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E9A" w:rsidRDefault="00BF2E9A" w:rsidP="002A3B51">
      <w:pPr>
        <w:spacing w:after="336"/>
      </w:pPr>
    </w:p>
    <w:p w:rsidR="00AE0838" w:rsidRDefault="00AE0838" w:rsidP="002A3B51">
      <w:pPr>
        <w:spacing w:after="336"/>
      </w:pPr>
    </w:p>
    <w:p w:rsidR="001F2187" w:rsidRDefault="001F2187" w:rsidP="002A3B51">
      <w:pPr>
        <w:pStyle w:val="MainHeading"/>
        <w:spacing w:after="336"/>
        <w:ind w:left="0" w:right="0"/>
      </w:pPr>
    </w:p>
    <w:p w:rsidR="001F2187" w:rsidRPr="003A7A3F" w:rsidRDefault="002A3B51" w:rsidP="002A3B51">
      <w:pPr>
        <w:pStyle w:val="MainHeading"/>
        <w:spacing w:after="336"/>
        <w:ind w:left="0" w:right="0"/>
        <w:jc w:val="center"/>
        <w:rPr>
          <w:color w:val="005395"/>
        </w:rPr>
      </w:pPr>
      <w:r>
        <w:rPr>
          <w:color w:val="005395"/>
        </w:rPr>
        <w:t>Recreational Water</w:t>
      </w:r>
      <w:r w:rsidR="005B3697">
        <w:rPr>
          <w:color w:val="005395"/>
        </w:rPr>
        <w:t xml:space="preserve"> Quality</w:t>
      </w:r>
      <w:r>
        <w:rPr>
          <w:color w:val="005395"/>
        </w:rPr>
        <w:br/>
        <w:t>Annual Report</w:t>
      </w:r>
    </w:p>
    <w:p w:rsidR="002A3B51" w:rsidRDefault="002A3B51" w:rsidP="002A3B51">
      <w:pPr>
        <w:pStyle w:val="Subtitle2"/>
        <w:spacing w:after="336"/>
        <w:ind w:left="142" w:right="0"/>
        <w:jc w:val="center"/>
        <w:rPr>
          <w:color w:val="09BEDD"/>
        </w:rPr>
      </w:pPr>
    </w:p>
    <w:p w:rsidR="00AE0838" w:rsidRPr="002A3B51" w:rsidRDefault="00E36F37" w:rsidP="002A3B51">
      <w:pPr>
        <w:pStyle w:val="Subtitle2"/>
        <w:spacing w:after="336"/>
        <w:ind w:left="142" w:right="0"/>
        <w:jc w:val="center"/>
        <w:rPr>
          <w:color w:val="0070C0"/>
        </w:rPr>
        <w:sectPr w:rsidR="00AE0838" w:rsidRPr="002A3B51" w:rsidSect="00B84EE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cols w:space="708"/>
          <w:titlePg/>
          <w:docGrid w:linePitch="360"/>
        </w:sectPr>
      </w:pPr>
      <w:r>
        <w:rPr>
          <w:color w:val="0070C0"/>
        </w:rPr>
        <w:t>Reporting period 1 July 2015 – 30 June 2016</w:t>
      </w:r>
    </w:p>
    <w:p w:rsidR="002A3B51" w:rsidRPr="002A3B51" w:rsidRDefault="002A3B51" w:rsidP="002A3B51">
      <w:pPr>
        <w:pBdr>
          <w:bottom w:val="single" w:sz="4" w:space="1" w:color="auto"/>
        </w:pBdr>
        <w:tabs>
          <w:tab w:val="right" w:pos="8789"/>
        </w:tabs>
        <w:ind w:right="-87"/>
        <w:rPr>
          <w:smallCaps/>
          <w:sz w:val="28"/>
        </w:rPr>
      </w:pPr>
      <w:r w:rsidRPr="002A3B51">
        <w:rPr>
          <w:smallCaps/>
          <w:sz w:val="28"/>
        </w:rPr>
        <w:lastRenderedPageBreak/>
        <w:t>Contents</w:t>
      </w:r>
      <w:r w:rsidRPr="002A3B51">
        <w:rPr>
          <w:smallCaps/>
          <w:sz w:val="28"/>
        </w:rPr>
        <w:tab/>
        <w:t>Page No</w:t>
      </w:r>
    </w:p>
    <w:p w:rsidR="002A3B51" w:rsidRPr="002A3B51" w:rsidRDefault="002A3B51" w:rsidP="002A3B51">
      <w:pPr>
        <w:ind w:right="-87"/>
        <w:rPr>
          <w:sz w:val="28"/>
          <w:u w:val="single"/>
        </w:rPr>
      </w:pPr>
    </w:p>
    <w:p w:rsidR="002A3B51" w:rsidRPr="002A3B51" w:rsidRDefault="002A3B51" w:rsidP="002A3B51">
      <w:pPr>
        <w:pStyle w:val="TOC1"/>
        <w:rPr>
          <w:b w:val="0"/>
          <w:smallCaps w:val="0"/>
          <w:szCs w:val="24"/>
          <w:lang w:eastAsia="en-AU"/>
        </w:rPr>
      </w:pPr>
      <w:r w:rsidRPr="002A3B51">
        <w:rPr>
          <w:b w:val="0"/>
        </w:rPr>
        <w:fldChar w:fldCharType="begin"/>
      </w:r>
      <w:r w:rsidRPr="002A3B51">
        <w:rPr>
          <w:b w:val="0"/>
        </w:rPr>
        <w:instrText xml:space="preserve"> TOC \h \z \t "Heading 3,1,Heading 9,2" </w:instrText>
      </w:r>
      <w:r w:rsidRPr="002A3B51">
        <w:rPr>
          <w:b w:val="0"/>
        </w:rPr>
        <w:fldChar w:fldCharType="separate"/>
      </w:r>
      <w:hyperlink w:anchor="_Toc270933682" w:history="1">
        <w:r w:rsidRPr="002A3B51">
          <w:rPr>
            <w:rStyle w:val="Hyperlink"/>
            <w:b w:val="0"/>
          </w:rPr>
          <w:t>1.  INTRODUCTION</w:t>
        </w:r>
        <w:r w:rsidRPr="002A3B51">
          <w:rPr>
            <w:b w:val="0"/>
            <w:webHidden/>
          </w:rPr>
          <w:tab/>
        </w:r>
        <w:r w:rsidRPr="002A3B51">
          <w:rPr>
            <w:b w:val="0"/>
            <w:webHidden/>
          </w:rPr>
          <w:fldChar w:fldCharType="begin"/>
        </w:r>
        <w:r w:rsidRPr="002A3B51">
          <w:rPr>
            <w:b w:val="0"/>
            <w:webHidden/>
          </w:rPr>
          <w:instrText xml:space="preserve"> PAGEREF _Toc270933682 \h </w:instrText>
        </w:r>
        <w:r w:rsidRPr="002A3B51">
          <w:rPr>
            <w:b w:val="0"/>
            <w:webHidden/>
          </w:rPr>
        </w:r>
        <w:r w:rsidRPr="002A3B51">
          <w:rPr>
            <w:b w:val="0"/>
            <w:webHidden/>
          </w:rPr>
          <w:fldChar w:fldCharType="separate"/>
        </w:r>
        <w:r w:rsidR="00790A77">
          <w:rPr>
            <w:b w:val="0"/>
            <w:webHidden/>
          </w:rPr>
          <w:t>3</w:t>
        </w:r>
        <w:r w:rsidRPr="002A3B51">
          <w:rPr>
            <w:b w:val="0"/>
            <w:webHidden/>
          </w:rPr>
          <w:fldChar w:fldCharType="end"/>
        </w:r>
      </w:hyperlink>
    </w:p>
    <w:p w:rsidR="002A3B51" w:rsidRPr="002A3B51" w:rsidRDefault="00E26581" w:rsidP="002A3B51">
      <w:pPr>
        <w:pStyle w:val="TOC1"/>
        <w:rPr>
          <w:b w:val="0"/>
          <w:smallCaps w:val="0"/>
          <w:szCs w:val="24"/>
          <w:lang w:eastAsia="en-AU"/>
        </w:rPr>
      </w:pPr>
      <w:hyperlink w:anchor="_Toc270933683" w:history="1">
        <w:r w:rsidR="002A3B51" w:rsidRPr="002A3B51">
          <w:rPr>
            <w:rStyle w:val="Hyperlink"/>
            <w:b w:val="0"/>
          </w:rPr>
          <w:t>2.  BACKGROUND</w:t>
        </w:r>
        <w:r w:rsidR="002A3B51" w:rsidRPr="002A3B51">
          <w:rPr>
            <w:b w:val="0"/>
            <w:webHidden/>
          </w:rPr>
          <w:tab/>
        </w:r>
        <w:r w:rsidR="002A3B51" w:rsidRPr="002A3B51">
          <w:rPr>
            <w:b w:val="0"/>
            <w:webHidden/>
          </w:rPr>
          <w:fldChar w:fldCharType="begin"/>
        </w:r>
        <w:r w:rsidR="002A3B51" w:rsidRPr="002A3B51">
          <w:rPr>
            <w:b w:val="0"/>
            <w:webHidden/>
          </w:rPr>
          <w:instrText xml:space="preserve"> PAGEREF _Toc270933683 \h </w:instrText>
        </w:r>
        <w:r w:rsidR="002A3B51" w:rsidRPr="002A3B51">
          <w:rPr>
            <w:b w:val="0"/>
            <w:webHidden/>
          </w:rPr>
        </w:r>
        <w:r w:rsidR="002A3B51" w:rsidRPr="002A3B51">
          <w:rPr>
            <w:b w:val="0"/>
            <w:webHidden/>
          </w:rPr>
          <w:fldChar w:fldCharType="separate"/>
        </w:r>
        <w:r w:rsidR="00790A77">
          <w:rPr>
            <w:b w:val="0"/>
            <w:webHidden/>
          </w:rPr>
          <w:t>4</w:t>
        </w:r>
        <w:r w:rsidR="002A3B51" w:rsidRPr="002A3B51">
          <w:rPr>
            <w:b w:val="0"/>
            <w:webHidden/>
          </w:rPr>
          <w:fldChar w:fldCharType="end"/>
        </w:r>
      </w:hyperlink>
    </w:p>
    <w:p w:rsidR="002A3B51" w:rsidRPr="002A3B51" w:rsidRDefault="00E26581" w:rsidP="002A3B51">
      <w:pPr>
        <w:pStyle w:val="TOC2"/>
        <w:rPr>
          <w:rFonts w:ascii="Gill Sans MT" w:hAnsi="Gill Sans MT"/>
          <w:b w:val="0"/>
          <w:noProof/>
          <w:szCs w:val="24"/>
          <w:lang w:eastAsia="en-AU"/>
        </w:rPr>
      </w:pPr>
      <w:hyperlink w:anchor="_Toc270933684" w:history="1">
        <w:r w:rsidR="002A3B51" w:rsidRPr="002A3B51">
          <w:rPr>
            <w:rStyle w:val="Hyperlink"/>
            <w:rFonts w:ascii="Gill Sans MT" w:hAnsi="Gill Sans MT"/>
            <w:b w:val="0"/>
            <w:noProof/>
          </w:rPr>
          <w:t>2.1 Health Risks from Swimming</w:t>
        </w:r>
        <w:r w:rsidR="002A3B51" w:rsidRPr="002A3B51">
          <w:rPr>
            <w:rFonts w:ascii="Gill Sans MT" w:hAnsi="Gill Sans MT"/>
            <w:b w:val="0"/>
            <w:noProof/>
            <w:webHidden/>
          </w:rPr>
          <w:tab/>
        </w:r>
        <w:r w:rsidR="002A3B51" w:rsidRPr="002A3B51">
          <w:rPr>
            <w:rFonts w:ascii="Gill Sans MT" w:hAnsi="Gill Sans MT"/>
            <w:b w:val="0"/>
            <w:noProof/>
            <w:webHidden/>
          </w:rPr>
          <w:fldChar w:fldCharType="begin"/>
        </w:r>
        <w:r w:rsidR="002A3B51" w:rsidRPr="002A3B51">
          <w:rPr>
            <w:rFonts w:ascii="Gill Sans MT" w:hAnsi="Gill Sans MT"/>
            <w:b w:val="0"/>
            <w:noProof/>
            <w:webHidden/>
          </w:rPr>
          <w:instrText xml:space="preserve"> PAGEREF _Toc270933684 \h </w:instrText>
        </w:r>
        <w:r w:rsidR="002A3B51" w:rsidRPr="002A3B51">
          <w:rPr>
            <w:rFonts w:ascii="Gill Sans MT" w:hAnsi="Gill Sans MT"/>
            <w:b w:val="0"/>
            <w:noProof/>
            <w:webHidden/>
          </w:rPr>
        </w:r>
        <w:r w:rsidR="002A3B51" w:rsidRPr="002A3B51">
          <w:rPr>
            <w:rFonts w:ascii="Gill Sans MT" w:hAnsi="Gill Sans MT"/>
            <w:b w:val="0"/>
            <w:noProof/>
            <w:webHidden/>
          </w:rPr>
          <w:fldChar w:fldCharType="separate"/>
        </w:r>
        <w:r w:rsidR="00790A77">
          <w:rPr>
            <w:rFonts w:ascii="Gill Sans MT" w:hAnsi="Gill Sans MT"/>
            <w:b w:val="0"/>
            <w:noProof/>
            <w:webHidden/>
          </w:rPr>
          <w:t>4</w:t>
        </w:r>
        <w:r w:rsidR="002A3B51" w:rsidRPr="002A3B51">
          <w:rPr>
            <w:rFonts w:ascii="Gill Sans MT" w:hAnsi="Gill Sans MT"/>
            <w:b w:val="0"/>
            <w:noProof/>
            <w:webHidden/>
          </w:rPr>
          <w:fldChar w:fldCharType="end"/>
        </w:r>
      </w:hyperlink>
    </w:p>
    <w:p w:rsidR="002A3B51" w:rsidRPr="002A3B51" w:rsidRDefault="00E26581" w:rsidP="002A3B51">
      <w:pPr>
        <w:pStyle w:val="TOC2"/>
        <w:rPr>
          <w:rFonts w:ascii="Gill Sans MT" w:hAnsi="Gill Sans MT"/>
          <w:b w:val="0"/>
          <w:noProof/>
          <w:szCs w:val="24"/>
          <w:lang w:eastAsia="en-AU"/>
        </w:rPr>
      </w:pPr>
      <w:hyperlink w:anchor="_Toc270933685" w:history="1">
        <w:r w:rsidR="002A3B51" w:rsidRPr="002A3B51">
          <w:rPr>
            <w:rStyle w:val="Hyperlink"/>
            <w:rFonts w:ascii="Gill Sans MT" w:hAnsi="Gill Sans MT"/>
            <w:b w:val="0"/>
            <w:noProof/>
          </w:rPr>
          <w:t>2.2 Roles and Responsibilities of Agencies</w:t>
        </w:r>
        <w:r w:rsidR="002A3B51" w:rsidRPr="002A3B51">
          <w:rPr>
            <w:rFonts w:ascii="Gill Sans MT" w:hAnsi="Gill Sans MT"/>
            <w:b w:val="0"/>
            <w:noProof/>
            <w:webHidden/>
          </w:rPr>
          <w:tab/>
        </w:r>
        <w:r w:rsidR="002A3B51" w:rsidRPr="002A3B51">
          <w:rPr>
            <w:rFonts w:ascii="Gill Sans MT" w:hAnsi="Gill Sans MT"/>
            <w:b w:val="0"/>
            <w:noProof/>
            <w:webHidden/>
          </w:rPr>
          <w:fldChar w:fldCharType="begin"/>
        </w:r>
        <w:r w:rsidR="002A3B51" w:rsidRPr="002A3B51">
          <w:rPr>
            <w:rFonts w:ascii="Gill Sans MT" w:hAnsi="Gill Sans MT"/>
            <w:b w:val="0"/>
            <w:noProof/>
            <w:webHidden/>
          </w:rPr>
          <w:instrText xml:space="preserve"> PAGEREF _Toc270933685 \h </w:instrText>
        </w:r>
        <w:r w:rsidR="002A3B51" w:rsidRPr="002A3B51">
          <w:rPr>
            <w:rFonts w:ascii="Gill Sans MT" w:hAnsi="Gill Sans MT"/>
            <w:b w:val="0"/>
            <w:noProof/>
            <w:webHidden/>
          </w:rPr>
        </w:r>
        <w:r w:rsidR="002A3B51" w:rsidRPr="002A3B51">
          <w:rPr>
            <w:rFonts w:ascii="Gill Sans MT" w:hAnsi="Gill Sans MT"/>
            <w:b w:val="0"/>
            <w:noProof/>
            <w:webHidden/>
          </w:rPr>
          <w:fldChar w:fldCharType="separate"/>
        </w:r>
        <w:r w:rsidR="00790A77">
          <w:rPr>
            <w:rFonts w:ascii="Gill Sans MT" w:hAnsi="Gill Sans MT"/>
            <w:b w:val="0"/>
            <w:noProof/>
            <w:webHidden/>
          </w:rPr>
          <w:t>4</w:t>
        </w:r>
        <w:r w:rsidR="002A3B51" w:rsidRPr="002A3B51">
          <w:rPr>
            <w:rFonts w:ascii="Gill Sans MT" w:hAnsi="Gill Sans MT"/>
            <w:b w:val="0"/>
            <w:noProof/>
            <w:webHidden/>
          </w:rPr>
          <w:fldChar w:fldCharType="end"/>
        </w:r>
      </w:hyperlink>
    </w:p>
    <w:p w:rsidR="002A3B51" w:rsidRDefault="00E26581" w:rsidP="002A3B51">
      <w:pPr>
        <w:pStyle w:val="TOC1"/>
        <w:rPr>
          <w:b w:val="0"/>
        </w:rPr>
      </w:pPr>
      <w:hyperlink w:anchor="_Toc270933686" w:history="1">
        <w:r w:rsidR="002A3B51" w:rsidRPr="002A3B51">
          <w:rPr>
            <w:rStyle w:val="Hyperlink"/>
            <w:b w:val="0"/>
          </w:rPr>
          <w:t>3.  AUSTRALIAN GUIDELINES FOR RECREATIONAL USE OF WATER</w:t>
        </w:r>
        <w:r w:rsidR="002A3B51" w:rsidRPr="002A3B51">
          <w:rPr>
            <w:b w:val="0"/>
            <w:webHidden/>
          </w:rPr>
          <w:tab/>
        </w:r>
        <w:r w:rsidR="002A3B51" w:rsidRPr="002A3B51">
          <w:rPr>
            <w:b w:val="0"/>
            <w:webHidden/>
          </w:rPr>
          <w:fldChar w:fldCharType="begin"/>
        </w:r>
        <w:r w:rsidR="002A3B51" w:rsidRPr="002A3B51">
          <w:rPr>
            <w:b w:val="0"/>
            <w:webHidden/>
          </w:rPr>
          <w:instrText xml:space="preserve"> PAGEREF _Toc270933686 \h </w:instrText>
        </w:r>
        <w:r w:rsidR="002A3B51" w:rsidRPr="002A3B51">
          <w:rPr>
            <w:b w:val="0"/>
            <w:webHidden/>
          </w:rPr>
        </w:r>
        <w:r w:rsidR="002A3B51" w:rsidRPr="002A3B51">
          <w:rPr>
            <w:b w:val="0"/>
            <w:webHidden/>
          </w:rPr>
          <w:fldChar w:fldCharType="separate"/>
        </w:r>
        <w:r w:rsidR="00790A77">
          <w:rPr>
            <w:b w:val="0"/>
            <w:webHidden/>
          </w:rPr>
          <w:t>5</w:t>
        </w:r>
        <w:r w:rsidR="002A3B51" w:rsidRPr="002A3B51">
          <w:rPr>
            <w:b w:val="0"/>
            <w:webHidden/>
          </w:rPr>
          <w:fldChar w:fldCharType="end"/>
        </w:r>
      </w:hyperlink>
    </w:p>
    <w:p w:rsidR="0071622F" w:rsidRPr="0071622F" w:rsidRDefault="0071622F" w:rsidP="0071622F">
      <w:pPr>
        <w:spacing w:after="0"/>
      </w:pPr>
      <w:r>
        <w:t>4</w:t>
      </w:r>
      <w:r w:rsidRPr="0071622F">
        <w:t>.  COUNCIL RECREATIONAL WATER MANAGEMENT ACTIVITIES</w:t>
      </w:r>
      <w:r>
        <w:t>………………………… 6</w:t>
      </w:r>
    </w:p>
    <w:p w:rsidR="002A3B51" w:rsidRPr="002A3B51" w:rsidRDefault="00E26581" w:rsidP="0071622F">
      <w:pPr>
        <w:pStyle w:val="TOC2"/>
        <w:rPr>
          <w:rFonts w:ascii="Gill Sans MT" w:hAnsi="Gill Sans MT"/>
          <w:b w:val="0"/>
          <w:noProof/>
          <w:szCs w:val="24"/>
          <w:lang w:eastAsia="en-AU"/>
        </w:rPr>
      </w:pPr>
      <w:hyperlink w:anchor="_Toc270933687" w:history="1">
        <w:r w:rsidR="002A3B51" w:rsidRPr="002A3B51">
          <w:rPr>
            <w:rStyle w:val="Hyperlink"/>
            <w:rFonts w:ascii="Gill Sans MT" w:hAnsi="Gill Sans MT"/>
            <w:b w:val="0"/>
            <w:noProof/>
          </w:rPr>
          <w:t>4.1 Break O’ Day Council</w:t>
        </w:r>
        <w:r w:rsidR="002A3B51" w:rsidRPr="002A3B51">
          <w:rPr>
            <w:rFonts w:ascii="Gill Sans MT" w:hAnsi="Gill Sans MT"/>
            <w:b w:val="0"/>
            <w:noProof/>
            <w:webHidden/>
          </w:rPr>
          <w:tab/>
        </w:r>
        <w:r w:rsidR="002A3B51" w:rsidRPr="002A3B51">
          <w:rPr>
            <w:rFonts w:ascii="Gill Sans MT" w:hAnsi="Gill Sans MT"/>
            <w:b w:val="0"/>
            <w:noProof/>
            <w:webHidden/>
          </w:rPr>
          <w:fldChar w:fldCharType="begin"/>
        </w:r>
        <w:r w:rsidR="002A3B51" w:rsidRPr="002A3B51">
          <w:rPr>
            <w:rFonts w:ascii="Gill Sans MT" w:hAnsi="Gill Sans MT"/>
            <w:b w:val="0"/>
            <w:noProof/>
            <w:webHidden/>
          </w:rPr>
          <w:instrText xml:space="preserve"> PAGEREF _Toc270933687 \h </w:instrText>
        </w:r>
        <w:r w:rsidR="002A3B51" w:rsidRPr="002A3B51">
          <w:rPr>
            <w:rFonts w:ascii="Gill Sans MT" w:hAnsi="Gill Sans MT"/>
            <w:b w:val="0"/>
            <w:noProof/>
            <w:webHidden/>
          </w:rPr>
        </w:r>
        <w:r w:rsidR="002A3B51" w:rsidRPr="002A3B51">
          <w:rPr>
            <w:rFonts w:ascii="Gill Sans MT" w:hAnsi="Gill Sans MT"/>
            <w:b w:val="0"/>
            <w:noProof/>
            <w:webHidden/>
          </w:rPr>
          <w:fldChar w:fldCharType="separate"/>
        </w:r>
        <w:r w:rsidR="00790A77">
          <w:rPr>
            <w:rFonts w:ascii="Gill Sans MT" w:hAnsi="Gill Sans MT"/>
            <w:b w:val="0"/>
            <w:noProof/>
            <w:webHidden/>
          </w:rPr>
          <w:t>6</w:t>
        </w:r>
        <w:r w:rsidR="002A3B51" w:rsidRPr="002A3B51">
          <w:rPr>
            <w:rFonts w:ascii="Gill Sans MT" w:hAnsi="Gill Sans MT"/>
            <w:b w:val="0"/>
            <w:noProof/>
            <w:webHidden/>
          </w:rPr>
          <w:fldChar w:fldCharType="end"/>
        </w:r>
      </w:hyperlink>
    </w:p>
    <w:p w:rsidR="002A3B51" w:rsidRPr="002A3B51" w:rsidRDefault="00E26581" w:rsidP="002A3B51">
      <w:pPr>
        <w:pStyle w:val="TOC2"/>
        <w:rPr>
          <w:rFonts w:ascii="Gill Sans MT" w:hAnsi="Gill Sans MT"/>
          <w:b w:val="0"/>
          <w:noProof/>
          <w:szCs w:val="24"/>
          <w:lang w:eastAsia="en-AU"/>
        </w:rPr>
      </w:pPr>
      <w:hyperlink w:anchor="_Toc270933688" w:history="1">
        <w:r w:rsidR="002A3B51" w:rsidRPr="002A3B51">
          <w:rPr>
            <w:rStyle w:val="Hyperlink"/>
            <w:rFonts w:ascii="Gill Sans MT" w:hAnsi="Gill Sans MT"/>
            <w:b w:val="0"/>
            <w:noProof/>
          </w:rPr>
          <w:t>4.2 Brighton Council</w:t>
        </w:r>
        <w:r w:rsidR="002A3B51" w:rsidRPr="002A3B51">
          <w:rPr>
            <w:rFonts w:ascii="Gill Sans MT" w:hAnsi="Gill Sans MT"/>
            <w:b w:val="0"/>
            <w:noProof/>
            <w:webHidden/>
          </w:rPr>
          <w:tab/>
        </w:r>
        <w:r w:rsidR="002A3B51" w:rsidRPr="002A3B51">
          <w:rPr>
            <w:rFonts w:ascii="Gill Sans MT" w:hAnsi="Gill Sans MT"/>
            <w:b w:val="0"/>
            <w:noProof/>
            <w:webHidden/>
          </w:rPr>
          <w:fldChar w:fldCharType="begin"/>
        </w:r>
        <w:r w:rsidR="002A3B51" w:rsidRPr="002A3B51">
          <w:rPr>
            <w:rFonts w:ascii="Gill Sans MT" w:hAnsi="Gill Sans MT"/>
            <w:b w:val="0"/>
            <w:noProof/>
            <w:webHidden/>
          </w:rPr>
          <w:instrText xml:space="preserve"> PAGEREF _Toc270933688 \h </w:instrText>
        </w:r>
        <w:r w:rsidR="002A3B51" w:rsidRPr="002A3B51">
          <w:rPr>
            <w:rFonts w:ascii="Gill Sans MT" w:hAnsi="Gill Sans MT"/>
            <w:b w:val="0"/>
            <w:noProof/>
            <w:webHidden/>
          </w:rPr>
        </w:r>
        <w:r w:rsidR="002A3B51" w:rsidRPr="002A3B51">
          <w:rPr>
            <w:rFonts w:ascii="Gill Sans MT" w:hAnsi="Gill Sans MT"/>
            <w:b w:val="0"/>
            <w:noProof/>
            <w:webHidden/>
          </w:rPr>
          <w:fldChar w:fldCharType="separate"/>
        </w:r>
        <w:r w:rsidR="00790A77">
          <w:rPr>
            <w:rFonts w:ascii="Gill Sans MT" w:hAnsi="Gill Sans MT"/>
            <w:b w:val="0"/>
            <w:noProof/>
            <w:webHidden/>
          </w:rPr>
          <w:t>6</w:t>
        </w:r>
        <w:r w:rsidR="002A3B51" w:rsidRPr="002A3B51">
          <w:rPr>
            <w:rFonts w:ascii="Gill Sans MT" w:hAnsi="Gill Sans MT"/>
            <w:b w:val="0"/>
            <w:noProof/>
            <w:webHidden/>
          </w:rPr>
          <w:fldChar w:fldCharType="end"/>
        </w:r>
      </w:hyperlink>
    </w:p>
    <w:p w:rsidR="002A3B51" w:rsidRPr="002A3B51" w:rsidRDefault="00E26581" w:rsidP="002A3B51">
      <w:pPr>
        <w:pStyle w:val="TOC2"/>
        <w:rPr>
          <w:rFonts w:ascii="Gill Sans MT" w:hAnsi="Gill Sans MT"/>
          <w:b w:val="0"/>
          <w:noProof/>
          <w:szCs w:val="24"/>
          <w:lang w:eastAsia="en-AU"/>
        </w:rPr>
      </w:pPr>
      <w:hyperlink w:anchor="_Toc270933689" w:history="1">
        <w:r w:rsidR="002A3B51" w:rsidRPr="002A3B51">
          <w:rPr>
            <w:rStyle w:val="Hyperlink"/>
            <w:rFonts w:ascii="Gill Sans MT" w:hAnsi="Gill Sans MT"/>
            <w:b w:val="0"/>
            <w:noProof/>
          </w:rPr>
          <w:t>4.3 Burnie City Council</w:t>
        </w:r>
        <w:r w:rsidR="002A3B51" w:rsidRPr="002A3B51">
          <w:rPr>
            <w:rFonts w:ascii="Gill Sans MT" w:hAnsi="Gill Sans MT"/>
            <w:b w:val="0"/>
            <w:noProof/>
            <w:webHidden/>
          </w:rPr>
          <w:tab/>
        </w:r>
        <w:r w:rsidR="002A3B51" w:rsidRPr="002A3B51">
          <w:rPr>
            <w:rFonts w:ascii="Gill Sans MT" w:hAnsi="Gill Sans MT"/>
            <w:b w:val="0"/>
            <w:noProof/>
            <w:webHidden/>
          </w:rPr>
          <w:fldChar w:fldCharType="begin"/>
        </w:r>
        <w:r w:rsidR="002A3B51" w:rsidRPr="002A3B51">
          <w:rPr>
            <w:rFonts w:ascii="Gill Sans MT" w:hAnsi="Gill Sans MT"/>
            <w:b w:val="0"/>
            <w:noProof/>
            <w:webHidden/>
          </w:rPr>
          <w:instrText xml:space="preserve"> PAGEREF _Toc270933689 \h </w:instrText>
        </w:r>
        <w:r w:rsidR="002A3B51" w:rsidRPr="002A3B51">
          <w:rPr>
            <w:rFonts w:ascii="Gill Sans MT" w:hAnsi="Gill Sans MT"/>
            <w:b w:val="0"/>
            <w:noProof/>
            <w:webHidden/>
          </w:rPr>
        </w:r>
        <w:r w:rsidR="002A3B51" w:rsidRPr="002A3B51">
          <w:rPr>
            <w:rFonts w:ascii="Gill Sans MT" w:hAnsi="Gill Sans MT"/>
            <w:b w:val="0"/>
            <w:noProof/>
            <w:webHidden/>
          </w:rPr>
          <w:fldChar w:fldCharType="separate"/>
        </w:r>
        <w:r w:rsidR="00790A77">
          <w:rPr>
            <w:rFonts w:ascii="Gill Sans MT" w:hAnsi="Gill Sans MT"/>
            <w:b w:val="0"/>
            <w:noProof/>
            <w:webHidden/>
          </w:rPr>
          <w:t>6</w:t>
        </w:r>
        <w:r w:rsidR="002A3B51" w:rsidRPr="002A3B51">
          <w:rPr>
            <w:rFonts w:ascii="Gill Sans MT" w:hAnsi="Gill Sans MT"/>
            <w:b w:val="0"/>
            <w:noProof/>
            <w:webHidden/>
          </w:rPr>
          <w:fldChar w:fldCharType="end"/>
        </w:r>
      </w:hyperlink>
    </w:p>
    <w:p w:rsidR="002A3B51" w:rsidRPr="002A3B51" w:rsidRDefault="00E26581" w:rsidP="002A3B51">
      <w:pPr>
        <w:pStyle w:val="TOC2"/>
        <w:rPr>
          <w:rFonts w:ascii="Gill Sans MT" w:hAnsi="Gill Sans MT"/>
          <w:b w:val="0"/>
          <w:noProof/>
          <w:szCs w:val="24"/>
          <w:lang w:eastAsia="en-AU"/>
        </w:rPr>
      </w:pPr>
      <w:hyperlink w:anchor="_Toc270933690" w:history="1">
        <w:r w:rsidR="002A3B51" w:rsidRPr="002A3B51">
          <w:rPr>
            <w:rStyle w:val="Hyperlink"/>
            <w:rFonts w:ascii="Gill Sans MT" w:hAnsi="Gill Sans MT"/>
            <w:b w:val="0"/>
            <w:noProof/>
          </w:rPr>
          <w:t>4.4 Central Coast Council</w:t>
        </w:r>
        <w:r w:rsidR="002A3B51" w:rsidRPr="002A3B51">
          <w:rPr>
            <w:rFonts w:ascii="Gill Sans MT" w:hAnsi="Gill Sans MT"/>
            <w:b w:val="0"/>
            <w:noProof/>
            <w:webHidden/>
          </w:rPr>
          <w:tab/>
        </w:r>
        <w:r w:rsidR="002A3B51" w:rsidRPr="002A3B51">
          <w:rPr>
            <w:rFonts w:ascii="Gill Sans MT" w:hAnsi="Gill Sans MT"/>
            <w:b w:val="0"/>
            <w:noProof/>
            <w:webHidden/>
          </w:rPr>
          <w:fldChar w:fldCharType="begin"/>
        </w:r>
        <w:r w:rsidR="002A3B51" w:rsidRPr="002A3B51">
          <w:rPr>
            <w:rFonts w:ascii="Gill Sans MT" w:hAnsi="Gill Sans MT"/>
            <w:b w:val="0"/>
            <w:noProof/>
            <w:webHidden/>
          </w:rPr>
          <w:instrText xml:space="preserve"> PAGEREF _Toc270933690 \h </w:instrText>
        </w:r>
        <w:r w:rsidR="002A3B51" w:rsidRPr="002A3B51">
          <w:rPr>
            <w:rFonts w:ascii="Gill Sans MT" w:hAnsi="Gill Sans MT"/>
            <w:b w:val="0"/>
            <w:noProof/>
            <w:webHidden/>
          </w:rPr>
        </w:r>
        <w:r w:rsidR="002A3B51" w:rsidRPr="002A3B51">
          <w:rPr>
            <w:rFonts w:ascii="Gill Sans MT" w:hAnsi="Gill Sans MT"/>
            <w:b w:val="0"/>
            <w:noProof/>
            <w:webHidden/>
          </w:rPr>
          <w:fldChar w:fldCharType="separate"/>
        </w:r>
        <w:r w:rsidR="00790A77">
          <w:rPr>
            <w:rFonts w:ascii="Gill Sans MT" w:hAnsi="Gill Sans MT"/>
            <w:b w:val="0"/>
            <w:noProof/>
            <w:webHidden/>
          </w:rPr>
          <w:t>7</w:t>
        </w:r>
        <w:r w:rsidR="002A3B51" w:rsidRPr="002A3B51">
          <w:rPr>
            <w:rFonts w:ascii="Gill Sans MT" w:hAnsi="Gill Sans MT"/>
            <w:b w:val="0"/>
            <w:noProof/>
            <w:webHidden/>
          </w:rPr>
          <w:fldChar w:fldCharType="end"/>
        </w:r>
      </w:hyperlink>
    </w:p>
    <w:p w:rsidR="002A3B51" w:rsidRPr="002A3B51" w:rsidRDefault="00E26581" w:rsidP="002A3B51">
      <w:pPr>
        <w:pStyle w:val="TOC2"/>
        <w:rPr>
          <w:rFonts w:ascii="Gill Sans MT" w:hAnsi="Gill Sans MT"/>
          <w:b w:val="0"/>
          <w:noProof/>
          <w:szCs w:val="24"/>
          <w:lang w:eastAsia="en-AU"/>
        </w:rPr>
      </w:pPr>
      <w:hyperlink w:anchor="_Toc270933691" w:history="1">
        <w:r w:rsidR="002A3B51" w:rsidRPr="002A3B51">
          <w:rPr>
            <w:rStyle w:val="Hyperlink"/>
            <w:rFonts w:ascii="Gill Sans MT" w:hAnsi="Gill Sans MT"/>
            <w:b w:val="0"/>
            <w:noProof/>
          </w:rPr>
          <w:t>4.5 Central Highlands Council</w:t>
        </w:r>
        <w:r w:rsidR="002A3B51" w:rsidRPr="002A3B51">
          <w:rPr>
            <w:rFonts w:ascii="Gill Sans MT" w:hAnsi="Gill Sans MT"/>
            <w:b w:val="0"/>
            <w:noProof/>
            <w:webHidden/>
          </w:rPr>
          <w:tab/>
        </w:r>
        <w:r w:rsidR="002A3B51" w:rsidRPr="002A3B51">
          <w:rPr>
            <w:rFonts w:ascii="Gill Sans MT" w:hAnsi="Gill Sans MT"/>
            <w:b w:val="0"/>
            <w:noProof/>
            <w:webHidden/>
          </w:rPr>
          <w:fldChar w:fldCharType="begin"/>
        </w:r>
        <w:r w:rsidR="002A3B51" w:rsidRPr="002A3B51">
          <w:rPr>
            <w:rFonts w:ascii="Gill Sans MT" w:hAnsi="Gill Sans MT"/>
            <w:b w:val="0"/>
            <w:noProof/>
            <w:webHidden/>
          </w:rPr>
          <w:instrText xml:space="preserve"> PAGEREF _Toc270933691 \h </w:instrText>
        </w:r>
        <w:r w:rsidR="002A3B51" w:rsidRPr="002A3B51">
          <w:rPr>
            <w:rFonts w:ascii="Gill Sans MT" w:hAnsi="Gill Sans MT"/>
            <w:b w:val="0"/>
            <w:noProof/>
            <w:webHidden/>
          </w:rPr>
        </w:r>
        <w:r w:rsidR="002A3B51" w:rsidRPr="002A3B51">
          <w:rPr>
            <w:rFonts w:ascii="Gill Sans MT" w:hAnsi="Gill Sans MT"/>
            <w:b w:val="0"/>
            <w:noProof/>
            <w:webHidden/>
          </w:rPr>
          <w:fldChar w:fldCharType="separate"/>
        </w:r>
        <w:r w:rsidR="00790A77">
          <w:rPr>
            <w:rFonts w:ascii="Gill Sans MT" w:hAnsi="Gill Sans MT"/>
            <w:b w:val="0"/>
            <w:noProof/>
            <w:webHidden/>
          </w:rPr>
          <w:t>7</w:t>
        </w:r>
        <w:r w:rsidR="002A3B51" w:rsidRPr="002A3B51">
          <w:rPr>
            <w:rFonts w:ascii="Gill Sans MT" w:hAnsi="Gill Sans MT"/>
            <w:b w:val="0"/>
            <w:noProof/>
            <w:webHidden/>
          </w:rPr>
          <w:fldChar w:fldCharType="end"/>
        </w:r>
      </w:hyperlink>
    </w:p>
    <w:p w:rsidR="002A3B51" w:rsidRPr="002A3B51" w:rsidRDefault="00E26581" w:rsidP="002A3B51">
      <w:pPr>
        <w:pStyle w:val="TOC2"/>
        <w:rPr>
          <w:rFonts w:ascii="Gill Sans MT" w:hAnsi="Gill Sans MT"/>
          <w:b w:val="0"/>
          <w:noProof/>
          <w:szCs w:val="24"/>
          <w:lang w:eastAsia="en-AU"/>
        </w:rPr>
      </w:pPr>
      <w:hyperlink w:anchor="_Toc270933692" w:history="1">
        <w:r w:rsidR="002A3B51" w:rsidRPr="002A3B51">
          <w:rPr>
            <w:rStyle w:val="Hyperlink"/>
            <w:rFonts w:ascii="Gill Sans MT" w:hAnsi="Gill Sans MT"/>
            <w:b w:val="0"/>
            <w:noProof/>
          </w:rPr>
          <w:t>4.6 Circular Head Council</w:t>
        </w:r>
        <w:r w:rsidR="002A3B51" w:rsidRPr="002A3B51">
          <w:rPr>
            <w:rFonts w:ascii="Gill Sans MT" w:hAnsi="Gill Sans MT"/>
            <w:b w:val="0"/>
            <w:noProof/>
            <w:webHidden/>
          </w:rPr>
          <w:tab/>
        </w:r>
        <w:r w:rsidR="002A3B51" w:rsidRPr="002A3B51">
          <w:rPr>
            <w:rFonts w:ascii="Gill Sans MT" w:hAnsi="Gill Sans MT"/>
            <w:b w:val="0"/>
            <w:noProof/>
            <w:webHidden/>
          </w:rPr>
          <w:fldChar w:fldCharType="begin"/>
        </w:r>
        <w:r w:rsidR="002A3B51" w:rsidRPr="002A3B51">
          <w:rPr>
            <w:rFonts w:ascii="Gill Sans MT" w:hAnsi="Gill Sans MT"/>
            <w:b w:val="0"/>
            <w:noProof/>
            <w:webHidden/>
          </w:rPr>
          <w:instrText xml:space="preserve"> PAGEREF _Toc270933692 \h </w:instrText>
        </w:r>
        <w:r w:rsidR="002A3B51" w:rsidRPr="002A3B51">
          <w:rPr>
            <w:rFonts w:ascii="Gill Sans MT" w:hAnsi="Gill Sans MT"/>
            <w:b w:val="0"/>
            <w:noProof/>
            <w:webHidden/>
          </w:rPr>
        </w:r>
        <w:r w:rsidR="002A3B51" w:rsidRPr="002A3B51">
          <w:rPr>
            <w:rFonts w:ascii="Gill Sans MT" w:hAnsi="Gill Sans MT"/>
            <w:b w:val="0"/>
            <w:noProof/>
            <w:webHidden/>
          </w:rPr>
          <w:fldChar w:fldCharType="separate"/>
        </w:r>
        <w:r w:rsidR="00790A77">
          <w:rPr>
            <w:rFonts w:ascii="Gill Sans MT" w:hAnsi="Gill Sans MT"/>
            <w:b w:val="0"/>
            <w:noProof/>
            <w:webHidden/>
          </w:rPr>
          <w:t>8</w:t>
        </w:r>
        <w:r w:rsidR="002A3B51" w:rsidRPr="002A3B51">
          <w:rPr>
            <w:rFonts w:ascii="Gill Sans MT" w:hAnsi="Gill Sans MT"/>
            <w:b w:val="0"/>
            <w:noProof/>
            <w:webHidden/>
          </w:rPr>
          <w:fldChar w:fldCharType="end"/>
        </w:r>
      </w:hyperlink>
    </w:p>
    <w:p w:rsidR="002A3B51" w:rsidRPr="002A3B51" w:rsidRDefault="00E26581" w:rsidP="002A3B51">
      <w:pPr>
        <w:pStyle w:val="TOC2"/>
        <w:rPr>
          <w:rFonts w:ascii="Gill Sans MT" w:hAnsi="Gill Sans MT"/>
          <w:b w:val="0"/>
          <w:noProof/>
          <w:szCs w:val="24"/>
          <w:lang w:eastAsia="en-AU"/>
        </w:rPr>
      </w:pPr>
      <w:hyperlink w:anchor="_Toc270933693" w:history="1">
        <w:r w:rsidR="002A3B51" w:rsidRPr="002A3B51">
          <w:rPr>
            <w:rStyle w:val="Hyperlink"/>
            <w:rFonts w:ascii="Gill Sans MT" w:hAnsi="Gill Sans MT"/>
            <w:b w:val="0"/>
            <w:noProof/>
          </w:rPr>
          <w:t>4.7 Clarence City Council</w:t>
        </w:r>
        <w:r w:rsidR="002A3B51" w:rsidRPr="002A3B51">
          <w:rPr>
            <w:rFonts w:ascii="Gill Sans MT" w:hAnsi="Gill Sans MT"/>
            <w:b w:val="0"/>
            <w:noProof/>
            <w:webHidden/>
          </w:rPr>
          <w:tab/>
        </w:r>
        <w:r w:rsidR="002A3B51" w:rsidRPr="002A3B51">
          <w:rPr>
            <w:rFonts w:ascii="Gill Sans MT" w:hAnsi="Gill Sans MT"/>
            <w:b w:val="0"/>
            <w:noProof/>
            <w:webHidden/>
          </w:rPr>
          <w:fldChar w:fldCharType="begin"/>
        </w:r>
        <w:r w:rsidR="002A3B51" w:rsidRPr="002A3B51">
          <w:rPr>
            <w:rFonts w:ascii="Gill Sans MT" w:hAnsi="Gill Sans MT"/>
            <w:b w:val="0"/>
            <w:noProof/>
            <w:webHidden/>
          </w:rPr>
          <w:instrText xml:space="preserve"> PAGEREF _Toc270933693 \h </w:instrText>
        </w:r>
        <w:r w:rsidR="002A3B51" w:rsidRPr="002A3B51">
          <w:rPr>
            <w:rFonts w:ascii="Gill Sans MT" w:hAnsi="Gill Sans MT"/>
            <w:b w:val="0"/>
            <w:noProof/>
            <w:webHidden/>
          </w:rPr>
        </w:r>
        <w:r w:rsidR="002A3B51" w:rsidRPr="002A3B51">
          <w:rPr>
            <w:rFonts w:ascii="Gill Sans MT" w:hAnsi="Gill Sans MT"/>
            <w:b w:val="0"/>
            <w:noProof/>
            <w:webHidden/>
          </w:rPr>
          <w:fldChar w:fldCharType="separate"/>
        </w:r>
        <w:r w:rsidR="00790A77">
          <w:rPr>
            <w:rFonts w:ascii="Gill Sans MT" w:hAnsi="Gill Sans MT"/>
            <w:b w:val="0"/>
            <w:noProof/>
            <w:webHidden/>
          </w:rPr>
          <w:t>8</w:t>
        </w:r>
        <w:r w:rsidR="002A3B51" w:rsidRPr="002A3B51">
          <w:rPr>
            <w:rFonts w:ascii="Gill Sans MT" w:hAnsi="Gill Sans MT"/>
            <w:b w:val="0"/>
            <w:noProof/>
            <w:webHidden/>
          </w:rPr>
          <w:fldChar w:fldCharType="end"/>
        </w:r>
      </w:hyperlink>
    </w:p>
    <w:p w:rsidR="002A3B51" w:rsidRPr="002A3B51" w:rsidRDefault="00E26581" w:rsidP="002A3B51">
      <w:pPr>
        <w:pStyle w:val="TOC2"/>
        <w:rPr>
          <w:rFonts w:ascii="Gill Sans MT" w:hAnsi="Gill Sans MT"/>
          <w:b w:val="0"/>
          <w:noProof/>
          <w:szCs w:val="24"/>
          <w:lang w:eastAsia="en-AU"/>
        </w:rPr>
      </w:pPr>
      <w:hyperlink w:anchor="_Toc270933694" w:history="1">
        <w:r w:rsidR="002A3B51" w:rsidRPr="002A3B51">
          <w:rPr>
            <w:rStyle w:val="Hyperlink"/>
            <w:rFonts w:ascii="Gill Sans MT" w:hAnsi="Gill Sans MT"/>
            <w:b w:val="0"/>
            <w:noProof/>
          </w:rPr>
          <w:t>4.8 Derwent Valley Council</w:t>
        </w:r>
        <w:r w:rsidR="002A3B51" w:rsidRPr="002A3B51">
          <w:rPr>
            <w:rFonts w:ascii="Gill Sans MT" w:hAnsi="Gill Sans MT"/>
            <w:b w:val="0"/>
            <w:noProof/>
            <w:webHidden/>
          </w:rPr>
          <w:tab/>
        </w:r>
        <w:r w:rsidR="002A3B51" w:rsidRPr="002A3B51">
          <w:rPr>
            <w:rFonts w:ascii="Gill Sans MT" w:hAnsi="Gill Sans MT"/>
            <w:b w:val="0"/>
            <w:noProof/>
            <w:webHidden/>
          </w:rPr>
          <w:fldChar w:fldCharType="begin"/>
        </w:r>
        <w:r w:rsidR="002A3B51" w:rsidRPr="002A3B51">
          <w:rPr>
            <w:rFonts w:ascii="Gill Sans MT" w:hAnsi="Gill Sans MT"/>
            <w:b w:val="0"/>
            <w:noProof/>
            <w:webHidden/>
          </w:rPr>
          <w:instrText xml:space="preserve"> PAGEREF _Toc270933694 \h </w:instrText>
        </w:r>
        <w:r w:rsidR="002A3B51" w:rsidRPr="002A3B51">
          <w:rPr>
            <w:rFonts w:ascii="Gill Sans MT" w:hAnsi="Gill Sans MT"/>
            <w:b w:val="0"/>
            <w:noProof/>
            <w:webHidden/>
          </w:rPr>
        </w:r>
        <w:r w:rsidR="002A3B51" w:rsidRPr="002A3B51">
          <w:rPr>
            <w:rFonts w:ascii="Gill Sans MT" w:hAnsi="Gill Sans MT"/>
            <w:b w:val="0"/>
            <w:noProof/>
            <w:webHidden/>
          </w:rPr>
          <w:fldChar w:fldCharType="separate"/>
        </w:r>
        <w:r w:rsidR="00790A77">
          <w:rPr>
            <w:rFonts w:ascii="Gill Sans MT" w:hAnsi="Gill Sans MT"/>
            <w:b w:val="0"/>
            <w:noProof/>
            <w:webHidden/>
          </w:rPr>
          <w:t>9</w:t>
        </w:r>
        <w:r w:rsidR="002A3B51" w:rsidRPr="002A3B51">
          <w:rPr>
            <w:rFonts w:ascii="Gill Sans MT" w:hAnsi="Gill Sans MT"/>
            <w:b w:val="0"/>
            <w:noProof/>
            <w:webHidden/>
          </w:rPr>
          <w:fldChar w:fldCharType="end"/>
        </w:r>
      </w:hyperlink>
    </w:p>
    <w:p w:rsidR="002A3B51" w:rsidRPr="002A3B51" w:rsidRDefault="00E26581" w:rsidP="002A3B51">
      <w:pPr>
        <w:pStyle w:val="TOC2"/>
        <w:rPr>
          <w:rFonts w:ascii="Gill Sans MT" w:hAnsi="Gill Sans MT"/>
          <w:b w:val="0"/>
          <w:noProof/>
          <w:szCs w:val="24"/>
          <w:lang w:eastAsia="en-AU"/>
        </w:rPr>
      </w:pPr>
      <w:hyperlink w:anchor="_Toc270933695" w:history="1">
        <w:r w:rsidR="002A3B51" w:rsidRPr="002A3B51">
          <w:rPr>
            <w:rStyle w:val="Hyperlink"/>
            <w:rFonts w:ascii="Gill Sans MT" w:hAnsi="Gill Sans MT"/>
            <w:b w:val="0"/>
            <w:noProof/>
          </w:rPr>
          <w:t>4.9 Devonport City Council</w:t>
        </w:r>
        <w:r w:rsidR="002A3B51" w:rsidRPr="002A3B51">
          <w:rPr>
            <w:rFonts w:ascii="Gill Sans MT" w:hAnsi="Gill Sans MT"/>
            <w:b w:val="0"/>
            <w:noProof/>
            <w:webHidden/>
          </w:rPr>
          <w:tab/>
        </w:r>
        <w:r w:rsidR="002A3B51" w:rsidRPr="002A3B51">
          <w:rPr>
            <w:rFonts w:ascii="Gill Sans MT" w:hAnsi="Gill Sans MT"/>
            <w:b w:val="0"/>
            <w:noProof/>
            <w:webHidden/>
          </w:rPr>
          <w:fldChar w:fldCharType="begin"/>
        </w:r>
        <w:r w:rsidR="002A3B51" w:rsidRPr="002A3B51">
          <w:rPr>
            <w:rFonts w:ascii="Gill Sans MT" w:hAnsi="Gill Sans MT"/>
            <w:b w:val="0"/>
            <w:noProof/>
            <w:webHidden/>
          </w:rPr>
          <w:instrText xml:space="preserve"> PAGEREF _Toc270933695 \h </w:instrText>
        </w:r>
        <w:r w:rsidR="002A3B51" w:rsidRPr="002A3B51">
          <w:rPr>
            <w:rFonts w:ascii="Gill Sans MT" w:hAnsi="Gill Sans MT"/>
            <w:b w:val="0"/>
            <w:noProof/>
            <w:webHidden/>
          </w:rPr>
        </w:r>
        <w:r w:rsidR="002A3B51" w:rsidRPr="002A3B51">
          <w:rPr>
            <w:rFonts w:ascii="Gill Sans MT" w:hAnsi="Gill Sans MT"/>
            <w:b w:val="0"/>
            <w:noProof/>
            <w:webHidden/>
          </w:rPr>
          <w:fldChar w:fldCharType="separate"/>
        </w:r>
        <w:r w:rsidR="00790A77">
          <w:rPr>
            <w:rFonts w:ascii="Gill Sans MT" w:hAnsi="Gill Sans MT"/>
            <w:b w:val="0"/>
            <w:noProof/>
            <w:webHidden/>
          </w:rPr>
          <w:t>10</w:t>
        </w:r>
        <w:r w:rsidR="002A3B51" w:rsidRPr="002A3B51">
          <w:rPr>
            <w:rFonts w:ascii="Gill Sans MT" w:hAnsi="Gill Sans MT"/>
            <w:b w:val="0"/>
            <w:noProof/>
            <w:webHidden/>
          </w:rPr>
          <w:fldChar w:fldCharType="end"/>
        </w:r>
      </w:hyperlink>
    </w:p>
    <w:p w:rsidR="002A3B51" w:rsidRPr="002A3B51" w:rsidRDefault="00E26581" w:rsidP="002A3B51">
      <w:pPr>
        <w:pStyle w:val="TOC2"/>
        <w:rPr>
          <w:rFonts w:ascii="Gill Sans MT" w:hAnsi="Gill Sans MT"/>
          <w:b w:val="0"/>
          <w:noProof/>
          <w:szCs w:val="24"/>
          <w:lang w:eastAsia="en-AU"/>
        </w:rPr>
      </w:pPr>
      <w:hyperlink w:anchor="_Toc270933696" w:history="1">
        <w:r w:rsidR="002A3B51" w:rsidRPr="002A3B51">
          <w:rPr>
            <w:rStyle w:val="Hyperlink"/>
            <w:rFonts w:ascii="Gill Sans MT" w:hAnsi="Gill Sans MT"/>
            <w:b w:val="0"/>
            <w:noProof/>
          </w:rPr>
          <w:t>4.10 Dorset Council</w:t>
        </w:r>
        <w:r w:rsidR="002A3B51" w:rsidRPr="002A3B51">
          <w:rPr>
            <w:rFonts w:ascii="Gill Sans MT" w:hAnsi="Gill Sans MT"/>
            <w:b w:val="0"/>
            <w:noProof/>
            <w:webHidden/>
          </w:rPr>
          <w:tab/>
        </w:r>
        <w:r w:rsidR="002A3B51" w:rsidRPr="002A3B51">
          <w:rPr>
            <w:rFonts w:ascii="Gill Sans MT" w:hAnsi="Gill Sans MT"/>
            <w:b w:val="0"/>
            <w:noProof/>
            <w:webHidden/>
          </w:rPr>
          <w:fldChar w:fldCharType="begin"/>
        </w:r>
        <w:r w:rsidR="002A3B51" w:rsidRPr="002A3B51">
          <w:rPr>
            <w:rFonts w:ascii="Gill Sans MT" w:hAnsi="Gill Sans MT"/>
            <w:b w:val="0"/>
            <w:noProof/>
            <w:webHidden/>
          </w:rPr>
          <w:instrText xml:space="preserve"> PAGEREF _Toc270933696 \h </w:instrText>
        </w:r>
        <w:r w:rsidR="002A3B51" w:rsidRPr="002A3B51">
          <w:rPr>
            <w:rFonts w:ascii="Gill Sans MT" w:hAnsi="Gill Sans MT"/>
            <w:b w:val="0"/>
            <w:noProof/>
            <w:webHidden/>
          </w:rPr>
        </w:r>
        <w:r w:rsidR="002A3B51" w:rsidRPr="002A3B51">
          <w:rPr>
            <w:rFonts w:ascii="Gill Sans MT" w:hAnsi="Gill Sans MT"/>
            <w:b w:val="0"/>
            <w:noProof/>
            <w:webHidden/>
          </w:rPr>
          <w:fldChar w:fldCharType="separate"/>
        </w:r>
        <w:r w:rsidR="00790A77">
          <w:rPr>
            <w:rFonts w:ascii="Gill Sans MT" w:hAnsi="Gill Sans MT"/>
            <w:b w:val="0"/>
            <w:noProof/>
            <w:webHidden/>
          </w:rPr>
          <w:t>10</w:t>
        </w:r>
        <w:r w:rsidR="002A3B51" w:rsidRPr="002A3B51">
          <w:rPr>
            <w:rFonts w:ascii="Gill Sans MT" w:hAnsi="Gill Sans MT"/>
            <w:b w:val="0"/>
            <w:noProof/>
            <w:webHidden/>
          </w:rPr>
          <w:fldChar w:fldCharType="end"/>
        </w:r>
      </w:hyperlink>
    </w:p>
    <w:p w:rsidR="002A3B51" w:rsidRPr="002A3B51" w:rsidRDefault="00E26581" w:rsidP="002A3B51">
      <w:pPr>
        <w:pStyle w:val="TOC2"/>
        <w:rPr>
          <w:rFonts w:ascii="Gill Sans MT" w:hAnsi="Gill Sans MT"/>
          <w:b w:val="0"/>
          <w:noProof/>
          <w:szCs w:val="24"/>
          <w:lang w:eastAsia="en-AU"/>
        </w:rPr>
      </w:pPr>
      <w:hyperlink w:anchor="_Toc270933697" w:history="1">
        <w:r w:rsidR="002A3B51" w:rsidRPr="002A3B51">
          <w:rPr>
            <w:rStyle w:val="Hyperlink"/>
            <w:rFonts w:ascii="Gill Sans MT" w:hAnsi="Gill Sans MT"/>
            <w:b w:val="0"/>
            <w:noProof/>
          </w:rPr>
          <w:t>4.11 Flinders Island Council</w:t>
        </w:r>
        <w:r w:rsidR="002A3B51" w:rsidRPr="002A3B51">
          <w:rPr>
            <w:rFonts w:ascii="Gill Sans MT" w:hAnsi="Gill Sans MT"/>
            <w:b w:val="0"/>
            <w:noProof/>
            <w:webHidden/>
          </w:rPr>
          <w:tab/>
        </w:r>
        <w:r w:rsidR="002A3B51" w:rsidRPr="002A3B51">
          <w:rPr>
            <w:rFonts w:ascii="Gill Sans MT" w:hAnsi="Gill Sans MT"/>
            <w:b w:val="0"/>
            <w:noProof/>
            <w:webHidden/>
          </w:rPr>
          <w:fldChar w:fldCharType="begin"/>
        </w:r>
        <w:r w:rsidR="002A3B51" w:rsidRPr="002A3B51">
          <w:rPr>
            <w:rFonts w:ascii="Gill Sans MT" w:hAnsi="Gill Sans MT"/>
            <w:b w:val="0"/>
            <w:noProof/>
            <w:webHidden/>
          </w:rPr>
          <w:instrText xml:space="preserve"> PAGEREF _Toc270933697 \h </w:instrText>
        </w:r>
        <w:r w:rsidR="002A3B51" w:rsidRPr="002A3B51">
          <w:rPr>
            <w:rFonts w:ascii="Gill Sans MT" w:hAnsi="Gill Sans MT"/>
            <w:b w:val="0"/>
            <w:noProof/>
            <w:webHidden/>
          </w:rPr>
        </w:r>
        <w:r w:rsidR="002A3B51" w:rsidRPr="002A3B51">
          <w:rPr>
            <w:rFonts w:ascii="Gill Sans MT" w:hAnsi="Gill Sans MT"/>
            <w:b w:val="0"/>
            <w:noProof/>
            <w:webHidden/>
          </w:rPr>
          <w:fldChar w:fldCharType="separate"/>
        </w:r>
        <w:r w:rsidR="00790A77">
          <w:rPr>
            <w:rFonts w:ascii="Gill Sans MT" w:hAnsi="Gill Sans MT"/>
            <w:b w:val="0"/>
            <w:noProof/>
            <w:webHidden/>
          </w:rPr>
          <w:t>11</w:t>
        </w:r>
        <w:r w:rsidR="002A3B51" w:rsidRPr="002A3B51">
          <w:rPr>
            <w:rFonts w:ascii="Gill Sans MT" w:hAnsi="Gill Sans MT"/>
            <w:b w:val="0"/>
            <w:noProof/>
            <w:webHidden/>
          </w:rPr>
          <w:fldChar w:fldCharType="end"/>
        </w:r>
      </w:hyperlink>
    </w:p>
    <w:p w:rsidR="002A3B51" w:rsidRPr="002A3B51" w:rsidRDefault="00E26581" w:rsidP="002A3B51">
      <w:pPr>
        <w:pStyle w:val="TOC2"/>
        <w:rPr>
          <w:rFonts w:ascii="Gill Sans MT" w:hAnsi="Gill Sans MT"/>
          <w:b w:val="0"/>
          <w:noProof/>
          <w:szCs w:val="24"/>
          <w:lang w:eastAsia="en-AU"/>
        </w:rPr>
      </w:pPr>
      <w:hyperlink w:anchor="_Toc270933698" w:history="1">
        <w:r w:rsidR="002A3B51" w:rsidRPr="002A3B51">
          <w:rPr>
            <w:rStyle w:val="Hyperlink"/>
            <w:rFonts w:ascii="Gill Sans MT" w:hAnsi="Gill Sans MT"/>
            <w:b w:val="0"/>
            <w:noProof/>
          </w:rPr>
          <w:t>4.12 George Town Council</w:t>
        </w:r>
        <w:r w:rsidR="002A3B51" w:rsidRPr="002A3B51">
          <w:rPr>
            <w:rFonts w:ascii="Gill Sans MT" w:hAnsi="Gill Sans MT"/>
            <w:b w:val="0"/>
            <w:noProof/>
            <w:webHidden/>
          </w:rPr>
          <w:tab/>
        </w:r>
        <w:r w:rsidR="002A3B51" w:rsidRPr="002A3B51">
          <w:rPr>
            <w:rFonts w:ascii="Gill Sans MT" w:hAnsi="Gill Sans MT"/>
            <w:b w:val="0"/>
            <w:noProof/>
            <w:webHidden/>
          </w:rPr>
          <w:fldChar w:fldCharType="begin"/>
        </w:r>
        <w:r w:rsidR="002A3B51" w:rsidRPr="002A3B51">
          <w:rPr>
            <w:rFonts w:ascii="Gill Sans MT" w:hAnsi="Gill Sans MT"/>
            <w:b w:val="0"/>
            <w:noProof/>
            <w:webHidden/>
          </w:rPr>
          <w:instrText xml:space="preserve"> PAGEREF _Toc270933698 \h </w:instrText>
        </w:r>
        <w:r w:rsidR="002A3B51" w:rsidRPr="002A3B51">
          <w:rPr>
            <w:rFonts w:ascii="Gill Sans MT" w:hAnsi="Gill Sans MT"/>
            <w:b w:val="0"/>
            <w:noProof/>
            <w:webHidden/>
          </w:rPr>
        </w:r>
        <w:r w:rsidR="002A3B51" w:rsidRPr="002A3B51">
          <w:rPr>
            <w:rFonts w:ascii="Gill Sans MT" w:hAnsi="Gill Sans MT"/>
            <w:b w:val="0"/>
            <w:noProof/>
            <w:webHidden/>
          </w:rPr>
          <w:fldChar w:fldCharType="separate"/>
        </w:r>
        <w:r w:rsidR="00790A77">
          <w:rPr>
            <w:rFonts w:ascii="Gill Sans MT" w:hAnsi="Gill Sans MT"/>
            <w:b w:val="0"/>
            <w:noProof/>
            <w:webHidden/>
          </w:rPr>
          <w:t>11</w:t>
        </w:r>
        <w:r w:rsidR="002A3B51" w:rsidRPr="002A3B51">
          <w:rPr>
            <w:rFonts w:ascii="Gill Sans MT" w:hAnsi="Gill Sans MT"/>
            <w:b w:val="0"/>
            <w:noProof/>
            <w:webHidden/>
          </w:rPr>
          <w:fldChar w:fldCharType="end"/>
        </w:r>
      </w:hyperlink>
    </w:p>
    <w:p w:rsidR="002A3B51" w:rsidRPr="002A3B51" w:rsidRDefault="00E26581" w:rsidP="002A3B51">
      <w:pPr>
        <w:pStyle w:val="TOC2"/>
        <w:rPr>
          <w:rFonts w:ascii="Gill Sans MT" w:hAnsi="Gill Sans MT"/>
          <w:b w:val="0"/>
          <w:noProof/>
          <w:szCs w:val="24"/>
          <w:lang w:eastAsia="en-AU"/>
        </w:rPr>
      </w:pPr>
      <w:hyperlink w:anchor="_Toc270933699" w:history="1">
        <w:r w:rsidR="002A3B51" w:rsidRPr="002A3B51">
          <w:rPr>
            <w:rStyle w:val="Hyperlink"/>
            <w:rFonts w:ascii="Gill Sans MT" w:hAnsi="Gill Sans MT"/>
            <w:b w:val="0"/>
            <w:noProof/>
          </w:rPr>
          <w:t>4.13 Glamorgan/Spring Bay Council</w:t>
        </w:r>
        <w:r w:rsidR="002A3B51" w:rsidRPr="002A3B51">
          <w:rPr>
            <w:rFonts w:ascii="Gill Sans MT" w:hAnsi="Gill Sans MT"/>
            <w:b w:val="0"/>
            <w:noProof/>
            <w:webHidden/>
          </w:rPr>
          <w:tab/>
        </w:r>
        <w:r w:rsidR="002A3B51" w:rsidRPr="002A3B51">
          <w:rPr>
            <w:rFonts w:ascii="Gill Sans MT" w:hAnsi="Gill Sans MT"/>
            <w:b w:val="0"/>
            <w:noProof/>
            <w:webHidden/>
          </w:rPr>
          <w:fldChar w:fldCharType="begin"/>
        </w:r>
        <w:r w:rsidR="002A3B51" w:rsidRPr="002A3B51">
          <w:rPr>
            <w:rFonts w:ascii="Gill Sans MT" w:hAnsi="Gill Sans MT"/>
            <w:b w:val="0"/>
            <w:noProof/>
            <w:webHidden/>
          </w:rPr>
          <w:instrText xml:space="preserve"> PAGEREF _Toc270933699 \h </w:instrText>
        </w:r>
        <w:r w:rsidR="002A3B51" w:rsidRPr="002A3B51">
          <w:rPr>
            <w:rFonts w:ascii="Gill Sans MT" w:hAnsi="Gill Sans MT"/>
            <w:b w:val="0"/>
            <w:noProof/>
            <w:webHidden/>
          </w:rPr>
        </w:r>
        <w:r w:rsidR="002A3B51" w:rsidRPr="002A3B51">
          <w:rPr>
            <w:rFonts w:ascii="Gill Sans MT" w:hAnsi="Gill Sans MT"/>
            <w:b w:val="0"/>
            <w:noProof/>
            <w:webHidden/>
          </w:rPr>
          <w:fldChar w:fldCharType="separate"/>
        </w:r>
        <w:r w:rsidR="00790A77">
          <w:rPr>
            <w:rFonts w:ascii="Gill Sans MT" w:hAnsi="Gill Sans MT"/>
            <w:b w:val="0"/>
            <w:noProof/>
            <w:webHidden/>
          </w:rPr>
          <w:t>12</w:t>
        </w:r>
        <w:r w:rsidR="002A3B51" w:rsidRPr="002A3B51">
          <w:rPr>
            <w:rFonts w:ascii="Gill Sans MT" w:hAnsi="Gill Sans MT"/>
            <w:b w:val="0"/>
            <w:noProof/>
            <w:webHidden/>
          </w:rPr>
          <w:fldChar w:fldCharType="end"/>
        </w:r>
      </w:hyperlink>
    </w:p>
    <w:p w:rsidR="002A3B51" w:rsidRPr="002A3B51" w:rsidRDefault="00E26581" w:rsidP="002A3B51">
      <w:pPr>
        <w:pStyle w:val="TOC2"/>
        <w:rPr>
          <w:rFonts w:ascii="Gill Sans MT" w:hAnsi="Gill Sans MT"/>
          <w:b w:val="0"/>
          <w:noProof/>
          <w:szCs w:val="24"/>
          <w:lang w:eastAsia="en-AU"/>
        </w:rPr>
      </w:pPr>
      <w:hyperlink w:anchor="_Toc270933700" w:history="1">
        <w:r w:rsidR="002A3B51" w:rsidRPr="002A3B51">
          <w:rPr>
            <w:rStyle w:val="Hyperlink"/>
            <w:rFonts w:ascii="Gill Sans MT" w:hAnsi="Gill Sans MT"/>
            <w:b w:val="0"/>
            <w:noProof/>
          </w:rPr>
          <w:t>4.14 Glenorchy City Council</w:t>
        </w:r>
        <w:r w:rsidR="002A3B51" w:rsidRPr="002A3B51">
          <w:rPr>
            <w:rFonts w:ascii="Gill Sans MT" w:hAnsi="Gill Sans MT"/>
            <w:b w:val="0"/>
            <w:noProof/>
            <w:webHidden/>
          </w:rPr>
          <w:tab/>
        </w:r>
        <w:r w:rsidR="002A3B51" w:rsidRPr="002A3B51">
          <w:rPr>
            <w:rFonts w:ascii="Gill Sans MT" w:hAnsi="Gill Sans MT"/>
            <w:b w:val="0"/>
            <w:noProof/>
            <w:webHidden/>
          </w:rPr>
          <w:fldChar w:fldCharType="begin"/>
        </w:r>
        <w:r w:rsidR="002A3B51" w:rsidRPr="002A3B51">
          <w:rPr>
            <w:rFonts w:ascii="Gill Sans MT" w:hAnsi="Gill Sans MT"/>
            <w:b w:val="0"/>
            <w:noProof/>
            <w:webHidden/>
          </w:rPr>
          <w:instrText xml:space="preserve"> PAGEREF _Toc270933700 \h </w:instrText>
        </w:r>
        <w:r w:rsidR="002A3B51" w:rsidRPr="002A3B51">
          <w:rPr>
            <w:rFonts w:ascii="Gill Sans MT" w:hAnsi="Gill Sans MT"/>
            <w:b w:val="0"/>
            <w:noProof/>
            <w:webHidden/>
          </w:rPr>
        </w:r>
        <w:r w:rsidR="002A3B51" w:rsidRPr="002A3B51">
          <w:rPr>
            <w:rFonts w:ascii="Gill Sans MT" w:hAnsi="Gill Sans MT"/>
            <w:b w:val="0"/>
            <w:noProof/>
            <w:webHidden/>
          </w:rPr>
          <w:fldChar w:fldCharType="separate"/>
        </w:r>
        <w:r w:rsidR="00790A77">
          <w:rPr>
            <w:rFonts w:ascii="Gill Sans MT" w:hAnsi="Gill Sans MT"/>
            <w:b w:val="0"/>
            <w:noProof/>
            <w:webHidden/>
          </w:rPr>
          <w:t>12</w:t>
        </w:r>
        <w:r w:rsidR="002A3B51" w:rsidRPr="002A3B51">
          <w:rPr>
            <w:rFonts w:ascii="Gill Sans MT" w:hAnsi="Gill Sans MT"/>
            <w:b w:val="0"/>
            <w:noProof/>
            <w:webHidden/>
          </w:rPr>
          <w:fldChar w:fldCharType="end"/>
        </w:r>
      </w:hyperlink>
    </w:p>
    <w:p w:rsidR="002A3B51" w:rsidRPr="002A3B51" w:rsidRDefault="00E26581" w:rsidP="002A3B51">
      <w:pPr>
        <w:pStyle w:val="TOC2"/>
        <w:rPr>
          <w:rFonts w:ascii="Gill Sans MT" w:hAnsi="Gill Sans MT"/>
          <w:b w:val="0"/>
          <w:noProof/>
          <w:szCs w:val="24"/>
          <w:lang w:eastAsia="en-AU"/>
        </w:rPr>
      </w:pPr>
      <w:hyperlink w:anchor="_Toc270933701" w:history="1">
        <w:r w:rsidR="002A3B51" w:rsidRPr="002A3B51">
          <w:rPr>
            <w:rStyle w:val="Hyperlink"/>
            <w:rFonts w:ascii="Gill Sans MT" w:hAnsi="Gill Sans MT"/>
            <w:b w:val="0"/>
            <w:noProof/>
          </w:rPr>
          <w:t>4.15 Hobart City Council</w:t>
        </w:r>
        <w:r w:rsidR="002A3B51" w:rsidRPr="002A3B51">
          <w:rPr>
            <w:rFonts w:ascii="Gill Sans MT" w:hAnsi="Gill Sans MT"/>
            <w:b w:val="0"/>
            <w:noProof/>
            <w:webHidden/>
          </w:rPr>
          <w:tab/>
        </w:r>
        <w:r w:rsidR="002A3B51" w:rsidRPr="002A3B51">
          <w:rPr>
            <w:rFonts w:ascii="Gill Sans MT" w:hAnsi="Gill Sans MT"/>
            <w:b w:val="0"/>
            <w:noProof/>
            <w:webHidden/>
          </w:rPr>
          <w:fldChar w:fldCharType="begin"/>
        </w:r>
        <w:r w:rsidR="002A3B51" w:rsidRPr="002A3B51">
          <w:rPr>
            <w:rFonts w:ascii="Gill Sans MT" w:hAnsi="Gill Sans MT"/>
            <w:b w:val="0"/>
            <w:noProof/>
            <w:webHidden/>
          </w:rPr>
          <w:instrText xml:space="preserve"> PAGEREF _Toc270933701 \h </w:instrText>
        </w:r>
        <w:r w:rsidR="002A3B51" w:rsidRPr="002A3B51">
          <w:rPr>
            <w:rFonts w:ascii="Gill Sans MT" w:hAnsi="Gill Sans MT"/>
            <w:b w:val="0"/>
            <w:noProof/>
            <w:webHidden/>
          </w:rPr>
        </w:r>
        <w:r w:rsidR="002A3B51" w:rsidRPr="002A3B51">
          <w:rPr>
            <w:rFonts w:ascii="Gill Sans MT" w:hAnsi="Gill Sans MT"/>
            <w:b w:val="0"/>
            <w:noProof/>
            <w:webHidden/>
          </w:rPr>
          <w:fldChar w:fldCharType="separate"/>
        </w:r>
        <w:r w:rsidR="00790A77">
          <w:rPr>
            <w:rFonts w:ascii="Gill Sans MT" w:hAnsi="Gill Sans MT"/>
            <w:b w:val="0"/>
            <w:noProof/>
            <w:webHidden/>
          </w:rPr>
          <w:t>13</w:t>
        </w:r>
        <w:r w:rsidR="002A3B51" w:rsidRPr="002A3B51">
          <w:rPr>
            <w:rFonts w:ascii="Gill Sans MT" w:hAnsi="Gill Sans MT"/>
            <w:b w:val="0"/>
            <w:noProof/>
            <w:webHidden/>
          </w:rPr>
          <w:fldChar w:fldCharType="end"/>
        </w:r>
      </w:hyperlink>
    </w:p>
    <w:p w:rsidR="002A3B51" w:rsidRPr="002A3B51" w:rsidRDefault="00E26581" w:rsidP="002A3B51">
      <w:pPr>
        <w:pStyle w:val="TOC2"/>
        <w:rPr>
          <w:rFonts w:ascii="Gill Sans MT" w:hAnsi="Gill Sans MT"/>
          <w:b w:val="0"/>
          <w:noProof/>
          <w:szCs w:val="24"/>
          <w:lang w:eastAsia="en-AU"/>
        </w:rPr>
      </w:pPr>
      <w:hyperlink w:anchor="_Toc270933702" w:history="1">
        <w:r w:rsidR="002A3B51" w:rsidRPr="002A3B51">
          <w:rPr>
            <w:rStyle w:val="Hyperlink"/>
            <w:rFonts w:ascii="Gill Sans MT" w:hAnsi="Gill Sans MT"/>
            <w:b w:val="0"/>
            <w:noProof/>
          </w:rPr>
          <w:t>4.16 Huon Valley Council</w:t>
        </w:r>
        <w:r w:rsidR="002A3B51" w:rsidRPr="002A3B51">
          <w:rPr>
            <w:rFonts w:ascii="Gill Sans MT" w:hAnsi="Gill Sans MT"/>
            <w:b w:val="0"/>
            <w:noProof/>
            <w:webHidden/>
          </w:rPr>
          <w:tab/>
        </w:r>
        <w:r w:rsidR="002A3B51" w:rsidRPr="002A3B51">
          <w:rPr>
            <w:rFonts w:ascii="Gill Sans MT" w:hAnsi="Gill Sans MT"/>
            <w:b w:val="0"/>
            <w:noProof/>
            <w:webHidden/>
          </w:rPr>
          <w:fldChar w:fldCharType="begin"/>
        </w:r>
        <w:r w:rsidR="002A3B51" w:rsidRPr="002A3B51">
          <w:rPr>
            <w:rFonts w:ascii="Gill Sans MT" w:hAnsi="Gill Sans MT"/>
            <w:b w:val="0"/>
            <w:noProof/>
            <w:webHidden/>
          </w:rPr>
          <w:instrText xml:space="preserve"> PAGEREF _Toc270933702 \h </w:instrText>
        </w:r>
        <w:r w:rsidR="002A3B51" w:rsidRPr="002A3B51">
          <w:rPr>
            <w:rFonts w:ascii="Gill Sans MT" w:hAnsi="Gill Sans MT"/>
            <w:b w:val="0"/>
            <w:noProof/>
            <w:webHidden/>
          </w:rPr>
        </w:r>
        <w:r w:rsidR="002A3B51" w:rsidRPr="002A3B51">
          <w:rPr>
            <w:rFonts w:ascii="Gill Sans MT" w:hAnsi="Gill Sans MT"/>
            <w:b w:val="0"/>
            <w:noProof/>
            <w:webHidden/>
          </w:rPr>
          <w:fldChar w:fldCharType="separate"/>
        </w:r>
        <w:r w:rsidR="00790A77">
          <w:rPr>
            <w:rFonts w:ascii="Gill Sans MT" w:hAnsi="Gill Sans MT"/>
            <w:b w:val="0"/>
            <w:noProof/>
            <w:webHidden/>
          </w:rPr>
          <w:t>14</w:t>
        </w:r>
        <w:r w:rsidR="002A3B51" w:rsidRPr="002A3B51">
          <w:rPr>
            <w:rFonts w:ascii="Gill Sans MT" w:hAnsi="Gill Sans MT"/>
            <w:b w:val="0"/>
            <w:noProof/>
            <w:webHidden/>
          </w:rPr>
          <w:fldChar w:fldCharType="end"/>
        </w:r>
      </w:hyperlink>
    </w:p>
    <w:p w:rsidR="002A3B51" w:rsidRPr="002A3B51" w:rsidRDefault="00E26581" w:rsidP="002A3B51">
      <w:pPr>
        <w:pStyle w:val="TOC2"/>
        <w:rPr>
          <w:rFonts w:ascii="Gill Sans MT" w:hAnsi="Gill Sans MT"/>
          <w:b w:val="0"/>
          <w:noProof/>
          <w:szCs w:val="24"/>
          <w:lang w:eastAsia="en-AU"/>
        </w:rPr>
      </w:pPr>
      <w:hyperlink w:anchor="_Toc270933703" w:history="1">
        <w:r w:rsidR="002A3B51" w:rsidRPr="002A3B51">
          <w:rPr>
            <w:rStyle w:val="Hyperlink"/>
            <w:rFonts w:ascii="Gill Sans MT" w:hAnsi="Gill Sans MT"/>
            <w:b w:val="0"/>
            <w:noProof/>
          </w:rPr>
          <w:t>4.17 Kentish Council</w:t>
        </w:r>
        <w:r w:rsidR="002A3B51" w:rsidRPr="002A3B51">
          <w:rPr>
            <w:rFonts w:ascii="Gill Sans MT" w:hAnsi="Gill Sans MT"/>
            <w:b w:val="0"/>
            <w:noProof/>
            <w:webHidden/>
          </w:rPr>
          <w:tab/>
        </w:r>
        <w:r w:rsidR="002A3B51" w:rsidRPr="002A3B51">
          <w:rPr>
            <w:rFonts w:ascii="Gill Sans MT" w:hAnsi="Gill Sans MT"/>
            <w:b w:val="0"/>
            <w:noProof/>
            <w:webHidden/>
          </w:rPr>
          <w:fldChar w:fldCharType="begin"/>
        </w:r>
        <w:r w:rsidR="002A3B51" w:rsidRPr="002A3B51">
          <w:rPr>
            <w:rFonts w:ascii="Gill Sans MT" w:hAnsi="Gill Sans MT"/>
            <w:b w:val="0"/>
            <w:noProof/>
            <w:webHidden/>
          </w:rPr>
          <w:instrText xml:space="preserve"> PAGEREF _Toc270933703 \h </w:instrText>
        </w:r>
        <w:r w:rsidR="002A3B51" w:rsidRPr="002A3B51">
          <w:rPr>
            <w:rFonts w:ascii="Gill Sans MT" w:hAnsi="Gill Sans MT"/>
            <w:b w:val="0"/>
            <w:noProof/>
            <w:webHidden/>
          </w:rPr>
        </w:r>
        <w:r w:rsidR="002A3B51" w:rsidRPr="002A3B51">
          <w:rPr>
            <w:rFonts w:ascii="Gill Sans MT" w:hAnsi="Gill Sans MT"/>
            <w:b w:val="0"/>
            <w:noProof/>
            <w:webHidden/>
          </w:rPr>
          <w:fldChar w:fldCharType="separate"/>
        </w:r>
        <w:r w:rsidR="00790A77">
          <w:rPr>
            <w:rFonts w:ascii="Gill Sans MT" w:hAnsi="Gill Sans MT"/>
            <w:b w:val="0"/>
            <w:noProof/>
            <w:webHidden/>
          </w:rPr>
          <w:t>14</w:t>
        </w:r>
        <w:r w:rsidR="002A3B51" w:rsidRPr="002A3B51">
          <w:rPr>
            <w:rFonts w:ascii="Gill Sans MT" w:hAnsi="Gill Sans MT"/>
            <w:b w:val="0"/>
            <w:noProof/>
            <w:webHidden/>
          </w:rPr>
          <w:fldChar w:fldCharType="end"/>
        </w:r>
      </w:hyperlink>
    </w:p>
    <w:p w:rsidR="002A3B51" w:rsidRPr="002A3B51" w:rsidRDefault="00E26581" w:rsidP="002A3B51">
      <w:pPr>
        <w:pStyle w:val="TOC2"/>
        <w:rPr>
          <w:rFonts w:ascii="Gill Sans MT" w:hAnsi="Gill Sans MT"/>
          <w:b w:val="0"/>
          <w:noProof/>
          <w:szCs w:val="24"/>
          <w:lang w:eastAsia="en-AU"/>
        </w:rPr>
      </w:pPr>
      <w:hyperlink w:anchor="_Toc270933704" w:history="1">
        <w:r w:rsidR="002A3B51" w:rsidRPr="002A3B51">
          <w:rPr>
            <w:rStyle w:val="Hyperlink"/>
            <w:rFonts w:ascii="Gill Sans MT" w:hAnsi="Gill Sans MT"/>
            <w:b w:val="0"/>
            <w:noProof/>
          </w:rPr>
          <w:t>4.18  Kingborough Council</w:t>
        </w:r>
        <w:r w:rsidR="002A3B51" w:rsidRPr="002A3B51">
          <w:rPr>
            <w:rFonts w:ascii="Gill Sans MT" w:hAnsi="Gill Sans MT"/>
            <w:b w:val="0"/>
            <w:noProof/>
            <w:webHidden/>
          </w:rPr>
          <w:tab/>
        </w:r>
        <w:r w:rsidR="002A3B51" w:rsidRPr="002A3B51">
          <w:rPr>
            <w:rFonts w:ascii="Gill Sans MT" w:hAnsi="Gill Sans MT"/>
            <w:b w:val="0"/>
            <w:noProof/>
            <w:webHidden/>
          </w:rPr>
          <w:fldChar w:fldCharType="begin"/>
        </w:r>
        <w:r w:rsidR="002A3B51" w:rsidRPr="002A3B51">
          <w:rPr>
            <w:rFonts w:ascii="Gill Sans MT" w:hAnsi="Gill Sans MT"/>
            <w:b w:val="0"/>
            <w:noProof/>
            <w:webHidden/>
          </w:rPr>
          <w:instrText xml:space="preserve"> PAGEREF _Toc270933704 \h </w:instrText>
        </w:r>
        <w:r w:rsidR="002A3B51" w:rsidRPr="002A3B51">
          <w:rPr>
            <w:rFonts w:ascii="Gill Sans MT" w:hAnsi="Gill Sans MT"/>
            <w:b w:val="0"/>
            <w:noProof/>
            <w:webHidden/>
          </w:rPr>
        </w:r>
        <w:r w:rsidR="002A3B51" w:rsidRPr="002A3B51">
          <w:rPr>
            <w:rFonts w:ascii="Gill Sans MT" w:hAnsi="Gill Sans MT"/>
            <w:b w:val="0"/>
            <w:noProof/>
            <w:webHidden/>
          </w:rPr>
          <w:fldChar w:fldCharType="separate"/>
        </w:r>
        <w:r w:rsidR="00790A77">
          <w:rPr>
            <w:rFonts w:ascii="Gill Sans MT" w:hAnsi="Gill Sans MT"/>
            <w:b w:val="0"/>
            <w:noProof/>
            <w:webHidden/>
          </w:rPr>
          <w:t>15</w:t>
        </w:r>
        <w:r w:rsidR="002A3B51" w:rsidRPr="002A3B51">
          <w:rPr>
            <w:rFonts w:ascii="Gill Sans MT" w:hAnsi="Gill Sans MT"/>
            <w:b w:val="0"/>
            <w:noProof/>
            <w:webHidden/>
          </w:rPr>
          <w:fldChar w:fldCharType="end"/>
        </w:r>
      </w:hyperlink>
    </w:p>
    <w:p w:rsidR="002A3B51" w:rsidRPr="002A3B51" w:rsidRDefault="00E26581" w:rsidP="002A3B51">
      <w:pPr>
        <w:pStyle w:val="TOC2"/>
        <w:rPr>
          <w:rFonts w:ascii="Gill Sans MT" w:hAnsi="Gill Sans MT"/>
          <w:b w:val="0"/>
          <w:noProof/>
          <w:szCs w:val="24"/>
          <w:lang w:eastAsia="en-AU"/>
        </w:rPr>
      </w:pPr>
      <w:hyperlink w:anchor="_Toc270933705" w:history="1">
        <w:r w:rsidR="002A3B51" w:rsidRPr="002A3B51">
          <w:rPr>
            <w:rStyle w:val="Hyperlink"/>
            <w:rFonts w:ascii="Gill Sans MT" w:hAnsi="Gill Sans MT"/>
            <w:b w:val="0"/>
            <w:noProof/>
          </w:rPr>
          <w:t>4.19 King Island Council</w:t>
        </w:r>
        <w:r w:rsidR="002A3B51" w:rsidRPr="002A3B51">
          <w:rPr>
            <w:rFonts w:ascii="Gill Sans MT" w:hAnsi="Gill Sans MT"/>
            <w:b w:val="0"/>
            <w:noProof/>
            <w:webHidden/>
          </w:rPr>
          <w:tab/>
        </w:r>
        <w:r w:rsidR="002A3B51" w:rsidRPr="002A3B51">
          <w:rPr>
            <w:rFonts w:ascii="Gill Sans MT" w:hAnsi="Gill Sans MT"/>
            <w:b w:val="0"/>
            <w:noProof/>
            <w:webHidden/>
          </w:rPr>
          <w:fldChar w:fldCharType="begin"/>
        </w:r>
        <w:r w:rsidR="002A3B51" w:rsidRPr="002A3B51">
          <w:rPr>
            <w:rFonts w:ascii="Gill Sans MT" w:hAnsi="Gill Sans MT"/>
            <w:b w:val="0"/>
            <w:noProof/>
            <w:webHidden/>
          </w:rPr>
          <w:instrText xml:space="preserve"> PAGEREF _Toc270933705 \h </w:instrText>
        </w:r>
        <w:r w:rsidR="002A3B51" w:rsidRPr="002A3B51">
          <w:rPr>
            <w:rFonts w:ascii="Gill Sans MT" w:hAnsi="Gill Sans MT"/>
            <w:b w:val="0"/>
            <w:noProof/>
            <w:webHidden/>
          </w:rPr>
        </w:r>
        <w:r w:rsidR="002A3B51" w:rsidRPr="002A3B51">
          <w:rPr>
            <w:rFonts w:ascii="Gill Sans MT" w:hAnsi="Gill Sans MT"/>
            <w:b w:val="0"/>
            <w:noProof/>
            <w:webHidden/>
          </w:rPr>
          <w:fldChar w:fldCharType="separate"/>
        </w:r>
        <w:r w:rsidR="00790A77">
          <w:rPr>
            <w:rFonts w:ascii="Gill Sans MT" w:hAnsi="Gill Sans MT"/>
            <w:b w:val="0"/>
            <w:noProof/>
            <w:webHidden/>
          </w:rPr>
          <w:t>16</w:t>
        </w:r>
        <w:r w:rsidR="002A3B51" w:rsidRPr="002A3B51">
          <w:rPr>
            <w:rFonts w:ascii="Gill Sans MT" w:hAnsi="Gill Sans MT"/>
            <w:b w:val="0"/>
            <w:noProof/>
            <w:webHidden/>
          </w:rPr>
          <w:fldChar w:fldCharType="end"/>
        </w:r>
      </w:hyperlink>
    </w:p>
    <w:p w:rsidR="002A3B51" w:rsidRPr="002A3B51" w:rsidRDefault="00E26581" w:rsidP="002A3B51">
      <w:pPr>
        <w:pStyle w:val="TOC2"/>
        <w:rPr>
          <w:rFonts w:ascii="Gill Sans MT" w:hAnsi="Gill Sans MT"/>
          <w:b w:val="0"/>
          <w:noProof/>
          <w:szCs w:val="24"/>
          <w:lang w:eastAsia="en-AU"/>
        </w:rPr>
      </w:pPr>
      <w:hyperlink w:anchor="_Toc270933706" w:history="1">
        <w:r w:rsidR="002A3B51" w:rsidRPr="002A3B51">
          <w:rPr>
            <w:rStyle w:val="Hyperlink"/>
            <w:rFonts w:ascii="Gill Sans MT" w:hAnsi="Gill Sans MT"/>
            <w:b w:val="0"/>
            <w:noProof/>
          </w:rPr>
          <w:t>4.20 Latrobe Council</w:t>
        </w:r>
        <w:r w:rsidR="002A3B51" w:rsidRPr="002A3B51">
          <w:rPr>
            <w:rFonts w:ascii="Gill Sans MT" w:hAnsi="Gill Sans MT"/>
            <w:b w:val="0"/>
            <w:noProof/>
            <w:webHidden/>
          </w:rPr>
          <w:tab/>
        </w:r>
        <w:r w:rsidR="002A3B51" w:rsidRPr="002A3B51">
          <w:rPr>
            <w:rFonts w:ascii="Gill Sans MT" w:hAnsi="Gill Sans MT"/>
            <w:b w:val="0"/>
            <w:noProof/>
            <w:webHidden/>
          </w:rPr>
          <w:fldChar w:fldCharType="begin"/>
        </w:r>
        <w:r w:rsidR="002A3B51" w:rsidRPr="002A3B51">
          <w:rPr>
            <w:rFonts w:ascii="Gill Sans MT" w:hAnsi="Gill Sans MT"/>
            <w:b w:val="0"/>
            <w:noProof/>
            <w:webHidden/>
          </w:rPr>
          <w:instrText xml:space="preserve"> PAGEREF _Toc270933706 \h </w:instrText>
        </w:r>
        <w:r w:rsidR="002A3B51" w:rsidRPr="002A3B51">
          <w:rPr>
            <w:rFonts w:ascii="Gill Sans MT" w:hAnsi="Gill Sans MT"/>
            <w:b w:val="0"/>
            <w:noProof/>
            <w:webHidden/>
          </w:rPr>
        </w:r>
        <w:r w:rsidR="002A3B51" w:rsidRPr="002A3B51">
          <w:rPr>
            <w:rFonts w:ascii="Gill Sans MT" w:hAnsi="Gill Sans MT"/>
            <w:b w:val="0"/>
            <w:noProof/>
            <w:webHidden/>
          </w:rPr>
          <w:fldChar w:fldCharType="separate"/>
        </w:r>
        <w:r w:rsidR="00790A77">
          <w:rPr>
            <w:rFonts w:ascii="Gill Sans MT" w:hAnsi="Gill Sans MT"/>
            <w:b w:val="0"/>
            <w:noProof/>
            <w:webHidden/>
          </w:rPr>
          <w:t>16</w:t>
        </w:r>
        <w:r w:rsidR="002A3B51" w:rsidRPr="002A3B51">
          <w:rPr>
            <w:rFonts w:ascii="Gill Sans MT" w:hAnsi="Gill Sans MT"/>
            <w:b w:val="0"/>
            <w:noProof/>
            <w:webHidden/>
          </w:rPr>
          <w:fldChar w:fldCharType="end"/>
        </w:r>
      </w:hyperlink>
    </w:p>
    <w:p w:rsidR="002A3B51" w:rsidRPr="002A3B51" w:rsidRDefault="00E26581" w:rsidP="002A3B51">
      <w:pPr>
        <w:pStyle w:val="TOC2"/>
        <w:rPr>
          <w:rFonts w:ascii="Gill Sans MT" w:hAnsi="Gill Sans MT"/>
          <w:b w:val="0"/>
          <w:noProof/>
          <w:szCs w:val="24"/>
          <w:lang w:eastAsia="en-AU"/>
        </w:rPr>
      </w:pPr>
      <w:hyperlink w:anchor="_Toc270933707" w:history="1">
        <w:r w:rsidR="002A3B51" w:rsidRPr="002A3B51">
          <w:rPr>
            <w:rStyle w:val="Hyperlink"/>
            <w:rFonts w:ascii="Gill Sans MT" w:hAnsi="Gill Sans MT"/>
            <w:b w:val="0"/>
            <w:noProof/>
          </w:rPr>
          <w:t>4.21 Launceston City Council</w:t>
        </w:r>
        <w:r w:rsidR="002A3B51" w:rsidRPr="002A3B51">
          <w:rPr>
            <w:rFonts w:ascii="Gill Sans MT" w:hAnsi="Gill Sans MT"/>
            <w:b w:val="0"/>
            <w:noProof/>
            <w:webHidden/>
          </w:rPr>
          <w:tab/>
        </w:r>
        <w:r w:rsidR="002A3B51" w:rsidRPr="002A3B51">
          <w:rPr>
            <w:rFonts w:ascii="Gill Sans MT" w:hAnsi="Gill Sans MT"/>
            <w:b w:val="0"/>
            <w:noProof/>
            <w:webHidden/>
          </w:rPr>
          <w:fldChar w:fldCharType="begin"/>
        </w:r>
        <w:r w:rsidR="002A3B51" w:rsidRPr="002A3B51">
          <w:rPr>
            <w:rFonts w:ascii="Gill Sans MT" w:hAnsi="Gill Sans MT"/>
            <w:b w:val="0"/>
            <w:noProof/>
            <w:webHidden/>
          </w:rPr>
          <w:instrText xml:space="preserve"> PAGEREF _Toc270933707 \h </w:instrText>
        </w:r>
        <w:r w:rsidR="002A3B51" w:rsidRPr="002A3B51">
          <w:rPr>
            <w:rFonts w:ascii="Gill Sans MT" w:hAnsi="Gill Sans MT"/>
            <w:b w:val="0"/>
            <w:noProof/>
            <w:webHidden/>
          </w:rPr>
        </w:r>
        <w:r w:rsidR="002A3B51" w:rsidRPr="002A3B51">
          <w:rPr>
            <w:rFonts w:ascii="Gill Sans MT" w:hAnsi="Gill Sans MT"/>
            <w:b w:val="0"/>
            <w:noProof/>
            <w:webHidden/>
          </w:rPr>
          <w:fldChar w:fldCharType="separate"/>
        </w:r>
        <w:r w:rsidR="00790A77">
          <w:rPr>
            <w:rFonts w:ascii="Gill Sans MT" w:hAnsi="Gill Sans MT"/>
            <w:b w:val="0"/>
            <w:noProof/>
            <w:webHidden/>
          </w:rPr>
          <w:t>16</w:t>
        </w:r>
        <w:r w:rsidR="002A3B51" w:rsidRPr="002A3B51">
          <w:rPr>
            <w:rFonts w:ascii="Gill Sans MT" w:hAnsi="Gill Sans MT"/>
            <w:b w:val="0"/>
            <w:noProof/>
            <w:webHidden/>
          </w:rPr>
          <w:fldChar w:fldCharType="end"/>
        </w:r>
      </w:hyperlink>
    </w:p>
    <w:p w:rsidR="002A3B51" w:rsidRPr="002A3B51" w:rsidRDefault="00E26581" w:rsidP="002A3B51">
      <w:pPr>
        <w:pStyle w:val="TOC2"/>
        <w:rPr>
          <w:rFonts w:ascii="Gill Sans MT" w:hAnsi="Gill Sans MT"/>
          <w:b w:val="0"/>
          <w:noProof/>
          <w:szCs w:val="24"/>
          <w:lang w:eastAsia="en-AU"/>
        </w:rPr>
      </w:pPr>
      <w:hyperlink w:anchor="_Toc270933708" w:history="1">
        <w:r w:rsidR="002A3B51" w:rsidRPr="002A3B51">
          <w:rPr>
            <w:rStyle w:val="Hyperlink"/>
            <w:rFonts w:ascii="Gill Sans MT" w:hAnsi="Gill Sans MT"/>
            <w:b w:val="0"/>
            <w:noProof/>
          </w:rPr>
          <w:t>4.22 Meander Valley Council</w:t>
        </w:r>
        <w:r w:rsidR="002A3B51" w:rsidRPr="002A3B51">
          <w:rPr>
            <w:rFonts w:ascii="Gill Sans MT" w:hAnsi="Gill Sans MT"/>
            <w:b w:val="0"/>
            <w:noProof/>
            <w:webHidden/>
          </w:rPr>
          <w:tab/>
        </w:r>
        <w:r w:rsidR="002A3B51" w:rsidRPr="002A3B51">
          <w:rPr>
            <w:rFonts w:ascii="Gill Sans MT" w:hAnsi="Gill Sans MT"/>
            <w:b w:val="0"/>
            <w:noProof/>
            <w:webHidden/>
          </w:rPr>
          <w:fldChar w:fldCharType="begin"/>
        </w:r>
        <w:r w:rsidR="002A3B51" w:rsidRPr="002A3B51">
          <w:rPr>
            <w:rFonts w:ascii="Gill Sans MT" w:hAnsi="Gill Sans MT"/>
            <w:b w:val="0"/>
            <w:noProof/>
            <w:webHidden/>
          </w:rPr>
          <w:instrText xml:space="preserve"> PAGEREF _Toc270933708 \h </w:instrText>
        </w:r>
        <w:r w:rsidR="002A3B51" w:rsidRPr="002A3B51">
          <w:rPr>
            <w:rFonts w:ascii="Gill Sans MT" w:hAnsi="Gill Sans MT"/>
            <w:b w:val="0"/>
            <w:noProof/>
            <w:webHidden/>
          </w:rPr>
        </w:r>
        <w:r w:rsidR="002A3B51" w:rsidRPr="002A3B51">
          <w:rPr>
            <w:rFonts w:ascii="Gill Sans MT" w:hAnsi="Gill Sans MT"/>
            <w:b w:val="0"/>
            <w:noProof/>
            <w:webHidden/>
          </w:rPr>
          <w:fldChar w:fldCharType="separate"/>
        </w:r>
        <w:r w:rsidR="00790A77">
          <w:rPr>
            <w:rFonts w:ascii="Gill Sans MT" w:hAnsi="Gill Sans MT"/>
            <w:b w:val="0"/>
            <w:noProof/>
            <w:webHidden/>
          </w:rPr>
          <w:t>17</w:t>
        </w:r>
        <w:r w:rsidR="002A3B51" w:rsidRPr="002A3B51">
          <w:rPr>
            <w:rFonts w:ascii="Gill Sans MT" w:hAnsi="Gill Sans MT"/>
            <w:b w:val="0"/>
            <w:noProof/>
            <w:webHidden/>
          </w:rPr>
          <w:fldChar w:fldCharType="end"/>
        </w:r>
      </w:hyperlink>
    </w:p>
    <w:p w:rsidR="002A3B51" w:rsidRPr="002A3B51" w:rsidRDefault="00E26581" w:rsidP="002A3B51">
      <w:pPr>
        <w:pStyle w:val="TOC2"/>
        <w:rPr>
          <w:rFonts w:ascii="Gill Sans MT" w:hAnsi="Gill Sans MT"/>
          <w:b w:val="0"/>
          <w:noProof/>
          <w:szCs w:val="24"/>
          <w:lang w:eastAsia="en-AU"/>
        </w:rPr>
      </w:pPr>
      <w:hyperlink w:anchor="_Toc270933709" w:history="1">
        <w:r w:rsidR="002A3B51" w:rsidRPr="002A3B51">
          <w:rPr>
            <w:rStyle w:val="Hyperlink"/>
            <w:rFonts w:ascii="Gill Sans MT" w:hAnsi="Gill Sans MT"/>
            <w:b w:val="0"/>
            <w:noProof/>
          </w:rPr>
          <w:t>4.23 Northern Midlands Council</w:t>
        </w:r>
        <w:r w:rsidR="002A3B51" w:rsidRPr="002A3B51">
          <w:rPr>
            <w:rFonts w:ascii="Gill Sans MT" w:hAnsi="Gill Sans MT"/>
            <w:b w:val="0"/>
            <w:noProof/>
            <w:webHidden/>
          </w:rPr>
          <w:tab/>
        </w:r>
        <w:r w:rsidR="002A3B51" w:rsidRPr="002A3B51">
          <w:rPr>
            <w:rFonts w:ascii="Gill Sans MT" w:hAnsi="Gill Sans MT"/>
            <w:b w:val="0"/>
            <w:noProof/>
            <w:webHidden/>
          </w:rPr>
          <w:fldChar w:fldCharType="begin"/>
        </w:r>
        <w:r w:rsidR="002A3B51" w:rsidRPr="002A3B51">
          <w:rPr>
            <w:rFonts w:ascii="Gill Sans MT" w:hAnsi="Gill Sans MT"/>
            <w:b w:val="0"/>
            <w:noProof/>
            <w:webHidden/>
          </w:rPr>
          <w:instrText xml:space="preserve"> PAGEREF _Toc270933709 \h </w:instrText>
        </w:r>
        <w:r w:rsidR="002A3B51" w:rsidRPr="002A3B51">
          <w:rPr>
            <w:rFonts w:ascii="Gill Sans MT" w:hAnsi="Gill Sans MT"/>
            <w:b w:val="0"/>
            <w:noProof/>
            <w:webHidden/>
          </w:rPr>
        </w:r>
        <w:r w:rsidR="002A3B51" w:rsidRPr="002A3B51">
          <w:rPr>
            <w:rFonts w:ascii="Gill Sans MT" w:hAnsi="Gill Sans MT"/>
            <w:b w:val="0"/>
            <w:noProof/>
            <w:webHidden/>
          </w:rPr>
          <w:fldChar w:fldCharType="separate"/>
        </w:r>
        <w:r w:rsidR="00790A77">
          <w:rPr>
            <w:rFonts w:ascii="Gill Sans MT" w:hAnsi="Gill Sans MT"/>
            <w:b w:val="0"/>
            <w:noProof/>
            <w:webHidden/>
          </w:rPr>
          <w:t>18</w:t>
        </w:r>
        <w:r w:rsidR="002A3B51" w:rsidRPr="002A3B51">
          <w:rPr>
            <w:rFonts w:ascii="Gill Sans MT" w:hAnsi="Gill Sans MT"/>
            <w:b w:val="0"/>
            <w:noProof/>
            <w:webHidden/>
          </w:rPr>
          <w:fldChar w:fldCharType="end"/>
        </w:r>
      </w:hyperlink>
    </w:p>
    <w:p w:rsidR="002A3B51" w:rsidRPr="002A3B51" w:rsidRDefault="00E26581" w:rsidP="002A3B51">
      <w:pPr>
        <w:pStyle w:val="TOC2"/>
        <w:rPr>
          <w:rFonts w:ascii="Gill Sans MT" w:hAnsi="Gill Sans MT"/>
          <w:b w:val="0"/>
          <w:noProof/>
          <w:szCs w:val="24"/>
          <w:lang w:eastAsia="en-AU"/>
        </w:rPr>
      </w:pPr>
      <w:hyperlink w:anchor="_Toc270933710" w:history="1">
        <w:r w:rsidR="002A3B51" w:rsidRPr="002A3B51">
          <w:rPr>
            <w:rStyle w:val="Hyperlink"/>
            <w:rFonts w:ascii="Gill Sans MT" w:hAnsi="Gill Sans MT"/>
            <w:b w:val="0"/>
            <w:noProof/>
          </w:rPr>
          <w:t>4.24 Sorell Council</w:t>
        </w:r>
        <w:r w:rsidR="002A3B51" w:rsidRPr="002A3B51">
          <w:rPr>
            <w:rFonts w:ascii="Gill Sans MT" w:hAnsi="Gill Sans MT"/>
            <w:b w:val="0"/>
            <w:noProof/>
            <w:webHidden/>
          </w:rPr>
          <w:tab/>
        </w:r>
        <w:r w:rsidR="002A3B51" w:rsidRPr="002A3B51">
          <w:rPr>
            <w:rFonts w:ascii="Gill Sans MT" w:hAnsi="Gill Sans MT"/>
            <w:b w:val="0"/>
            <w:noProof/>
            <w:webHidden/>
          </w:rPr>
          <w:fldChar w:fldCharType="begin"/>
        </w:r>
        <w:r w:rsidR="002A3B51" w:rsidRPr="002A3B51">
          <w:rPr>
            <w:rFonts w:ascii="Gill Sans MT" w:hAnsi="Gill Sans MT"/>
            <w:b w:val="0"/>
            <w:noProof/>
            <w:webHidden/>
          </w:rPr>
          <w:instrText xml:space="preserve"> PAGEREF _Toc270933710 \h </w:instrText>
        </w:r>
        <w:r w:rsidR="002A3B51" w:rsidRPr="002A3B51">
          <w:rPr>
            <w:rFonts w:ascii="Gill Sans MT" w:hAnsi="Gill Sans MT"/>
            <w:b w:val="0"/>
            <w:noProof/>
            <w:webHidden/>
          </w:rPr>
        </w:r>
        <w:r w:rsidR="002A3B51" w:rsidRPr="002A3B51">
          <w:rPr>
            <w:rFonts w:ascii="Gill Sans MT" w:hAnsi="Gill Sans MT"/>
            <w:b w:val="0"/>
            <w:noProof/>
            <w:webHidden/>
          </w:rPr>
          <w:fldChar w:fldCharType="separate"/>
        </w:r>
        <w:r w:rsidR="00790A77">
          <w:rPr>
            <w:rFonts w:ascii="Gill Sans MT" w:hAnsi="Gill Sans MT"/>
            <w:b w:val="0"/>
            <w:noProof/>
            <w:webHidden/>
          </w:rPr>
          <w:t>18</w:t>
        </w:r>
        <w:r w:rsidR="002A3B51" w:rsidRPr="002A3B51">
          <w:rPr>
            <w:rFonts w:ascii="Gill Sans MT" w:hAnsi="Gill Sans MT"/>
            <w:b w:val="0"/>
            <w:noProof/>
            <w:webHidden/>
          </w:rPr>
          <w:fldChar w:fldCharType="end"/>
        </w:r>
      </w:hyperlink>
    </w:p>
    <w:p w:rsidR="002A3B51" w:rsidRPr="002A3B51" w:rsidRDefault="00E26581" w:rsidP="002A3B51">
      <w:pPr>
        <w:pStyle w:val="TOC2"/>
        <w:rPr>
          <w:rFonts w:ascii="Gill Sans MT" w:hAnsi="Gill Sans MT"/>
          <w:b w:val="0"/>
          <w:noProof/>
          <w:szCs w:val="24"/>
          <w:lang w:eastAsia="en-AU"/>
        </w:rPr>
      </w:pPr>
      <w:hyperlink w:anchor="_Toc270933711" w:history="1">
        <w:r w:rsidR="002A3B51" w:rsidRPr="002A3B51">
          <w:rPr>
            <w:rStyle w:val="Hyperlink"/>
            <w:rFonts w:ascii="Gill Sans MT" w:hAnsi="Gill Sans MT"/>
            <w:b w:val="0"/>
            <w:noProof/>
          </w:rPr>
          <w:t>4.25 Southern Midlands Council</w:t>
        </w:r>
        <w:r w:rsidR="002A3B51" w:rsidRPr="002A3B51">
          <w:rPr>
            <w:rFonts w:ascii="Gill Sans MT" w:hAnsi="Gill Sans MT"/>
            <w:b w:val="0"/>
            <w:noProof/>
            <w:webHidden/>
          </w:rPr>
          <w:tab/>
        </w:r>
        <w:r w:rsidR="002A3B51" w:rsidRPr="002A3B51">
          <w:rPr>
            <w:rFonts w:ascii="Gill Sans MT" w:hAnsi="Gill Sans MT"/>
            <w:b w:val="0"/>
            <w:noProof/>
            <w:webHidden/>
          </w:rPr>
          <w:fldChar w:fldCharType="begin"/>
        </w:r>
        <w:r w:rsidR="002A3B51" w:rsidRPr="002A3B51">
          <w:rPr>
            <w:rFonts w:ascii="Gill Sans MT" w:hAnsi="Gill Sans MT"/>
            <w:b w:val="0"/>
            <w:noProof/>
            <w:webHidden/>
          </w:rPr>
          <w:instrText xml:space="preserve"> PAGEREF _Toc270933711 \h </w:instrText>
        </w:r>
        <w:r w:rsidR="002A3B51" w:rsidRPr="002A3B51">
          <w:rPr>
            <w:rFonts w:ascii="Gill Sans MT" w:hAnsi="Gill Sans MT"/>
            <w:b w:val="0"/>
            <w:noProof/>
            <w:webHidden/>
          </w:rPr>
        </w:r>
        <w:r w:rsidR="002A3B51" w:rsidRPr="002A3B51">
          <w:rPr>
            <w:rFonts w:ascii="Gill Sans MT" w:hAnsi="Gill Sans MT"/>
            <w:b w:val="0"/>
            <w:noProof/>
            <w:webHidden/>
          </w:rPr>
          <w:fldChar w:fldCharType="separate"/>
        </w:r>
        <w:r w:rsidR="00790A77">
          <w:rPr>
            <w:rFonts w:ascii="Gill Sans MT" w:hAnsi="Gill Sans MT"/>
            <w:b w:val="0"/>
            <w:noProof/>
            <w:webHidden/>
          </w:rPr>
          <w:t>19</w:t>
        </w:r>
        <w:r w:rsidR="002A3B51" w:rsidRPr="002A3B51">
          <w:rPr>
            <w:rFonts w:ascii="Gill Sans MT" w:hAnsi="Gill Sans MT"/>
            <w:b w:val="0"/>
            <w:noProof/>
            <w:webHidden/>
          </w:rPr>
          <w:fldChar w:fldCharType="end"/>
        </w:r>
      </w:hyperlink>
    </w:p>
    <w:p w:rsidR="002A3B51" w:rsidRPr="002A3B51" w:rsidRDefault="00E26581" w:rsidP="002A3B51">
      <w:pPr>
        <w:pStyle w:val="TOC2"/>
        <w:rPr>
          <w:rFonts w:ascii="Gill Sans MT" w:hAnsi="Gill Sans MT"/>
          <w:b w:val="0"/>
          <w:noProof/>
          <w:szCs w:val="24"/>
          <w:lang w:eastAsia="en-AU"/>
        </w:rPr>
      </w:pPr>
      <w:hyperlink w:anchor="_Toc270933712" w:history="1">
        <w:r w:rsidR="002A3B51" w:rsidRPr="002A3B51">
          <w:rPr>
            <w:rStyle w:val="Hyperlink"/>
            <w:rFonts w:ascii="Gill Sans MT" w:hAnsi="Gill Sans MT"/>
            <w:b w:val="0"/>
            <w:noProof/>
          </w:rPr>
          <w:t>4.26 Tasman Council</w:t>
        </w:r>
        <w:r w:rsidR="002A3B51" w:rsidRPr="002A3B51">
          <w:rPr>
            <w:rFonts w:ascii="Gill Sans MT" w:hAnsi="Gill Sans MT"/>
            <w:b w:val="0"/>
            <w:noProof/>
            <w:webHidden/>
          </w:rPr>
          <w:tab/>
        </w:r>
        <w:r w:rsidR="002A3B51" w:rsidRPr="002A3B51">
          <w:rPr>
            <w:rFonts w:ascii="Gill Sans MT" w:hAnsi="Gill Sans MT"/>
            <w:b w:val="0"/>
            <w:noProof/>
            <w:webHidden/>
          </w:rPr>
          <w:fldChar w:fldCharType="begin"/>
        </w:r>
        <w:r w:rsidR="002A3B51" w:rsidRPr="002A3B51">
          <w:rPr>
            <w:rFonts w:ascii="Gill Sans MT" w:hAnsi="Gill Sans MT"/>
            <w:b w:val="0"/>
            <w:noProof/>
            <w:webHidden/>
          </w:rPr>
          <w:instrText xml:space="preserve"> PAGEREF _Toc270933712 \h </w:instrText>
        </w:r>
        <w:r w:rsidR="002A3B51" w:rsidRPr="002A3B51">
          <w:rPr>
            <w:rFonts w:ascii="Gill Sans MT" w:hAnsi="Gill Sans MT"/>
            <w:b w:val="0"/>
            <w:noProof/>
            <w:webHidden/>
          </w:rPr>
        </w:r>
        <w:r w:rsidR="002A3B51" w:rsidRPr="002A3B51">
          <w:rPr>
            <w:rFonts w:ascii="Gill Sans MT" w:hAnsi="Gill Sans MT"/>
            <w:b w:val="0"/>
            <w:noProof/>
            <w:webHidden/>
          </w:rPr>
          <w:fldChar w:fldCharType="separate"/>
        </w:r>
        <w:r w:rsidR="00790A77">
          <w:rPr>
            <w:rFonts w:ascii="Gill Sans MT" w:hAnsi="Gill Sans MT"/>
            <w:b w:val="0"/>
            <w:noProof/>
            <w:webHidden/>
          </w:rPr>
          <w:t>19</w:t>
        </w:r>
        <w:r w:rsidR="002A3B51" w:rsidRPr="002A3B51">
          <w:rPr>
            <w:rFonts w:ascii="Gill Sans MT" w:hAnsi="Gill Sans MT"/>
            <w:b w:val="0"/>
            <w:noProof/>
            <w:webHidden/>
          </w:rPr>
          <w:fldChar w:fldCharType="end"/>
        </w:r>
      </w:hyperlink>
    </w:p>
    <w:p w:rsidR="002A3B51" w:rsidRPr="002A3B51" w:rsidRDefault="00E26581" w:rsidP="002A3B51">
      <w:pPr>
        <w:pStyle w:val="TOC2"/>
        <w:rPr>
          <w:rFonts w:ascii="Gill Sans MT" w:hAnsi="Gill Sans MT"/>
          <w:b w:val="0"/>
          <w:noProof/>
          <w:szCs w:val="24"/>
          <w:lang w:eastAsia="en-AU"/>
        </w:rPr>
      </w:pPr>
      <w:hyperlink w:anchor="_Toc270933713" w:history="1">
        <w:r w:rsidR="002A3B51" w:rsidRPr="002A3B51">
          <w:rPr>
            <w:rStyle w:val="Hyperlink"/>
            <w:rFonts w:ascii="Gill Sans MT" w:hAnsi="Gill Sans MT"/>
            <w:b w:val="0"/>
            <w:noProof/>
          </w:rPr>
          <w:t>4.27 Waratah/Wynyard Council</w:t>
        </w:r>
        <w:r w:rsidR="002A3B51" w:rsidRPr="002A3B51">
          <w:rPr>
            <w:rFonts w:ascii="Gill Sans MT" w:hAnsi="Gill Sans MT"/>
            <w:b w:val="0"/>
            <w:noProof/>
            <w:webHidden/>
          </w:rPr>
          <w:tab/>
        </w:r>
        <w:r w:rsidR="002A3B51" w:rsidRPr="002A3B51">
          <w:rPr>
            <w:rFonts w:ascii="Gill Sans MT" w:hAnsi="Gill Sans MT"/>
            <w:b w:val="0"/>
            <w:noProof/>
            <w:webHidden/>
          </w:rPr>
          <w:fldChar w:fldCharType="begin"/>
        </w:r>
        <w:r w:rsidR="002A3B51" w:rsidRPr="002A3B51">
          <w:rPr>
            <w:rFonts w:ascii="Gill Sans MT" w:hAnsi="Gill Sans MT"/>
            <w:b w:val="0"/>
            <w:noProof/>
            <w:webHidden/>
          </w:rPr>
          <w:instrText xml:space="preserve"> PAGEREF _Toc270933713 \h </w:instrText>
        </w:r>
        <w:r w:rsidR="002A3B51" w:rsidRPr="002A3B51">
          <w:rPr>
            <w:rFonts w:ascii="Gill Sans MT" w:hAnsi="Gill Sans MT"/>
            <w:b w:val="0"/>
            <w:noProof/>
            <w:webHidden/>
          </w:rPr>
        </w:r>
        <w:r w:rsidR="002A3B51" w:rsidRPr="002A3B51">
          <w:rPr>
            <w:rFonts w:ascii="Gill Sans MT" w:hAnsi="Gill Sans MT"/>
            <w:b w:val="0"/>
            <w:noProof/>
            <w:webHidden/>
          </w:rPr>
          <w:fldChar w:fldCharType="separate"/>
        </w:r>
        <w:r w:rsidR="00790A77">
          <w:rPr>
            <w:rFonts w:ascii="Gill Sans MT" w:hAnsi="Gill Sans MT"/>
            <w:b w:val="0"/>
            <w:noProof/>
            <w:webHidden/>
          </w:rPr>
          <w:t>20</w:t>
        </w:r>
        <w:r w:rsidR="002A3B51" w:rsidRPr="002A3B51">
          <w:rPr>
            <w:rFonts w:ascii="Gill Sans MT" w:hAnsi="Gill Sans MT"/>
            <w:b w:val="0"/>
            <w:noProof/>
            <w:webHidden/>
          </w:rPr>
          <w:fldChar w:fldCharType="end"/>
        </w:r>
      </w:hyperlink>
    </w:p>
    <w:p w:rsidR="002A3B51" w:rsidRPr="002A3B51" w:rsidRDefault="00E26581" w:rsidP="002A3B51">
      <w:pPr>
        <w:pStyle w:val="TOC2"/>
        <w:rPr>
          <w:rFonts w:ascii="Gill Sans MT" w:hAnsi="Gill Sans MT"/>
          <w:b w:val="0"/>
          <w:noProof/>
          <w:szCs w:val="24"/>
          <w:lang w:eastAsia="en-AU"/>
        </w:rPr>
      </w:pPr>
      <w:hyperlink w:anchor="_Toc270933714" w:history="1">
        <w:r w:rsidR="002A3B51" w:rsidRPr="002A3B51">
          <w:rPr>
            <w:rStyle w:val="Hyperlink"/>
            <w:rFonts w:ascii="Gill Sans MT" w:hAnsi="Gill Sans MT"/>
            <w:b w:val="0"/>
            <w:noProof/>
          </w:rPr>
          <w:t>4.28 West Coast Council</w:t>
        </w:r>
        <w:r w:rsidR="002A3B51" w:rsidRPr="002A3B51">
          <w:rPr>
            <w:rFonts w:ascii="Gill Sans MT" w:hAnsi="Gill Sans MT"/>
            <w:b w:val="0"/>
            <w:noProof/>
            <w:webHidden/>
          </w:rPr>
          <w:tab/>
        </w:r>
        <w:r w:rsidR="002A3B51" w:rsidRPr="002A3B51">
          <w:rPr>
            <w:rFonts w:ascii="Gill Sans MT" w:hAnsi="Gill Sans MT"/>
            <w:b w:val="0"/>
            <w:noProof/>
            <w:webHidden/>
          </w:rPr>
          <w:fldChar w:fldCharType="begin"/>
        </w:r>
        <w:r w:rsidR="002A3B51" w:rsidRPr="002A3B51">
          <w:rPr>
            <w:rFonts w:ascii="Gill Sans MT" w:hAnsi="Gill Sans MT"/>
            <w:b w:val="0"/>
            <w:noProof/>
            <w:webHidden/>
          </w:rPr>
          <w:instrText xml:space="preserve"> PAGEREF _Toc270933714 \h </w:instrText>
        </w:r>
        <w:r w:rsidR="002A3B51" w:rsidRPr="002A3B51">
          <w:rPr>
            <w:rFonts w:ascii="Gill Sans MT" w:hAnsi="Gill Sans MT"/>
            <w:b w:val="0"/>
            <w:noProof/>
            <w:webHidden/>
          </w:rPr>
        </w:r>
        <w:r w:rsidR="002A3B51" w:rsidRPr="002A3B51">
          <w:rPr>
            <w:rFonts w:ascii="Gill Sans MT" w:hAnsi="Gill Sans MT"/>
            <w:b w:val="0"/>
            <w:noProof/>
            <w:webHidden/>
          </w:rPr>
          <w:fldChar w:fldCharType="separate"/>
        </w:r>
        <w:r w:rsidR="00790A77">
          <w:rPr>
            <w:rFonts w:ascii="Gill Sans MT" w:hAnsi="Gill Sans MT"/>
            <w:b w:val="0"/>
            <w:noProof/>
            <w:webHidden/>
          </w:rPr>
          <w:t>20</w:t>
        </w:r>
        <w:r w:rsidR="002A3B51" w:rsidRPr="002A3B51">
          <w:rPr>
            <w:rFonts w:ascii="Gill Sans MT" w:hAnsi="Gill Sans MT"/>
            <w:b w:val="0"/>
            <w:noProof/>
            <w:webHidden/>
          </w:rPr>
          <w:fldChar w:fldCharType="end"/>
        </w:r>
      </w:hyperlink>
    </w:p>
    <w:p w:rsidR="002A3B51" w:rsidRPr="002A3B51" w:rsidRDefault="00E26581" w:rsidP="002A3B51">
      <w:pPr>
        <w:pStyle w:val="TOC2"/>
        <w:rPr>
          <w:rFonts w:ascii="Gill Sans MT" w:hAnsi="Gill Sans MT"/>
          <w:b w:val="0"/>
          <w:noProof/>
          <w:szCs w:val="24"/>
          <w:lang w:eastAsia="en-AU"/>
        </w:rPr>
      </w:pPr>
      <w:hyperlink w:anchor="_Toc270933715" w:history="1">
        <w:r w:rsidR="002A3B51" w:rsidRPr="002A3B51">
          <w:rPr>
            <w:rStyle w:val="Hyperlink"/>
            <w:rFonts w:ascii="Gill Sans MT" w:hAnsi="Gill Sans MT"/>
            <w:b w:val="0"/>
            <w:noProof/>
          </w:rPr>
          <w:t>4.29 West Tamar Council</w:t>
        </w:r>
        <w:r w:rsidR="002A3B51" w:rsidRPr="002A3B51">
          <w:rPr>
            <w:rFonts w:ascii="Gill Sans MT" w:hAnsi="Gill Sans MT"/>
            <w:b w:val="0"/>
            <w:noProof/>
            <w:webHidden/>
          </w:rPr>
          <w:tab/>
        </w:r>
        <w:r w:rsidR="002A3B51" w:rsidRPr="002A3B51">
          <w:rPr>
            <w:rFonts w:ascii="Gill Sans MT" w:hAnsi="Gill Sans MT"/>
            <w:b w:val="0"/>
            <w:noProof/>
            <w:webHidden/>
          </w:rPr>
          <w:fldChar w:fldCharType="begin"/>
        </w:r>
        <w:r w:rsidR="002A3B51" w:rsidRPr="002A3B51">
          <w:rPr>
            <w:rFonts w:ascii="Gill Sans MT" w:hAnsi="Gill Sans MT"/>
            <w:b w:val="0"/>
            <w:noProof/>
            <w:webHidden/>
          </w:rPr>
          <w:instrText xml:space="preserve"> PAGEREF _Toc270933715 \h </w:instrText>
        </w:r>
        <w:r w:rsidR="002A3B51" w:rsidRPr="002A3B51">
          <w:rPr>
            <w:rFonts w:ascii="Gill Sans MT" w:hAnsi="Gill Sans MT"/>
            <w:b w:val="0"/>
            <w:noProof/>
            <w:webHidden/>
          </w:rPr>
        </w:r>
        <w:r w:rsidR="002A3B51" w:rsidRPr="002A3B51">
          <w:rPr>
            <w:rFonts w:ascii="Gill Sans MT" w:hAnsi="Gill Sans MT"/>
            <w:b w:val="0"/>
            <w:noProof/>
            <w:webHidden/>
          </w:rPr>
          <w:fldChar w:fldCharType="separate"/>
        </w:r>
        <w:r w:rsidR="00790A77">
          <w:rPr>
            <w:rFonts w:ascii="Gill Sans MT" w:hAnsi="Gill Sans MT"/>
            <w:b w:val="0"/>
            <w:noProof/>
            <w:webHidden/>
          </w:rPr>
          <w:t>20</w:t>
        </w:r>
        <w:r w:rsidR="002A3B51" w:rsidRPr="002A3B51">
          <w:rPr>
            <w:rFonts w:ascii="Gill Sans MT" w:hAnsi="Gill Sans MT"/>
            <w:b w:val="0"/>
            <w:noProof/>
            <w:webHidden/>
          </w:rPr>
          <w:fldChar w:fldCharType="end"/>
        </w:r>
      </w:hyperlink>
    </w:p>
    <w:p w:rsidR="002A3B51" w:rsidRDefault="00E26581" w:rsidP="002A3B51">
      <w:pPr>
        <w:pStyle w:val="TOC1"/>
        <w:rPr>
          <w:b w:val="0"/>
        </w:rPr>
      </w:pPr>
      <w:hyperlink w:anchor="_Toc270933716" w:history="1">
        <w:r w:rsidR="002A3B51" w:rsidRPr="002A3B51">
          <w:rPr>
            <w:rStyle w:val="Hyperlink"/>
            <w:b w:val="0"/>
          </w:rPr>
          <w:t>5.  DISCUSSION</w:t>
        </w:r>
        <w:r w:rsidR="002A3B51" w:rsidRPr="002A3B51">
          <w:rPr>
            <w:b w:val="0"/>
            <w:webHidden/>
          </w:rPr>
          <w:tab/>
        </w:r>
        <w:r w:rsidR="002A3B51" w:rsidRPr="002A3B51">
          <w:rPr>
            <w:b w:val="0"/>
            <w:webHidden/>
          </w:rPr>
          <w:fldChar w:fldCharType="begin"/>
        </w:r>
        <w:r w:rsidR="002A3B51" w:rsidRPr="002A3B51">
          <w:rPr>
            <w:b w:val="0"/>
            <w:webHidden/>
          </w:rPr>
          <w:instrText xml:space="preserve"> PAGEREF _Toc270933716 \h </w:instrText>
        </w:r>
        <w:r w:rsidR="002A3B51" w:rsidRPr="002A3B51">
          <w:rPr>
            <w:b w:val="0"/>
            <w:webHidden/>
          </w:rPr>
        </w:r>
        <w:r w:rsidR="002A3B51" w:rsidRPr="002A3B51">
          <w:rPr>
            <w:b w:val="0"/>
            <w:webHidden/>
          </w:rPr>
          <w:fldChar w:fldCharType="separate"/>
        </w:r>
        <w:r w:rsidR="00790A77">
          <w:rPr>
            <w:b w:val="0"/>
            <w:webHidden/>
          </w:rPr>
          <w:t>22</w:t>
        </w:r>
        <w:r w:rsidR="002A3B51" w:rsidRPr="002A3B51">
          <w:rPr>
            <w:b w:val="0"/>
            <w:webHidden/>
          </w:rPr>
          <w:fldChar w:fldCharType="end"/>
        </w:r>
      </w:hyperlink>
    </w:p>
    <w:p w:rsidR="00D845F1" w:rsidRPr="00D845F1" w:rsidRDefault="00D845F1" w:rsidP="00D845F1">
      <w:pPr>
        <w:rPr>
          <w:noProof/>
        </w:rPr>
      </w:pPr>
      <w:r>
        <w:rPr>
          <w:noProof/>
        </w:rPr>
        <w:t>6.  DEFINITIONS</w:t>
      </w:r>
      <w:r w:rsidR="00E95752">
        <w:rPr>
          <w:noProof/>
        </w:rPr>
        <w:t xml:space="preserve"> </w:t>
      </w:r>
      <w:r w:rsidR="00BF71AE">
        <w:rPr>
          <w:noProof/>
        </w:rPr>
        <w:tab/>
      </w:r>
      <w:r w:rsidR="00BF71AE">
        <w:rPr>
          <w:noProof/>
        </w:rPr>
        <w:tab/>
      </w:r>
      <w:r w:rsidR="00BF71AE">
        <w:rPr>
          <w:noProof/>
        </w:rPr>
        <w:tab/>
      </w:r>
      <w:r w:rsidR="00BF71AE">
        <w:rPr>
          <w:noProof/>
        </w:rPr>
        <w:tab/>
      </w:r>
      <w:r w:rsidR="00BF71AE">
        <w:rPr>
          <w:noProof/>
        </w:rPr>
        <w:tab/>
      </w:r>
      <w:r w:rsidR="00E95752">
        <w:rPr>
          <w:noProof/>
        </w:rPr>
        <w:t xml:space="preserve"> </w:t>
      </w:r>
      <w:r w:rsidR="00E95752">
        <w:rPr>
          <w:noProof/>
        </w:rPr>
        <w:tab/>
      </w:r>
      <w:r w:rsidR="00BF71AE">
        <w:rPr>
          <w:noProof/>
        </w:rPr>
        <w:tab/>
      </w:r>
      <w:r w:rsidR="00BF71AE">
        <w:rPr>
          <w:noProof/>
        </w:rPr>
        <w:tab/>
      </w:r>
      <w:r w:rsidR="00BF71AE">
        <w:rPr>
          <w:noProof/>
        </w:rPr>
        <w:tab/>
        <w:t xml:space="preserve">           </w:t>
      </w:r>
      <w:r w:rsidR="00FA3EF6">
        <w:rPr>
          <w:noProof/>
        </w:rPr>
        <w:t>23</w:t>
      </w:r>
    </w:p>
    <w:p w:rsidR="002A3B51" w:rsidRPr="002A3B51" w:rsidRDefault="00E26581" w:rsidP="002A3B51">
      <w:pPr>
        <w:pStyle w:val="TOC1"/>
        <w:rPr>
          <w:b w:val="0"/>
          <w:smallCaps w:val="0"/>
          <w:szCs w:val="24"/>
          <w:lang w:eastAsia="en-AU"/>
        </w:rPr>
      </w:pPr>
      <w:hyperlink w:anchor="_Toc270933717" w:history="1">
        <w:r w:rsidR="002A3B51" w:rsidRPr="002A3B51">
          <w:rPr>
            <w:rStyle w:val="Hyperlink"/>
            <w:b w:val="0"/>
          </w:rPr>
          <w:t>References</w:t>
        </w:r>
        <w:r w:rsidR="002A3B51" w:rsidRPr="002A3B51">
          <w:rPr>
            <w:b w:val="0"/>
            <w:webHidden/>
          </w:rPr>
          <w:tab/>
        </w:r>
        <w:r w:rsidR="002A3B51" w:rsidRPr="002A3B51">
          <w:rPr>
            <w:b w:val="0"/>
            <w:webHidden/>
          </w:rPr>
          <w:fldChar w:fldCharType="begin"/>
        </w:r>
        <w:r w:rsidR="002A3B51" w:rsidRPr="002A3B51">
          <w:rPr>
            <w:b w:val="0"/>
            <w:webHidden/>
          </w:rPr>
          <w:instrText xml:space="preserve"> PAGEREF _Toc270933717 \h </w:instrText>
        </w:r>
        <w:r w:rsidR="002A3B51" w:rsidRPr="002A3B51">
          <w:rPr>
            <w:b w:val="0"/>
            <w:webHidden/>
          </w:rPr>
        </w:r>
        <w:r w:rsidR="002A3B51" w:rsidRPr="002A3B51">
          <w:rPr>
            <w:b w:val="0"/>
            <w:webHidden/>
          </w:rPr>
          <w:fldChar w:fldCharType="separate"/>
        </w:r>
        <w:r w:rsidR="00790A77">
          <w:rPr>
            <w:b w:val="0"/>
            <w:webHidden/>
          </w:rPr>
          <w:t>2</w:t>
        </w:r>
        <w:r w:rsidR="002A3B51" w:rsidRPr="002A3B51">
          <w:rPr>
            <w:b w:val="0"/>
            <w:webHidden/>
          </w:rPr>
          <w:fldChar w:fldCharType="end"/>
        </w:r>
      </w:hyperlink>
      <w:r w:rsidR="00790A77">
        <w:rPr>
          <w:b w:val="0"/>
        </w:rPr>
        <w:t>5</w:t>
      </w:r>
    </w:p>
    <w:p w:rsidR="002A3B51" w:rsidRDefault="002A3B51" w:rsidP="002A3B51">
      <w:pPr>
        <w:pStyle w:val="TOC2"/>
      </w:pPr>
      <w:r w:rsidRPr="002A3B51">
        <w:rPr>
          <w:rFonts w:ascii="Gill Sans MT" w:hAnsi="Gill Sans MT"/>
          <w:b w:val="0"/>
        </w:rPr>
        <w:fldChar w:fldCharType="end"/>
      </w:r>
    </w:p>
    <w:p w:rsidR="002A3B51" w:rsidRPr="001F7E6B" w:rsidRDefault="002A3B51" w:rsidP="002C0857">
      <w:pPr>
        <w:spacing w:after="240"/>
        <w:ind w:right="-85"/>
        <w:rPr>
          <w:sz w:val="36"/>
          <w:szCs w:val="36"/>
        </w:rPr>
      </w:pPr>
      <w:r>
        <w:rPr>
          <w:b/>
          <w:sz w:val="28"/>
          <w:u w:val="single"/>
        </w:rPr>
        <w:br w:type="page"/>
      </w:r>
      <w:r w:rsidRPr="001F7E6B">
        <w:rPr>
          <w:sz w:val="44"/>
          <w:szCs w:val="44"/>
        </w:rPr>
        <w:lastRenderedPageBreak/>
        <w:t>Director of Public Health</w:t>
      </w:r>
      <w:r w:rsidR="002C0857">
        <w:rPr>
          <w:sz w:val="44"/>
          <w:szCs w:val="44"/>
        </w:rPr>
        <w:br/>
      </w:r>
      <w:r w:rsidRPr="001F7E6B">
        <w:rPr>
          <w:sz w:val="40"/>
          <w:szCs w:val="40"/>
        </w:rPr>
        <w:t xml:space="preserve">Recreational Water </w:t>
      </w:r>
      <w:r>
        <w:rPr>
          <w:sz w:val="40"/>
          <w:szCs w:val="40"/>
        </w:rPr>
        <w:t xml:space="preserve">Quality </w:t>
      </w:r>
      <w:r w:rsidRPr="001F7E6B">
        <w:rPr>
          <w:sz w:val="40"/>
          <w:szCs w:val="40"/>
        </w:rPr>
        <w:t xml:space="preserve">Report </w:t>
      </w:r>
      <w:r w:rsidR="001A51C1">
        <w:rPr>
          <w:sz w:val="36"/>
          <w:szCs w:val="36"/>
        </w:rPr>
        <w:t xml:space="preserve">2015 </w:t>
      </w:r>
      <w:r>
        <w:rPr>
          <w:sz w:val="36"/>
          <w:szCs w:val="36"/>
        </w:rPr>
        <w:t>-</w:t>
      </w:r>
      <w:r w:rsidR="001A51C1">
        <w:rPr>
          <w:sz w:val="36"/>
          <w:szCs w:val="36"/>
        </w:rPr>
        <w:t xml:space="preserve"> </w:t>
      </w:r>
      <w:r>
        <w:rPr>
          <w:sz w:val="36"/>
          <w:szCs w:val="36"/>
        </w:rPr>
        <w:t>2</w:t>
      </w:r>
      <w:r w:rsidRPr="001F7E6B">
        <w:rPr>
          <w:sz w:val="36"/>
          <w:szCs w:val="36"/>
        </w:rPr>
        <w:t>0</w:t>
      </w:r>
      <w:r w:rsidR="001A51C1">
        <w:rPr>
          <w:sz w:val="36"/>
          <w:szCs w:val="36"/>
        </w:rPr>
        <w:t>16</w:t>
      </w:r>
    </w:p>
    <w:p w:rsidR="002A3B51" w:rsidRDefault="002A3B51" w:rsidP="002C0857">
      <w:pPr>
        <w:pStyle w:val="Heading3"/>
        <w:tabs>
          <w:tab w:val="left" w:pos="9072"/>
        </w:tabs>
        <w:spacing w:after="140" w:line="300" w:lineRule="atLeast"/>
        <w:ind w:right="-85"/>
        <w:rPr>
          <w:rFonts w:ascii="Gill Sans MT" w:hAnsi="Gill Sans MT"/>
          <w:smallCaps/>
          <w:sz w:val="24"/>
        </w:rPr>
        <w:sectPr w:rsidR="002A3B51" w:rsidSect="002C0857">
          <w:headerReference w:type="default" r:id="rId15"/>
          <w:pgSz w:w="11906" w:h="16838"/>
          <w:pgMar w:top="1135" w:right="1440" w:bottom="1440" w:left="1440" w:header="708" w:footer="708" w:gutter="0"/>
          <w:cols w:space="708"/>
          <w:docGrid w:linePitch="360"/>
        </w:sectPr>
      </w:pPr>
      <w:bookmarkStart w:id="0" w:name="_Toc270933682"/>
    </w:p>
    <w:p w:rsidR="002A3B51" w:rsidRPr="007E5A71" w:rsidRDefault="002A3B51" w:rsidP="002A3B51">
      <w:pPr>
        <w:pStyle w:val="Heading3"/>
        <w:tabs>
          <w:tab w:val="left" w:pos="9072"/>
        </w:tabs>
        <w:spacing w:after="140" w:line="300" w:lineRule="atLeast"/>
        <w:ind w:right="-87"/>
        <w:rPr>
          <w:rFonts w:ascii="Gill Sans MT" w:hAnsi="Gill Sans MT"/>
          <w:smallCaps/>
          <w:sz w:val="24"/>
        </w:rPr>
      </w:pPr>
      <w:r w:rsidRPr="007E5A71">
        <w:rPr>
          <w:rFonts w:ascii="Gill Sans MT" w:hAnsi="Gill Sans MT"/>
          <w:smallCaps/>
          <w:sz w:val="24"/>
        </w:rPr>
        <w:lastRenderedPageBreak/>
        <w:t xml:space="preserve">1.  </w:t>
      </w:r>
      <w:r w:rsidRPr="007E5A71">
        <w:rPr>
          <w:rFonts w:ascii="Gill Sans MT" w:hAnsi="Gill Sans MT"/>
          <w:sz w:val="22"/>
          <w:szCs w:val="22"/>
        </w:rPr>
        <w:t>INTRODUCTION</w:t>
      </w:r>
      <w:bookmarkEnd w:id="0"/>
    </w:p>
    <w:p w:rsidR="002C0857" w:rsidRDefault="002A3B51" w:rsidP="00BB16C0">
      <w:pPr>
        <w:pStyle w:val="Heading7"/>
        <w:tabs>
          <w:tab w:val="clear" w:pos="9072"/>
          <w:tab w:val="left" w:pos="8364"/>
        </w:tabs>
        <w:spacing w:after="140" w:line="276" w:lineRule="auto"/>
        <w:ind w:right="-87"/>
        <w:rPr>
          <w:rFonts w:ascii="Gill Sans MT" w:hAnsi="Gill Sans MT"/>
          <w:sz w:val="22"/>
          <w:szCs w:val="22"/>
        </w:rPr>
      </w:pPr>
      <w:r w:rsidRPr="00871495">
        <w:rPr>
          <w:rFonts w:ascii="Gill Sans MT" w:hAnsi="Gill Sans MT"/>
          <w:sz w:val="22"/>
          <w:szCs w:val="22"/>
        </w:rPr>
        <w:t>Water-based recreational activities are very popular in Tasmania</w:t>
      </w:r>
      <w:r w:rsidR="00207A68">
        <w:rPr>
          <w:rFonts w:ascii="Gill Sans MT" w:hAnsi="Gill Sans MT"/>
          <w:sz w:val="22"/>
          <w:szCs w:val="22"/>
        </w:rPr>
        <w:t>, particularly</w:t>
      </w:r>
      <w:r w:rsidRPr="00871495">
        <w:rPr>
          <w:rFonts w:ascii="Gill Sans MT" w:hAnsi="Gill Sans MT"/>
          <w:sz w:val="22"/>
          <w:szCs w:val="22"/>
        </w:rPr>
        <w:t xml:space="preserve"> during summer</w:t>
      </w:r>
      <w:r w:rsidR="00207A68">
        <w:rPr>
          <w:rFonts w:ascii="Gill Sans MT" w:hAnsi="Gill Sans MT"/>
          <w:sz w:val="22"/>
          <w:szCs w:val="22"/>
        </w:rPr>
        <w:t>.</w:t>
      </w:r>
      <w:r w:rsidRPr="00871495">
        <w:rPr>
          <w:rFonts w:ascii="Gill Sans MT" w:hAnsi="Gill Sans MT"/>
          <w:sz w:val="22"/>
          <w:szCs w:val="22"/>
        </w:rPr>
        <w:t xml:space="preserve"> </w:t>
      </w:r>
    </w:p>
    <w:p w:rsidR="002C0857" w:rsidRDefault="00207A68" w:rsidP="002A3B51">
      <w:pPr>
        <w:pStyle w:val="Heading7"/>
        <w:tabs>
          <w:tab w:val="clear" w:pos="9072"/>
          <w:tab w:val="left" w:pos="8364"/>
        </w:tabs>
        <w:spacing w:after="140" w:line="300" w:lineRule="atLeast"/>
        <w:ind w:right="-87"/>
        <w:rPr>
          <w:rFonts w:ascii="Gill Sans MT" w:hAnsi="Gill Sans MT"/>
          <w:sz w:val="22"/>
          <w:szCs w:val="22"/>
        </w:rPr>
      </w:pPr>
      <w:r>
        <w:rPr>
          <w:rFonts w:ascii="Gill Sans MT" w:hAnsi="Gill Sans MT"/>
          <w:sz w:val="22"/>
          <w:szCs w:val="22"/>
        </w:rPr>
        <w:t>While T</w:t>
      </w:r>
      <w:r w:rsidR="002A3B51" w:rsidRPr="00871495">
        <w:rPr>
          <w:rFonts w:ascii="Gill Sans MT" w:hAnsi="Gill Sans MT"/>
          <w:sz w:val="22"/>
          <w:szCs w:val="22"/>
        </w:rPr>
        <w:t>asmania has extensive coastline and</w:t>
      </w:r>
      <w:r>
        <w:rPr>
          <w:rFonts w:ascii="Gill Sans MT" w:hAnsi="Gill Sans MT"/>
          <w:sz w:val="22"/>
          <w:szCs w:val="22"/>
        </w:rPr>
        <w:t xml:space="preserve"> many inland water bodies, many </w:t>
      </w:r>
      <w:r w:rsidR="002A3B51" w:rsidRPr="00871495">
        <w:rPr>
          <w:rFonts w:ascii="Gill Sans MT" w:hAnsi="Gill Sans MT"/>
          <w:sz w:val="22"/>
          <w:szCs w:val="22"/>
        </w:rPr>
        <w:t xml:space="preserve">recreational areas are </w:t>
      </w:r>
      <w:r>
        <w:rPr>
          <w:rFonts w:ascii="Gill Sans MT" w:hAnsi="Gill Sans MT"/>
          <w:sz w:val="22"/>
          <w:szCs w:val="22"/>
        </w:rPr>
        <w:t>relatively inaccessible.</w:t>
      </w:r>
    </w:p>
    <w:p w:rsidR="002A3B51" w:rsidRPr="00871495" w:rsidRDefault="00207A68" w:rsidP="002A3B51">
      <w:pPr>
        <w:pStyle w:val="Heading7"/>
        <w:tabs>
          <w:tab w:val="clear" w:pos="9072"/>
          <w:tab w:val="left" w:pos="8364"/>
        </w:tabs>
        <w:spacing w:after="140" w:line="300" w:lineRule="atLeast"/>
        <w:ind w:right="-87"/>
        <w:rPr>
          <w:rFonts w:ascii="Gill Sans MT" w:hAnsi="Gill Sans MT"/>
          <w:sz w:val="22"/>
          <w:szCs w:val="22"/>
        </w:rPr>
      </w:pPr>
      <w:r>
        <w:rPr>
          <w:rFonts w:ascii="Gill Sans MT" w:hAnsi="Gill Sans MT"/>
          <w:sz w:val="22"/>
          <w:szCs w:val="22"/>
        </w:rPr>
        <w:t xml:space="preserve">Many </w:t>
      </w:r>
      <w:r w:rsidR="002A3B51" w:rsidRPr="00871495">
        <w:rPr>
          <w:rFonts w:ascii="Gill Sans MT" w:hAnsi="Gill Sans MT"/>
          <w:sz w:val="22"/>
          <w:szCs w:val="22"/>
        </w:rPr>
        <w:t xml:space="preserve">people </w:t>
      </w:r>
      <w:r>
        <w:rPr>
          <w:rFonts w:ascii="Gill Sans MT" w:hAnsi="Gill Sans MT"/>
          <w:sz w:val="22"/>
          <w:szCs w:val="22"/>
        </w:rPr>
        <w:t xml:space="preserve">use more </w:t>
      </w:r>
      <w:r w:rsidR="002A3B51" w:rsidRPr="00871495">
        <w:rPr>
          <w:rFonts w:ascii="Gill Sans MT" w:hAnsi="Gill Sans MT"/>
          <w:sz w:val="22"/>
          <w:szCs w:val="22"/>
        </w:rPr>
        <w:t>accessible coastal beaches, freshwater rivers and lakes, especially those close to urban areas with good road access.</w:t>
      </w:r>
      <w:r w:rsidR="000D11BE">
        <w:rPr>
          <w:rFonts w:ascii="Gill Sans MT" w:hAnsi="Gill Sans MT"/>
          <w:sz w:val="22"/>
          <w:szCs w:val="22"/>
        </w:rPr>
        <w:t xml:space="preserve">  Publically accessible </w:t>
      </w:r>
      <w:r w:rsidR="00FF4809">
        <w:rPr>
          <w:rFonts w:ascii="Gill Sans MT" w:hAnsi="Gill Sans MT"/>
          <w:sz w:val="22"/>
          <w:szCs w:val="22"/>
        </w:rPr>
        <w:t>swimming pools and spa pools</w:t>
      </w:r>
      <w:r w:rsidR="000D11BE">
        <w:rPr>
          <w:rFonts w:ascii="Gill Sans MT" w:hAnsi="Gill Sans MT"/>
          <w:sz w:val="22"/>
          <w:szCs w:val="22"/>
        </w:rPr>
        <w:t xml:space="preserve"> are also </w:t>
      </w:r>
      <w:r w:rsidR="003F3004">
        <w:rPr>
          <w:rFonts w:ascii="Gill Sans MT" w:hAnsi="Gill Sans MT"/>
          <w:sz w:val="22"/>
          <w:szCs w:val="22"/>
        </w:rPr>
        <w:t xml:space="preserve">popular </w:t>
      </w:r>
      <w:r w:rsidR="000D11BE">
        <w:rPr>
          <w:rFonts w:ascii="Gill Sans MT" w:hAnsi="Gill Sans MT"/>
          <w:sz w:val="22"/>
          <w:szCs w:val="22"/>
        </w:rPr>
        <w:t>for recreational activities.</w:t>
      </w:r>
    </w:p>
    <w:p w:rsidR="002C0857" w:rsidRDefault="00866D22" w:rsidP="002A3B51">
      <w:pPr>
        <w:tabs>
          <w:tab w:val="left" w:pos="9072"/>
        </w:tabs>
        <w:ind w:right="-87"/>
      </w:pPr>
      <w:r w:rsidRPr="00871495">
        <w:t xml:space="preserve">The </w:t>
      </w:r>
      <w:r w:rsidRPr="00222673">
        <w:rPr>
          <w:i/>
        </w:rPr>
        <w:t>Recreational Water Quality Guidelines 2007</w:t>
      </w:r>
      <w:r w:rsidRPr="00871495">
        <w:t xml:space="preserve"> issued under the </w:t>
      </w:r>
      <w:r w:rsidRPr="00222673">
        <w:rPr>
          <w:i/>
        </w:rPr>
        <w:t>Public Health Act 1997</w:t>
      </w:r>
      <w:r w:rsidRPr="00871495">
        <w:t xml:space="preserve">, require </w:t>
      </w:r>
      <w:r>
        <w:t>c</w:t>
      </w:r>
      <w:r w:rsidRPr="00871495">
        <w:t>ouncils to regularly monitor water qual</w:t>
      </w:r>
      <w:r>
        <w:t>ity at recognised recreational sites</w:t>
      </w:r>
      <w:r w:rsidRPr="00EB6852">
        <w:t xml:space="preserve"> and respond to identified risks to public health.</w:t>
      </w:r>
      <w:r>
        <w:t xml:space="preserve"> These</w:t>
      </w:r>
      <w:r w:rsidR="00EB6852">
        <w:t xml:space="preserve"> sites are defined as sites that are used regularly by a relatively large number of people</w:t>
      </w:r>
      <w:r w:rsidR="002A3B51" w:rsidRPr="00871495">
        <w:t xml:space="preserve"> </w:t>
      </w:r>
      <w:r w:rsidR="00937BE0">
        <w:t>and all public swimming pool and public spa pools.</w:t>
      </w:r>
    </w:p>
    <w:p w:rsidR="002C0857" w:rsidRDefault="002C0857" w:rsidP="002A3B51">
      <w:pPr>
        <w:tabs>
          <w:tab w:val="left" w:pos="9072"/>
        </w:tabs>
        <w:ind w:right="-87"/>
      </w:pPr>
    </w:p>
    <w:p w:rsidR="002C0857" w:rsidRDefault="002C0857" w:rsidP="002A3B51">
      <w:pPr>
        <w:tabs>
          <w:tab w:val="left" w:pos="9072"/>
        </w:tabs>
        <w:ind w:right="-87"/>
      </w:pPr>
    </w:p>
    <w:p w:rsidR="002C0857" w:rsidRDefault="002C0857" w:rsidP="002A3B51">
      <w:pPr>
        <w:tabs>
          <w:tab w:val="left" w:pos="9072"/>
        </w:tabs>
        <w:ind w:right="-87"/>
      </w:pPr>
    </w:p>
    <w:p w:rsidR="002C0857" w:rsidRDefault="002C0857" w:rsidP="002A3B51">
      <w:pPr>
        <w:tabs>
          <w:tab w:val="left" w:pos="9072"/>
        </w:tabs>
        <w:ind w:right="-87"/>
      </w:pPr>
    </w:p>
    <w:p w:rsidR="002C0857" w:rsidRDefault="002C0857" w:rsidP="002A3B51">
      <w:pPr>
        <w:tabs>
          <w:tab w:val="left" w:pos="9072"/>
        </w:tabs>
        <w:ind w:right="-87"/>
      </w:pPr>
    </w:p>
    <w:p w:rsidR="002C0857" w:rsidRDefault="002C0857" w:rsidP="002A3B51">
      <w:pPr>
        <w:tabs>
          <w:tab w:val="left" w:pos="9072"/>
        </w:tabs>
        <w:ind w:right="-87"/>
      </w:pPr>
    </w:p>
    <w:p w:rsidR="002C0857" w:rsidRDefault="002C0857" w:rsidP="002A3B51">
      <w:pPr>
        <w:tabs>
          <w:tab w:val="left" w:pos="9072"/>
        </w:tabs>
        <w:ind w:right="-87"/>
      </w:pPr>
    </w:p>
    <w:p w:rsidR="002C0857" w:rsidRDefault="002C0857" w:rsidP="002A3B51">
      <w:pPr>
        <w:tabs>
          <w:tab w:val="left" w:pos="9072"/>
        </w:tabs>
        <w:ind w:right="-87"/>
      </w:pPr>
    </w:p>
    <w:p w:rsidR="002C0857" w:rsidRDefault="002C0857" w:rsidP="002A3B51">
      <w:pPr>
        <w:tabs>
          <w:tab w:val="left" w:pos="9072"/>
        </w:tabs>
        <w:ind w:right="-87"/>
      </w:pPr>
    </w:p>
    <w:p w:rsidR="002C0857" w:rsidRDefault="002C0857" w:rsidP="002A3B51">
      <w:pPr>
        <w:tabs>
          <w:tab w:val="left" w:pos="9072"/>
        </w:tabs>
        <w:ind w:right="-87"/>
      </w:pPr>
    </w:p>
    <w:p w:rsidR="002C0857" w:rsidRDefault="002C0857" w:rsidP="002A3B51">
      <w:pPr>
        <w:tabs>
          <w:tab w:val="left" w:pos="9072"/>
        </w:tabs>
        <w:ind w:right="-87"/>
      </w:pPr>
    </w:p>
    <w:p w:rsidR="002C0857" w:rsidRDefault="002C0857" w:rsidP="002A3B51">
      <w:pPr>
        <w:tabs>
          <w:tab w:val="left" w:pos="9072"/>
        </w:tabs>
        <w:ind w:right="-87"/>
      </w:pPr>
    </w:p>
    <w:p w:rsidR="00B33838" w:rsidRDefault="00B33838" w:rsidP="0039053F">
      <w:pPr>
        <w:tabs>
          <w:tab w:val="left" w:pos="9072"/>
        </w:tabs>
        <w:ind w:right="-85"/>
      </w:pPr>
    </w:p>
    <w:p w:rsidR="002C0857" w:rsidRDefault="002A3B51" w:rsidP="0039053F">
      <w:pPr>
        <w:tabs>
          <w:tab w:val="left" w:pos="9072"/>
        </w:tabs>
        <w:ind w:right="-85"/>
      </w:pPr>
      <w:r>
        <w:t>Councils</w:t>
      </w:r>
      <w:r w:rsidRPr="00871495">
        <w:t xml:space="preserve"> must</w:t>
      </w:r>
      <w:r>
        <w:t xml:space="preserve"> provide</w:t>
      </w:r>
      <w:r w:rsidRPr="00871495">
        <w:t xml:space="preserve"> </w:t>
      </w:r>
      <w:r>
        <w:t>an annual report to</w:t>
      </w:r>
      <w:r w:rsidRPr="00871495">
        <w:t xml:space="preserve"> the Department of Health and Human Services</w:t>
      </w:r>
      <w:r w:rsidR="002457A8">
        <w:t xml:space="preserve"> (DHHS)</w:t>
      </w:r>
      <w:r w:rsidRPr="00871495">
        <w:t xml:space="preserve"> on their activities </w:t>
      </w:r>
      <w:r w:rsidR="002C0857">
        <w:t>around</w:t>
      </w:r>
      <w:r w:rsidRPr="00871495">
        <w:t xml:space="preserve"> recreational water quality monitoring.  </w:t>
      </w:r>
    </w:p>
    <w:p w:rsidR="002C0857" w:rsidRDefault="002A3B51" w:rsidP="0039053F">
      <w:pPr>
        <w:tabs>
          <w:tab w:val="left" w:pos="9072"/>
        </w:tabs>
        <w:ind w:right="-85"/>
      </w:pPr>
      <w:r w:rsidRPr="00871495">
        <w:t xml:space="preserve">Information provided in </w:t>
      </w:r>
      <w:r w:rsidR="002C0857">
        <w:t>c</w:t>
      </w:r>
      <w:r w:rsidRPr="00871495">
        <w:t xml:space="preserve">ouncil </w:t>
      </w:r>
      <w:r w:rsidR="002C0857">
        <w:t>a</w:t>
      </w:r>
      <w:r w:rsidRPr="00871495">
        <w:t xml:space="preserve">nnual </w:t>
      </w:r>
      <w:r w:rsidR="002C0857">
        <w:t>r</w:t>
      </w:r>
      <w:r w:rsidRPr="00871495">
        <w:t xml:space="preserve">eports is summarised </w:t>
      </w:r>
      <w:r w:rsidR="000B4215">
        <w:t xml:space="preserve">in </w:t>
      </w:r>
      <w:r w:rsidRPr="00871495">
        <w:t xml:space="preserve">the </w:t>
      </w:r>
      <w:r w:rsidRPr="00222673">
        <w:rPr>
          <w:i/>
        </w:rPr>
        <w:t>Recreational Water Quality</w:t>
      </w:r>
      <w:r w:rsidR="008D345F" w:rsidRPr="008D345F">
        <w:t xml:space="preserve"> </w:t>
      </w:r>
      <w:r w:rsidR="002457A8" w:rsidRPr="002457A8">
        <w:rPr>
          <w:i/>
        </w:rPr>
        <w:t xml:space="preserve">Annual </w:t>
      </w:r>
      <w:r w:rsidR="008D345F" w:rsidRPr="008D345F">
        <w:rPr>
          <w:i/>
        </w:rPr>
        <w:t>Report</w:t>
      </w:r>
      <w:r w:rsidR="008D345F">
        <w:rPr>
          <w:i/>
        </w:rPr>
        <w:t xml:space="preserve"> </w:t>
      </w:r>
      <w:r w:rsidR="002928F3">
        <w:rPr>
          <w:i/>
        </w:rPr>
        <w:t>2015</w:t>
      </w:r>
      <w:r w:rsidR="008D345F" w:rsidRPr="008D345F">
        <w:rPr>
          <w:i/>
        </w:rPr>
        <w:t>-201</w:t>
      </w:r>
      <w:r w:rsidR="002928F3">
        <w:rPr>
          <w:i/>
        </w:rPr>
        <w:t>6</w:t>
      </w:r>
      <w:r w:rsidR="000B4215" w:rsidRPr="000B4215">
        <w:t>,</w:t>
      </w:r>
      <w:r w:rsidRPr="00871495">
        <w:t xml:space="preserve"> issued by the Director of Public Health</w:t>
      </w:r>
      <w:r w:rsidR="002457A8">
        <w:t xml:space="preserve"> (the Director)</w:t>
      </w:r>
      <w:r w:rsidRPr="00871495">
        <w:t xml:space="preserve">.  </w:t>
      </w:r>
    </w:p>
    <w:p w:rsidR="002A3B51" w:rsidRPr="00871495" w:rsidRDefault="002A3B51" w:rsidP="0039053F">
      <w:pPr>
        <w:tabs>
          <w:tab w:val="left" w:pos="9072"/>
        </w:tabs>
        <w:ind w:right="-85"/>
      </w:pPr>
      <w:r w:rsidRPr="00871495">
        <w:t>Th</w:t>
      </w:r>
      <w:r w:rsidR="002C0857">
        <w:t>is report</w:t>
      </w:r>
      <w:r w:rsidRPr="00871495">
        <w:t xml:space="preserve"> provide</w:t>
      </w:r>
      <w:r w:rsidR="002C0857">
        <w:t>s</w:t>
      </w:r>
      <w:r w:rsidRPr="00871495">
        <w:t xml:space="preserve"> information to the community on water quality at</w:t>
      </w:r>
      <w:r>
        <w:t xml:space="preserve"> recognised</w:t>
      </w:r>
      <w:r w:rsidRPr="00871495">
        <w:t xml:space="preserve"> recreational sites in Tasmania.</w:t>
      </w:r>
    </w:p>
    <w:p w:rsidR="002C0857" w:rsidRDefault="002A3B51" w:rsidP="0039053F">
      <w:pPr>
        <w:tabs>
          <w:tab w:val="left" w:pos="9072"/>
        </w:tabs>
        <w:ind w:right="-85"/>
      </w:pPr>
      <w:r w:rsidRPr="00871495">
        <w:t>For</w:t>
      </w:r>
      <w:r>
        <w:t xml:space="preserve"> further information </w:t>
      </w:r>
      <w:r w:rsidR="002C0857">
        <w:t>about</w:t>
      </w:r>
      <w:r>
        <w:t xml:space="preserve"> individual water quality results</w:t>
      </w:r>
      <w:r w:rsidR="00741B4B">
        <w:t>,</w:t>
      </w:r>
      <w:r>
        <w:t xml:space="preserve"> contact </w:t>
      </w:r>
      <w:r w:rsidR="00741B4B">
        <w:t xml:space="preserve">the </w:t>
      </w:r>
      <w:r>
        <w:t>relevant</w:t>
      </w:r>
      <w:r w:rsidRPr="00871495">
        <w:t xml:space="preserve"> </w:t>
      </w:r>
      <w:r w:rsidR="002C0857">
        <w:t>c</w:t>
      </w:r>
      <w:r w:rsidRPr="00871495">
        <w:t xml:space="preserve">ouncil </w:t>
      </w:r>
      <w:r w:rsidR="00657ED3">
        <w:t>E</w:t>
      </w:r>
      <w:r w:rsidRPr="00871495">
        <w:t xml:space="preserve">nvironmental </w:t>
      </w:r>
      <w:r w:rsidR="00657ED3">
        <w:t>H</w:t>
      </w:r>
      <w:r w:rsidRPr="00871495">
        <w:t xml:space="preserve">ealth </w:t>
      </w:r>
      <w:r w:rsidR="00657ED3">
        <w:t>O</w:t>
      </w:r>
      <w:r w:rsidRPr="00871495">
        <w:t>fficer</w:t>
      </w:r>
      <w:r w:rsidR="002457A8">
        <w:t xml:space="preserve"> (EHO)</w:t>
      </w:r>
      <w:r w:rsidR="00984C76">
        <w:t>,</w:t>
      </w:r>
      <w:r w:rsidR="002457A8">
        <w:t xml:space="preserve"> whose contact details are provided in this report</w:t>
      </w:r>
      <w:r w:rsidRPr="00871495">
        <w:t>.</w:t>
      </w:r>
    </w:p>
    <w:p w:rsidR="002C0857" w:rsidRDefault="002C0857">
      <w:r>
        <w:br w:type="page"/>
      </w:r>
    </w:p>
    <w:p w:rsidR="002A3B51" w:rsidRPr="001F7E6B" w:rsidRDefault="002A3B51" w:rsidP="002A3B51">
      <w:pPr>
        <w:pStyle w:val="Heading3"/>
        <w:tabs>
          <w:tab w:val="left" w:pos="9072"/>
        </w:tabs>
        <w:spacing w:after="140" w:line="300" w:lineRule="atLeast"/>
        <w:ind w:right="-87"/>
        <w:rPr>
          <w:rFonts w:ascii="Gill Sans MT" w:hAnsi="Gill Sans MT"/>
          <w:sz w:val="22"/>
          <w:szCs w:val="22"/>
        </w:rPr>
      </w:pPr>
      <w:bookmarkStart w:id="1" w:name="_Toc270933683"/>
      <w:r w:rsidRPr="001F7E6B">
        <w:rPr>
          <w:rFonts w:ascii="Gill Sans MT" w:hAnsi="Gill Sans MT"/>
          <w:sz w:val="22"/>
          <w:szCs w:val="22"/>
        </w:rPr>
        <w:lastRenderedPageBreak/>
        <w:t>2.  BACKGROUND</w:t>
      </w:r>
      <w:bookmarkEnd w:id="1"/>
    </w:p>
    <w:p w:rsidR="002A3B51" w:rsidRPr="001F7E6B" w:rsidRDefault="002A3B51" w:rsidP="002A3B51">
      <w:pPr>
        <w:pStyle w:val="Heading9"/>
        <w:spacing w:after="140" w:line="300" w:lineRule="atLeast"/>
        <w:rPr>
          <w:rFonts w:ascii="Gill Sans MT" w:hAnsi="Gill Sans MT"/>
          <w:color w:val="auto"/>
          <w:sz w:val="22"/>
          <w:szCs w:val="22"/>
        </w:rPr>
      </w:pPr>
      <w:bookmarkStart w:id="2" w:name="_Toc270933684"/>
      <w:r w:rsidRPr="001F7E6B">
        <w:rPr>
          <w:rFonts w:ascii="Gill Sans MT" w:hAnsi="Gill Sans MT"/>
          <w:color w:val="auto"/>
          <w:sz w:val="22"/>
          <w:szCs w:val="22"/>
        </w:rPr>
        <w:t>2.1 Health Risks from Swimming</w:t>
      </w:r>
      <w:bookmarkEnd w:id="2"/>
    </w:p>
    <w:p w:rsidR="00843FA1" w:rsidRDefault="002A3B51" w:rsidP="002A3B51">
      <w:pPr>
        <w:pStyle w:val="BodyText3"/>
        <w:tabs>
          <w:tab w:val="clear" w:pos="9072"/>
          <w:tab w:val="left" w:pos="0"/>
        </w:tabs>
        <w:spacing w:after="140" w:line="300" w:lineRule="atLeast"/>
        <w:ind w:right="-87"/>
        <w:rPr>
          <w:rFonts w:ascii="Gill Sans MT" w:hAnsi="Gill Sans MT"/>
          <w:sz w:val="22"/>
          <w:szCs w:val="22"/>
        </w:rPr>
      </w:pPr>
      <w:r w:rsidRPr="00871495">
        <w:rPr>
          <w:rFonts w:ascii="Gill Sans MT" w:hAnsi="Gill Sans MT"/>
          <w:sz w:val="22"/>
          <w:szCs w:val="22"/>
        </w:rPr>
        <w:t xml:space="preserve">Water contaminated by sewage and animal waste often contains a diverse range of pathogenic micro-organisms such as viruses, bacteria and protozoa.  </w:t>
      </w:r>
    </w:p>
    <w:p w:rsidR="002A3B51" w:rsidRPr="00871495" w:rsidRDefault="002A3B51" w:rsidP="002A3B51">
      <w:pPr>
        <w:pStyle w:val="BodyText3"/>
        <w:tabs>
          <w:tab w:val="clear" w:pos="9072"/>
          <w:tab w:val="left" w:pos="0"/>
        </w:tabs>
        <w:spacing w:after="140" w:line="300" w:lineRule="atLeast"/>
        <w:ind w:right="-87"/>
        <w:rPr>
          <w:rFonts w:ascii="Gill Sans MT" w:hAnsi="Gill Sans MT"/>
          <w:sz w:val="22"/>
          <w:szCs w:val="22"/>
        </w:rPr>
      </w:pPr>
      <w:r w:rsidRPr="00871495">
        <w:rPr>
          <w:rFonts w:ascii="Gill Sans MT" w:hAnsi="Gill Sans MT"/>
          <w:sz w:val="22"/>
          <w:szCs w:val="22"/>
        </w:rPr>
        <w:t xml:space="preserve">These organisms pose a </w:t>
      </w:r>
      <w:r w:rsidR="009B0FA0">
        <w:rPr>
          <w:rFonts w:ascii="Gill Sans MT" w:hAnsi="Gill Sans MT"/>
          <w:sz w:val="22"/>
          <w:szCs w:val="22"/>
        </w:rPr>
        <w:t xml:space="preserve">risk to human </w:t>
      </w:r>
      <w:r w:rsidRPr="00871495">
        <w:rPr>
          <w:rFonts w:ascii="Gill Sans MT" w:hAnsi="Gill Sans MT"/>
          <w:sz w:val="22"/>
          <w:szCs w:val="22"/>
        </w:rPr>
        <w:t xml:space="preserve">health when the water is used for recreational activities </w:t>
      </w:r>
      <w:r w:rsidR="00843FA1">
        <w:rPr>
          <w:rFonts w:ascii="Gill Sans MT" w:hAnsi="Gill Sans MT"/>
          <w:sz w:val="22"/>
          <w:szCs w:val="22"/>
        </w:rPr>
        <w:t>like</w:t>
      </w:r>
      <w:r w:rsidRPr="00871495">
        <w:rPr>
          <w:rFonts w:ascii="Gill Sans MT" w:hAnsi="Gill Sans MT"/>
          <w:sz w:val="22"/>
          <w:szCs w:val="22"/>
        </w:rPr>
        <w:t xml:space="preserve"> swimmi</w:t>
      </w:r>
      <w:r w:rsidR="00B139F0">
        <w:rPr>
          <w:rFonts w:ascii="Gill Sans MT" w:hAnsi="Gill Sans MT"/>
          <w:sz w:val="22"/>
          <w:szCs w:val="22"/>
        </w:rPr>
        <w:t xml:space="preserve">ng and other water </w:t>
      </w:r>
      <w:r w:rsidR="00FE6653" w:rsidRPr="00FE6653">
        <w:rPr>
          <w:rFonts w:ascii="Gill Sans MT" w:hAnsi="Gill Sans MT"/>
          <w:sz w:val="22"/>
          <w:szCs w:val="22"/>
        </w:rPr>
        <w:t xml:space="preserve">contact </w:t>
      </w:r>
      <w:r w:rsidR="00B139F0">
        <w:rPr>
          <w:rFonts w:ascii="Gill Sans MT" w:hAnsi="Gill Sans MT"/>
          <w:sz w:val="22"/>
          <w:szCs w:val="22"/>
        </w:rPr>
        <w:t>activities</w:t>
      </w:r>
      <w:r w:rsidR="00B07D4D">
        <w:rPr>
          <w:rFonts w:ascii="Gill Sans MT" w:hAnsi="Gill Sans MT"/>
          <w:sz w:val="22"/>
          <w:szCs w:val="22"/>
        </w:rPr>
        <w:t>.  This is</w:t>
      </w:r>
      <w:r w:rsidRPr="00871495">
        <w:rPr>
          <w:rFonts w:ascii="Gill Sans MT" w:hAnsi="Gill Sans MT"/>
          <w:sz w:val="22"/>
          <w:szCs w:val="22"/>
        </w:rPr>
        <w:t xml:space="preserve"> because </w:t>
      </w:r>
      <w:r w:rsidR="00E56CF3">
        <w:rPr>
          <w:rFonts w:ascii="Gill Sans MT" w:hAnsi="Gill Sans MT"/>
          <w:sz w:val="22"/>
          <w:szCs w:val="22"/>
        </w:rPr>
        <w:t xml:space="preserve">during </w:t>
      </w:r>
      <w:r w:rsidRPr="00871495">
        <w:rPr>
          <w:rFonts w:ascii="Gill Sans MT" w:hAnsi="Gill Sans MT"/>
          <w:sz w:val="22"/>
          <w:szCs w:val="22"/>
        </w:rPr>
        <w:t>these activities there is a risk that water c</w:t>
      </w:r>
      <w:r w:rsidR="00843FA1">
        <w:rPr>
          <w:rFonts w:ascii="Gill Sans MT" w:hAnsi="Gill Sans MT"/>
          <w:sz w:val="22"/>
          <w:szCs w:val="22"/>
        </w:rPr>
        <w:t>ould be swallowed, or inhaled.</w:t>
      </w:r>
    </w:p>
    <w:p w:rsidR="00843FA1" w:rsidRDefault="002A3B51" w:rsidP="002A3B51">
      <w:pPr>
        <w:tabs>
          <w:tab w:val="left" w:pos="426"/>
        </w:tabs>
        <w:ind w:right="-87"/>
      </w:pPr>
      <w:r w:rsidRPr="00871495">
        <w:t>Polluted water may also come into contact with ears, nasal passages, mucous membranes and cuts in the skin, allowing disease-causin</w:t>
      </w:r>
      <w:r w:rsidR="00843FA1">
        <w:t>g organisms to enter the body.</w:t>
      </w:r>
    </w:p>
    <w:p w:rsidR="00843FA1" w:rsidRDefault="002A3B51" w:rsidP="002A3B51">
      <w:pPr>
        <w:tabs>
          <w:tab w:val="left" w:pos="426"/>
        </w:tabs>
        <w:ind w:right="-87"/>
      </w:pPr>
      <w:r w:rsidRPr="00871495">
        <w:t>In most cases, any health effects from expo</w:t>
      </w:r>
      <w:r w:rsidR="00DD003E">
        <w:t xml:space="preserve">sure to contaminated water are </w:t>
      </w:r>
      <w:r w:rsidRPr="00871495">
        <w:t xml:space="preserve">relatively minor and short-lived, such as skin rashes, ear and eye infections </w:t>
      </w:r>
      <w:r w:rsidR="00843FA1">
        <w:t>and gastrointestinal diseases.</w:t>
      </w:r>
    </w:p>
    <w:p w:rsidR="002A3B51" w:rsidRPr="00871495" w:rsidRDefault="002A3B51" w:rsidP="002A3B51">
      <w:pPr>
        <w:tabs>
          <w:tab w:val="left" w:pos="426"/>
        </w:tabs>
        <w:ind w:right="-87"/>
      </w:pPr>
      <w:r w:rsidRPr="00871495">
        <w:t xml:space="preserve">However, the potential for more serious diseases such as protozoan infections and salmonellosis </w:t>
      </w:r>
      <w:r w:rsidR="00DD003E">
        <w:t xml:space="preserve">also exist </w:t>
      </w:r>
      <w:r>
        <w:t>(NHMRC 2008</w:t>
      </w:r>
      <w:r w:rsidRPr="00871495">
        <w:t>).</w:t>
      </w:r>
    </w:p>
    <w:p w:rsidR="002A3B51" w:rsidRPr="001F7E6B" w:rsidRDefault="002A3B51" w:rsidP="002A3B51">
      <w:pPr>
        <w:pStyle w:val="Heading9"/>
        <w:spacing w:after="140" w:line="300" w:lineRule="atLeast"/>
        <w:rPr>
          <w:rFonts w:ascii="Gill Sans MT" w:hAnsi="Gill Sans MT"/>
          <w:color w:val="auto"/>
          <w:sz w:val="22"/>
          <w:szCs w:val="22"/>
        </w:rPr>
      </w:pPr>
      <w:bookmarkStart w:id="3" w:name="_Toc270933685"/>
      <w:r w:rsidRPr="001F7E6B">
        <w:rPr>
          <w:rFonts w:ascii="Gill Sans MT" w:hAnsi="Gill Sans MT"/>
          <w:color w:val="auto"/>
          <w:sz w:val="22"/>
          <w:szCs w:val="22"/>
        </w:rPr>
        <w:t>2.2 Roles and Responsibilities of Agencies</w:t>
      </w:r>
      <w:bookmarkEnd w:id="3"/>
    </w:p>
    <w:p w:rsidR="002A3B51" w:rsidRPr="00871495" w:rsidRDefault="002A3B51" w:rsidP="002A3B51">
      <w:pPr>
        <w:tabs>
          <w:tab w:val="left" w:pos="9072"/>
        </w:tabs>
        <w:ind w:right="-87"/>
      </w:pPr>
      <w:r w:rsidRPr="00871495">
        <w:t xml:space="preserve">Local Tasmanian </w:t>
      </w:r>
      <w:r w:rsidR="00AE316F">
        <w:t>C</w:t>
      </w:r>
      <w:r w:rsidRPr="00871495">
        <w:t xml:space="preserve">ouncils, the Department of </w:t>
      </w:r>
      <w:r>
        <w:t xml:space="preserve">Primary Industries, Parks, Water and </w:t>
      </w:r>
      <w:r w:rsidRPr="00871495">
        <w:t>Environment and the Department of Health and Human Services all have responsibilities for manag</w:t>
      </w:r>
      <w:r w:rsidR="00843FA1">
        <w:t>ing</w:t>
      </w:r>
      <w:r w:rsidRPr="00871495">
        <w:t xml:space="preserve"> recreational water and protecti</w:t>
      </w:r>
      <w:r w:rsidR="00843FA1">
        <w:t>ng</w:t>
      </w:r>
      <w:r w:rsidRPr="00871495">
        <w:t xml:space="preserve"> human health whe</w:t>
      </w:r>
      <w:r w:rsidR="00843FA1">
        <w:t>re the public use such waters.</w:t>
      </w:r>
    </w:p>
    <w:p w:rsidR="00843FA1" w:rsidRDefault="002A3B51" w:rsidP="002A3B51">
      <w:pPr>
        <w:tabs>
          <w:tab w:val="left" w:pos="9072"/>
        </w:tabs>
        <w:ind w:right="-87"/>
      </w:pPr>
      <w:r w:rsidRPr="00871495">
        <w:t xml:space="preserve">However, it is not practical for all possible recreational waters in a jurisdiction to be regularly monitored.  </w:t>
      </w:r>
    </w:p>
    <w:p w:rsidR="00843FA1" w:rsidRDefault="002A3B51" w:rsidP="002A3B51">
      <w:pPr>
        <w:tabs>
          <w:tab w:val="left" w:pos="9072"/>
        </w:tabs>
        <w:ind w:right="-87"/>
      </w:pPr>
      <w:r w:rsidRPr="00871495">
        <w:t>Therefore</w:t>
      </w:r>
      <w:r w:rsidR="00843FA1">
        <w:t>,</w:t>
      </w:r>
      <w:r w:rsidRPr="00871495">
        <w:t xml:space="preserve"> </w:t>
      </w:r>
      <w:r w:rsidR="00A76F4B" w:rsidRPr="00A76F4B">
        <w:t>it is necessary and appropriate to focus on</w:t>
      </w:r>
      <w:r w:rsidR="00A76F4B">
        <w:t xml:space="preserve"> </w:t>
      </w:r>
      <w:r w:rsidRPr="00871495">
        <w:t>particular area</w:t>
      </w:r>
      <w:r w:rsidR="00A76F4B">
        <w:t>s</w:t>
      </w:r>
      <w:r w:rsidRPr="00871495">
        <w:t xml:space="preserve">, such as a beach, lake or river </w:t>
      </w:r>
      <w:r w:rsidR="00A76F4B">
        <w:t>that is</w:t>
      </w:r>
      <w:r w:rsidRPr="00871495">
        <w:t xml:space="preserve"> used regularly</w:t>
      </w:r>
      <w:r w:rsidR="00585EC0">
        <w:t>,</w:t>
      </w:r>
      <w:r w:rsidRPr="00871495">
        <w:t xml:space="preserve"> by a large number of peop</w:t>
      </w:r>
      <w:r w:rsidR="00A76F4B">
        <w:t>le</w:t>
      </w:r>
      <w:r w:rsidR="00585EC0">
        <w:t>,</w:t>
      </w:r>
      <w:r w:rsidR="00A76F4B">
        <w:t xml:space="preserve"> for primary contact purposes. </w:t>
      </w:r>
      <w:r w:rsidR="00CC0134">
        <w:t xml:space="preserve">Primary contact refers to an activity in which the whole body or face and trunk are </w:t>
      </w:r>
      <w:r w:rsidR="00CC0134">
        <w:lastRenderedPageBreak/>
        <w:t xml:space="preserve">immersed or the face is frequently wet by spray. </w:t>
      </w:r>
      <w:r w:rsidR="00A76F4B">
        <w:t>These areas</w:t>
      </w:r>
      <w:r w:rsidRPr="00871495">
        <w:t xml:space="preserve"> should be monitored in </w:t>
      </w:r>
      <w:r w:rsidR="00843FA1">
        <w:t>line</w:t>
      </w:r>
      <w:r w:rsidRPr="00871495">
        <w:t xml:space="preserve"> with </w:t>
      </w:r>
      <w:r>
        <w:t xml:space="preserve">these </w:t>
      </w:r>
      <w:r w:rsidR="00843FA1">
        <w:t>g</w:t>
      </w:r>
      <w:r w:rsidRPr="00222673">
        <w:t>uidelines</w:t>
      </w:r>
      <w:r w:rsidR="00843FA1">
        <w:t>.</w:t>
      </w:r>
    </w:p>
    <w:p w:rsidR="002A3B51" w:rsidRPr="00871495" w:rsidRDefault="002A3B51" w:rsidP="002A3B51">
      <w:pPr>
        <w:tabs>
          <w:tab w:val="left" w:pos="9072"/>
        </w:tabs>
        <w:ind w:right="-87"/>
      </w:pPr>
      <w:r w:rsidRPr="00871495">
        <w:t xml:space="preserve">If there is any doubt as to the need for monitoring, the advice of the Director of Public Health should be sought. </w:t>
      </w:r>
    </w:p>
    <w:p w:rsidR="002A3B51" w:rsidRPr="00871495" w:rsidRDefault="00A76F4B" w:rsidP="002A3B51">
      <w:pPr>
        <w:pStyle w:val="Heading7"/>
        <w:spacing w:after="140" w:line="300" w:lineRule="atLeast"/>
        <w:ind w:right="-87"/>
        <w:rPr>
          <w:rFonts w:ascii="Gill Sans MT" w:hAnsi="Gill Sans MT"/>
          <w:sz w:val="22"/>
          <w:szCs w:val="22"/>
        </w:rPr>
      </w:pPr>
      <w:r>
        <w:rPr>
          <w:rFonts w:ascii="Gill Sans MT" w:hAnsi="Gill Sans MT"/>
          <w:sz w:val="22"/>
          <w:szCs w:val="22"/>
        </w:rPr>
        <w:t xml:space="preserve">In accordance with </w:t>
      </w:r>
      <w:r w:rsidR="002A3B51" w:rsidRPr="00871495">
        <w:rPr>
          <w:rFonts w:ascii="Gill Sans MT" w:hAnsi="Gill Sans MT"/>
          <w:sz w:val="22"/>
          <w:szCs w:val="22"/>
        </w:rPr>
        <w:t xml:space="preserve">Section 128 of the </w:t>
      </w:r>
      <w:r w:rsidR="002A3B51" w:rsidRPr="00871495">
        <w:rPr>
          <w:rFonts w:ascii="Gill Sans MT" w:hAnsi="Gill Sans MT"/>
          <w:i/>
          <w:sz w:val="22"/>
          <w:szCs w:val="22"/>
        </w:rPr>
        <w:t>Public Health Act 1997</w:t>
      </w:r>
      <w:r w:rsidR="00843FA1">
        <w:rPr>
          <w:rFonts w:ascii="Gill Sans MT" w:hAnsi="Gill Sans MT"/>
          <w:sz w:val="22"/>
          <w:szCs w:val="22"/>
        </w:rPr>
        <w:t>:</w:t>
      </w:r>
      <w:r w:rsidR="002A3B51" w:rsidRPr="00871495">
        <w:rPr>
          <w:rFonts w:ascii="Gill Sans MT" w:hAnsi="Gill Sans MT"/>
          <w:sz w:val="22"/>
          <w:szCs w:val="22"/>
        </w:rPr>
        <w:t xml:space="preserve"> </w:t>
      </w:r>
    </w:p>
    <w:p w:rsidR="002A3B51" w:rsidRPr="00871495" w:rsidRDefault="002A3B51" w:rsidP="00843FA1">
      <w:pPr>
        <w:tabs>
          <w:tab w:val="left" w:pos="9072"/>
        </w:tabs>
        <w:ind w:right="-87"/>
        <w:rPr>
          <w:i/>
        </w:rPr>
      </w:pPr>
      <w:r w:rsidRPr="00871495">
        <w:rPr>
          <w:i/>
        </w:rPr>
        <w:t>An agency, public authority or person managing or in control of water must:</w:t>
      </w:r>
    </w:p>
    <w:p w:rsidR="002A3B51" w:rsidRPr="00871495" w:rsidRDefault="002A3B51" w:rsidP="0041038E">
      <w:pPr>
        <w:numPr>
          <w:ilvl w:val="0"/>
          <w:numId w:val="2"/>
        </w:numPr>
        <w:tabs>
          <w:tab w:val="clear" w:pos="360"/>
          <w:tab w:val="left" w:pos="9072"/>
        </w:tabs>
        <w:ind w:left="567" w:right="-87" w:hanging="567"/>
        <w:rPr>
          <w:i/>
        </w:rPr>
      </w:pPr>
      <w:r w:rsidRPr="00871495">
        <w:rPr>
          <w:i/>
        </w:rPr>
        <w:t>manage the water in a manner that does not pose a threat to public health; and</w:t>
      </w:r>
    </w:p>
    <w:p w:rsidR="002A3B51" w:rsidRPr="00871495" w:rsidRDefault="002A3B51" w:rsidP="0041038E">
      <w:pPr>
        <w:numPr>
          <w:ilvl w:val="0"/>
          <w:numId w:val="2"/>
        </w:numPr>
        <w:tabs>
          <w:tab w:val="clear" w:pos="360"/>
          <w:tab w:val="left" w:pos="9072"/>
        </w:tabs>
        <w:ind w:left="567" w:right="-87" w:hanging="567"/>
        <w:rPr>
          <w:i/>
        </w:rPr>
      </w:pPr>
      <w:r w:rsidRPr="00871495">
        <w:rPr>
          <w:i/>
        </w:rPr>
        <w:t>on becoming aware that the quality of the water is, or is likely to become, a threat to public health, notify the Director in accordance with any relevant Guidelines.</w:t>
      </w:r>
    </w:p>
    <w:p w:rsidR="002A3B51" w:rsidRPr="00871495" w:rsidRDefault="00337865" w:rsidP="002A3B51">
      <w:pPr>
        <w:pStyle w:val="BodyText3"/>
        <w:spacing w:after="140" w:line="300" w:lineRule="atLeast"/>
        <w:ind w:right="-87"/>
        <w:rPr>
          <w:rFonts w:ascii="Gill Sans MT" w:hAnsi="Gill Sans MT"/>
          <w:sz w:val="22"/>
          <w:szCs w:val="22"/>
        </w:rPr>
      </w:pPr>
      <w:r>
        <w:rPr>
          <w:rFonts w:ascii="Gill Sans MT" w:hAnsi="Gill Sans MT"/>
          <w:sz w:val="22"/>
          <w:szCs w:val="22"/>
        </w:rPr>
        <w:t xml:space="preserve">Monitoring </w:t>
      </w:r>
      <w:r w:rsidR="002A3B51" w:rsidRPr="00871495">
        <w:rPr>
          <w:rFonts w:ascii="Gill Sans MT" w:hAnsi="Gill Sans MT"/>
          <w:sz w:val="22"/>
          <w:szCs w:val="22"/>
        </w:rPr>
        <w:t xml:space="preserve">should be undertaken in </w:t>
      </w:r>
      <w:r w:rsidR="00843FA1">
        <w:rPr>
          <w:rFonts w:ascii="Gill Sans MT" w:hAnsi="Gill Sans MT"/>
          <w:sz w:val="22"/>
          <w:szCs w:val="22"/>
        </w:rPr>
        <w:t>line</w:t>
      </w:r>
      <w:r w:rsidR="002A3B51" w:rsidRPr="00871495">
        <w:rPr>
          <w:rFonts w:ascii="Gill Sans MT" w:hAnsi="Gill Sans MT"/>
          <w:sz w:val="22"/>
          <w:szCs w:val="22"/>
        </w:rPr>
        <w:t xml:space="preserve"> with the following procedures</w:t>
      </w:r>
      <w:r w:rsidR="00A420DF">
        <w:rPr>
          <w:rFonts w:ascii="Gill Sans MT" w:hAnsi="Gill Sans MT"/>
          <w:sz w:val="22"/>
          <w:szCs w:val="22"/>
        </w:rPr>
        <w:t>:</w:t>
      </w:r>
    </w:p>
    <w:p w:rsidR="002A3B51" w:rsidRPr="005649E4" w:rsidRDefault="00A420DF" w:rsidP="00843FA1">
      <w:pPr>
        <w:numPr>
          <w:ilvl w:val="0"/>
          <w:numId w:val="1"/>
        </w:numPr>
        <w:tabs>
          <w:tab w:val="clear" w:pos="360"/>
          <w:tab w:val="left" w:pos="9072"/>
        </w:tabs>
        <w:ind w:left="567" w:right="-87" w:hanging="567"/>
      </w:pPr>
      <w:r>
        <w:t>Take s</w:t>
      </w:r>
      <w:r w:rsidR="002A3B51" w:rsidRPr="00871495">
        <w:t xml:space="preserve">amples </w:t>
      </w:r>
      <w:r w:rsidR="004760E4">
        <w:t xml:space="preserve">of </w:t>
      </w:r>
      <w:r w:rsidR="005649E4">
        <w:t xml:space="preserve">natural </w:t>
      </w:r>
      <w:r w:rsidR="004760E4">
        <w:t xml:space="preserve">recreational water </w:t>
      </w:r>
      <w:r w:rsidR="005649E4">
        <w:t xml:space="preserve">bodies </w:t>
      </w:r>
      <w:r w:rsidR="002A3B51" w:rsidRPr="00871495">
        <w:t xml:space="preserve">at the beginning of the swimming season and thereafter </w:t>
      </w:r>
      <w:r>
        <w:t>weekly during the season.</w:t>
      </w:r>
      <w:r w:rsidR="002A3B51" w:rsidRPr="00871495">
        <w:t xml:space="preserve"> </w:t>
      </w:r>
      <w:r>
        <w:t xml:space="preserve">This </w:t>
      </w:r>
      <w:r w:rsidR="002A3B51" w:rsidRPr="00871495">
        <w:t xml:space="preserve">includes the December, January, February and March, unless other arrangements are approved by the </w:t>
      </w:r>
      <w:r w:rsidR="002A3B51" w:rsidRPr="005649E4">
        <w:t>Director of Public Health.</w:t>
      </w:r>
    </w:p>
    <w:p w:rsidR="004760E4" w:rsidRPr="00081669" w:rsidRDefault="00081669" w:rsidP="0039053F">
      <w:pPr>
        <w:numPr>
          <w:ilvl w:val="0"/>
          <w:numId w:val="1"/>
        </w:numPr>
        <w:tabs>
          <w:tab w:val="clear" w:pos="360"/>
          <w:tab w:val="left" w:pos="9072"/>
        </w:tabs>
        <w:ind w:left="567" w:right="-85" w:hanging="567"/>
      </w:pPr>
      <w:r w:rsidRPr="00081669">
        <w:t>Take s</w:t>
      </w:r>
      <w:r w:rsidR="004760E4" w:rsidRPr="00081669">
        <w:t>amples from all public swimming pools and public spa pools on a monthly basis or, if directed in writing by an Auth</w:t>
      </w:r>
      <w:r w:rsidR="00071CC7" w:rsidRPr="00081669">
        <w:t>orised Officer, more frequently.</w:t>
      </w:r>
    </w:p>
    <w:p w:rsidR="002A3B51" w:rsidRPr="00871495" w:rsidRDefault="00994C3E" w:rsidP="00843FA1">
      <w:pPr>
        <w:numPr>
          <w:ilvl w:val="0"/>
          <w:numId w:val="1"/>
        </w:numPr>
        <w:tabs>
          <w:tab w:val="clear" w:pos="360"/>
          <w:tab w:val="left" w:pos="9072"/>
        </w:tabs>
        <w:ind w:left="567" w:right="-87" w:hanging="567"/>
      </w:pPr>
      <w:r>
        <w:t xml:space="preserve">Conduct additional sampling </w:t>
      </w:r>
      <w:r w:rsidR="002A3B51" w:rsidRPr="00871495">
        <w:t xml:space="preserve">whenever a threat to public health is suspected. </w:t>
      </w:r>
    </w:p>
    <w:p w:rsidR="002A3B51" w:rsidRPr="00871495" w:rsidRDefault="00BB1DCC" w:rsidP="00843FA1">
      <w:pPr>
        <w:numPr>
          <w:ilvl w:val="0"/>
          <w:numId w:val="1"/>
        </w:numPr>
        <w:tabs>
          <w:tab w:val="clear" w:pos="360"/>
          <w:tab w:val="left" w:pos="9072"/>
        </w:tabs>
        <w:ind w:left="567" w:right="-87" w:hanging="567"/>
      </w:pPr>
      <w:r>
        <w:t>Each Controlling A</w:t>
      </w:r>
      <w:r w:rsidR="002A3B51" w:rsidRPr="00871495">
        <w:t xml:space="preserve">uthority </w:t>
      </w:r>
      <w:r w:rsidR="00CC0134">
        <w:t xml:space="preserve">- the agency, public authority or person managing or in control of water, </w:t>
      </w:r>
      <w:r w:rsidR="002A3B51" w:rsidRPr="00871495">
        <w:t xml:space="preserve">shall consult the </w:t>
      </w:r>
      <w:r w:rsidR="00994C3E">
        <w:t>D</w:t>
      </w:r>
      <w:r w:rsidR="002A3B51" w:rsidRPr="00871495">
        <w:t>irector on the proposed sampling program to be used when a threat to public health is suspected.</w:t>
      </w:r>
    </w:p>
    <w:p w:rsidR="002A3B51" w:rsidRPr="00871495" w:rsidRDefault="002A3B51" w:rsidP="00FE4C36">
      <w:pPr>
        <w:numPr>
          <w:ilvl w:val="0"/>
          <w:numId w:val="1"/>
        </w:numPr>
        <w:tabs>
          <w:tab w:val="clear" w:pos="360"/>
          <w:tab w:val="left" w:pos="9072"/>
        </w:tabs>
        <w:ind w:left="0" w:right="-87" w:hanging="567"/>
      </w:pPr>
      <w:r w:rsidRPr="00871495">
        <w:t>At the e</w:t>
      </w:r>
      <w:r w:rsidR="00431336">
        <w:t>nd of each swimming season the Controlling A</w:t>
      </w:r>
      <w:r w:rsidRPr="00871495">
        <w:t>uthority</w:t>
      </w:r>
      <w:r w:rsidR="00431336">
        <w:t xml:space="preserve"> is required </w:t>
      </w:r>
      <w:r w:rsidR="00624213">
        <w:t xml:space="preserve">to </w:t>
      </w:r>
      <w:r w:rsidR="00624213" w:rsidRPr="00871495">
        <w:t>prepare</w:t>
      </w:r>
      <w:r w:rsidRPr="00871495">
        <w:t xml:space="preserve"> a report on recreational water quality for </w:t>
      </w:r>
      <w:r w:rsidRPr="00871495">
        <w:lastRenderedPageBreak/>
        <w:t xml:space="preserve">presentation to the </w:t>
      </w:r>
      <w:r w:rsidR="00843FA1">
        <w:t>d</w:t>
      </w:r>
      <w:r w:rsidRPr="00871495">
        <w:t>irector by 30 September each year.</w:t>
      </w:r>
    </w:p>
    <w:p w:rsidR="002A3B51" w:rsidRPr="00A6528E" w:rsidRDefault="002A3B51" w:rsidP="002A3B51">
      <w:pPr>
        <w:pStyle w:val="Heading4"/>
        <w:spacing w:after="140" w:line="300" w:lineRule="atLeast"/>
        <w:ind w:right="-87"/>
        <w:rPr>
          <w:sz w:val="22"/>
          <w:szCs w:val="22"/>
          <w:u w:val="single"/>
        </w:rPr>
      </w:pPr>
    </w:p>
    <w:p w:rsidR="002A3B51" w:rsidRDefault="002A3B51" w:rsidP="002A3B51">
      <w:pPr>
        <w:pStyle w:val="Heading3"/>
        <w:tabs>
          <w:tab w:val="left" w:pos="9072"/>
        </w:tabs>
        <w:spacing w:after="140" w:line="300" w:lineRule="atLeast"/>
        <w:ind w:right="-87"/>
        <w:rPr>
          <w:rFonts w:ascii="Gill Sans MT" w:hAnsi="Gill Sans MT"/>
          <w:sz w:val="22"/>
          <w:szCs w:val="22"/>
        </w:rPr>
        <w:sectPr w:rsidR="002A3B51" w:rsidSect="002A3B51">
          <w:type w:val="continuous"/>
          <w:pgSz w:w="11906" w:h="16838"/>
          <w:pgMar w:top="1440" w:right="1440" w:bottom="1440" w:left="1440" w:header="708" w:footer="708" w:gutter="0"/>
          <w:cols w:num="2" w:space="708"/>
          <w:docGrid w:linePitch="360"/>
        </w:sectPr>
      </w:pPr>
      <w:bookmarkStart w:id="4" w:name="_Toc270933686"/>
    </w:p>
    <w:p w:rsidR="00843FA1" w:rsidRDefault="00843FA1" w:rsidP="002A3B51">
      <w:pPr>
        <w:pStyle w:val="Heading3"/>
        <w:tabs>
          <w:tab w:val="left" w:pos="9072"/>
        </w:tabs>
        <w:spacing w:after="140" w:line="300" w:lineRule="atLeast"/>
        <w:ind w:right="-87"/>
        <w:rPr>
          <w:rFonts w:ascii="Gill Sans MT" w:hAnsi="Gill Sans MT"/>
          <w:sz w:val="22"/>
          <w:szCs w:val="22"/>
        </w:rPr>
        <w:sectPr w:rsidR="00843FA1" w:rsidSect="002A3B51">
          <w:type w:val="continuous"/>
          <w:pgSz w:w="11906" w:h="16838"/>
          <w:pgMar w:top="1440" w:right="1440" w:bottom="1440" w:left="1440" w:header="708" w:footer="708" w:gutter="0"/>
          <w:cols w:space="708"/>
          <w:docGrid w:linePitch="360"/>
        </w:sectPr>
      </w:pPr>
    </w:p>
    <w:p w:rsidR="002A3B51" w:rsidRPr="001F7E6B" w:rsidRDefault="002A3B51" w:rsidP="00FE4C36">
      <w:pPr>
        <w:pStyle w:val="Heading3"/>
        <w:tabs>
          <w:tab w:val="left" w:pos="9072"/>
        </w:tabs>
        <w:spacing w:after="140" w:line="300" w:lineRule="atLeast"/>
        <w:ind w:left="-284" w:right="-87"/>
        <w:rPr>
          <w:rFonts w:ascii="Gill Sans MT" w:hAnsi="Gill Sans MT"/>
          <w:sz w:val="22"/>
          <w:szCs w:val="22"/>
        </w:rPr>
      </w:pPr>
      <w:r w:rsidRPr="001F7E6B">
        <w:rPr>
          <w:rFonts w:ascii="Gill Sans MT" w:hAnsi="Gill Sans MT"/>
          <w:sz w:val="22"/>
          <w:szCs w:val="22"/>
        </w:rPr>
        <w:lastRenderedPageBreak/>
        <w:t>3.  AUSTRALIAN GUIDELINES FOR RECREATIONAL USE OF WATER</w:t>
      </w:r>
      <w:bookmarkEnd w:id="4"/>
    </w:p>
    <w:p w:rsidR="00843FA1" w:rsidRDefault="002A3B51" w:rsidP="00FE4C36">
      <w:pPr>
        <w:ind w:left="-284" w:right="-87"/>
      </w:pPr>
      <w:r w:rsidRPr="00871495">
        <w:t>The National Health and Medic</w:t>
      </w:r>
      <w:r w:rsidR="006212C6">
        <w:t>al Research Council (NH&amp;MRC) have</w:t>
      </w:r>
      <w:r w:rsidRPr="00871495">
        <w:t xml:space="preserve"> produced </w:t>
      </w:r>
      <w:r w:rsidRPr="00871495">
        <w:rPr>
          <w:i/>
        </w:rPr>
        <w:t>Guidelines for Managing Risks in Recreational Water</w:t>
      </w:r>
      <w:r w:rsidR="006212C6">
        <w:rPr>
          <w:i/>
        </w:rPr>
        <w:t xml:space="preserve">, </w:t>
      </w:r>
      <w:r w:rsidRPr="00871495">
        <w:t xml:space="preserve">2008. </w:t>
      </w:r>
      <w:bookmarkStart w:id="5" w:name="_GoBack"/>
      <w:bookmarkEnd w:id="5"/>
    </w:p>
    <w:p w:rsidR="00843FA1" w:rsidRDefault="002A3B51" w:rsidP="00FE4C36">
      <w:pPr>
        <w:ind w:left="-284" w:right="-87"/>
      </w:pPr>
      <w:r w:rsidRPr="00871495">
        <w:t xml:space="preserve">These </w:t>
      </w:r>
      <w:r w:rsidR="00843FA1">
        <w:t>g</w:t>
      </w:r>
      <w:r w:rsidRPr="00871495">
        <w:t xml:space="preserve">uidelines were developed to provide information to the public and government agencies on the suitability of </w:t>
      </w:r>
      <w:r w:rsidR="00E90CA6">
        <w:t xml:space="preserve">natural </w:t>
      </w:r>
      <w:r w:rsidRPr="00871495">
        <w:t xml:space="preserve">waters for recreational use.  </w:t>
      </w:r>
    </w:p>
    <w:p w:rsidR="009D5D15" w:rsidRDefault="009D5D15" w:rsidP="00FE4C36">
      <w:pPr>
        <w:ind w:left="-284" w:right="-87"/>
      </w:pPr>
      <w:r w:rsidRPr="009D5D15">
        <w:t>The guidelines are an excellent resource for the management of the quality of natural water bodies used for primary contact recreation.</w:t>
      </w:r>
    </w:p>
    <w:p w:rsidR="002A3B51" w:rsidRPr="00871495" w:rsidRDefault="002A3B51" w:rsidP="00FE4C36">
      <w:pPr>
        <w:ind w:left="-284" w:right="-87"/>
      </w:pPr>
      <w:r w:rsidRPr="00871495">
        <w:t xml:space="preserve">They apply to all </w:t>
      </w:r>
      <w:r w:rsidR="00994C3E">
        <w:t xml:space="preserve">natural </w:t>
      </w:r>
      <w:r w:rsidRPr="00871495">
        <w:t>water</w:t>
      </w:r>
      <w:r w:rsidR="00994C3E">
        <w:t xml:space="preserve"> </w:t>
      </w:r>
      <w:r w:rsidR="005318BC">
        <w:t>bodies</w:t>
      </w:r>
      <w:r w:rsidR="00F57F96">
        <w:t xml:space="preserve"> </w:t>
      </w:r>
      <w:r w:rsidR="0021104E">
        <w:t xml:space="preserve">(coastal, estuarine and fresh) </w:t>
      </w:r>
      <w:r w:rsidR="005318BC" w:rsidRPr="00871495">
        <w:t>that</w:t>
      </w:r>
      <w:r w:rsidR="00994C3E">
        <w:t xml:space="preserve"> are </w:t>
      </w:r>
      <w:r w:rsidRPr="00871495">
        <w:t xml:space="preserve">used by the public for recreation.  </w:t>
      </w:r>
      <w:r w:rsidR="00E90CA6">
        <w:t>They do not apply to public pool and spa water quality.</w:t>
      </w:r>
    </w:p>
    <w:p w:rsidR="002A3B51" w:rsidRDefault="002A3B51" w:rsidP="00FE4C36">
      <w:pPr>
        <w:ind w:left="-284" w:right="-87"/>
      </w:pPr>
      <w:r w:rsidRPr="00871495">
        <w:t>While the national guidelines</w:t>
      </w:r>
      <w:r w:rsidR="00D6662F">
        <w:t xml:space="preserve"> are not mandatory</w:t>
      </w:r>
      <w:r w:rsidRPr="00871495">
        <w:t xml:space="preserve">, they provide a benchmark to ensure that the use of </w:t>
      </w:r>
      <w:r w:rsidR="00FC18D9">
        <w:t xml:space="preserve">natural </w:t>
      </w:r>
      <w:r w:rsidRPr="00871495">
        <w:t>recreational waters is safe from a water quality perspective.</w:t>
      </w:r>
    </w:p>
    <w:p w:rsidR="00EF6D98" w:rsidRDefault="009D5D15" w:rsidP="00FE4C36">
      <w:pPr>
        <w:ind w:left="-284" w:right="-87"/>
      </w:pPr>
      <w:r>
        <w:t>T</w:t>
      </w:r>
      <w:r w:rsidR="00BF15BE" w:rsidRPr="00BF15BE">
        <w:t>he classification of re</w:t>
      </w:r>
      <w:r w:rsidR="00BF15BE">
        <w:t>creational water environments</w:t>
      </w:r>
      <w:r>
        <w:t xml:space="preserve"> </w:t>
      </w:r>
      <w:r w:rsidR="008033B1">
        <w:t xml:space="preserve">into water quality categories </w:t>
      </w:r>
      <w:r>
        <w:t xml:space="preserve">in the national guidelines </w:t>
      </w:r>
      <w:r w:rsidR="00BF15BE">
        <w:t xml:space="preserve">is </w:t>
      </w:r>
      <w:r w:rsidR="00EF6D98">
        <w:t xml:space="preserve">based on combining the results of </w:t>
      </w:r>
      <w:r w:rsidR="00BF15BE">
        <w:t>sanitary inspection and water quality assessment</w:t>
      </w:r>
      <w:r w:rsidR="00EF6D98">
        <w:t>.</w:t>
      </w:r>
    </w:p>
    <w:p w:rsidR="009D5D15" w:rsidRDefault="009D5D15" w:rsidP="00FE4C36">
      <w:pPr>
        <w:ind w:left="-284" w:right="-87"/>
      </w:pPr>
      <w:r>
        <w:t xml:space="preserve">The </w:t>
      </w:r>
      <w:r w:rsidR="00EF6D98" w:rsidRPr="00394B86">
        <w:rPr>
          <w:i/>
        </w:rPr>
        <w:t>Recreational Water Quality Guidelines 2007</w:t>
      </w:r>
      <w:r>
        <w:t xml:space="preserve"> </w:t>
      </w:r>
      <w:r w:rsidR="001146C3">
        <w:t>have</w:t>
      </w:r>
      <w:r>
        <w:t xml:space="preserve"> combined water quality categories A and B</w:t>
      </w:r>
      <w:r w:rsidR="0079622D">
        <w:t xml:space="preserve"> (</w:t>
      </w:r>
      <w:r w:rsidR="00394B86">
        <w:t xml:space="preserve">as detailed in </w:t>
      </w:r>
      <w:r w:rsidR="001146C3">
        <w:t>the national guidelines</w:t>
      </w:r>
      <w:r w:rsidR="0079622D">
        <w:t>)</w:t>
      </w:r>
      <w:r>
        <w:t xml:space="preserve"> into a single Good Water Quality indicator, category C into a Moderate Water Quality indicator and category D into a Poor Water </w:t>
      </w:r>
      <w:r w:rsidR="0079622D">
        <w:t>Quality</w:t>
      </w:r>
      <w:r>
        <w:t xml:space="preserve"> indicator. </w:t>
      </w:r>
    </w:p>
    <w:p w:rsidR="00CB1FBB" w:rsidRPr="00871495" w:rsidRDefault="00CB1FBB" w:rsidP="002A3B51">
      <w:pPr>
        <w:ind w:right="-87"/>
      </w:pPr>
    </w:p>
    <w:p w:rsidR="001C337A" w:rsidRDefault="001C337A">
      <w:r>
        <w:br w:type="page"/>
      </w:r>
    </w:p>
    <w:p w:rsidR="002A3B51" w:rsidRPr="00105075" w:rsidRDefault="002A3B51" w:rsidP="002A3B51">
      <w:pPr>
        <w:ind w:right="-87"/>
        <w:rPr>
          <w:b/>
        </w:rPr>
      </w:pPr>
      <w:r>
        <w:rPr>
          <w:b/>
        </w:rPr>
        <w:lastRenderedPageBreak/>
        <w:t xml:space="preserve">4.  </w:t>
      </w:r>
      <w:r w:rsidRPr="00105075">
        <w:rPr>
          <w:b/>
        </w:rPr>
        <w:t>COUNCIL RECREATIONAL WATER MANAGEMENT ACTIVITIES</w:t>
      </w:r>
    </w:p>
    <w:p w:rsidR="002A3B51" w:rsidRPr="001E20B3" w:rsidRDefault="002A3B51" w:rsidP="002A3B51">
      <w:pPr>
        <w:pStyle w:val="Heading9"/>
        <w:spacing w:after="140" w:line="300" w:lineRule="atLeast"/>
        <w:rPr>
          <w:rFonts w:ascii="Gill Sans MT" w:hAnsi="Gill Sans MT"/>
          <w:color w:val="auto"/>
          <w:sz w:val="22"/>
          <w:szCs w:val="22"/>
        </w:rPr>
      </w:pPr>
      <w:bookmarkStart w:id="6" w:name="_Toc270933687"/>
      <w:r w:rsidRPr="001E20B3">
        <w:rPr>
          <w:rFonts w:ascii="Gill Sans MT" w:hAnsi="Gill Sans MT"/>
          <w:color w:val="auto"/>
          <w:sz w:val="22"/>
          <w:szCs w:val="22"/>
        </w:rPr>
        <w:t xml:space="preserve">4.1 </w:t>
      </w:r>
      <w:r w:rsidRPr="00C703D1">
        <w:rPr>
          <w:rFonts w:ascii="Gill Sans MT" w:hAnsi="Gill Sans MT"/>
          <w:color w:val="auto"/>
          <w:sz w:val="22"/>
          <w:szCs w:val="22"/>
        </w:rPr>
        <w:t>Break O’ Day Council</w:t>
      </w:r>
      <w:bookmarkEnd w:id="6"/>
    </w:p>
    <w:p w:rsidR="004E7006" w:rsidRPr="004C764E" w:rsidRDefault="004E7006" w:rsidP="002A3B51">
      <w:pPr>
        <w:tabs>
          <w:tab w:val="left" w:pos="9072"/>
        </w:tabs>
        <w:ind w:right="-85"/>
        <w:rPr>
          <w:b/>
        </w:rPr>
      </w:pPr>
      <w:r w:rsidRPr="004C764E">
        <w:rPr>
          <w:b/>
        </w:rPr>
        <w:t>Natural Recreational Water Bodies</w:t>
      </w:r>
    </w:p>
    <w:p w:rsidR="002A3B51" w:rsidRPr="0004170F" w:rsidRDefault="00C80A8C" w:rsidP="002A3B51">
      <w:pPr>
        <w:tabs>
          <w:tab w:val="left" w:pos="9072"/>
        </w:tabs>
        <w:ind w:right="-85"/>
      </w:pPr>
      <w:r>
        <w:t xml:space="preserve">Type of sampling conducted:  </w:t>
      </w:r>
      <w:r w:rsidR="002A3B51" w:rsidRPr="0004170F">
        <w:t>Bacteriological (</w:t>
      </w:r>
      <w:r w:rsidR="002A3B51">
        <w:t>E</w:t>
      </w:r>
      <w:r w:rsidR="002A3B51" w:rsidRPr="0004170F">
        <w:t>nterococci).</w:t>
      </w:r>
    </w:p>
    <w:p w:rsidR="002A3B51" w:rsidRDefault="002A3B51" w:rsidP="002A3B51">
      <w:pPr>
        <w:tabs>
          <w:tab w:val="left" w:pos="9072"/>
        </w:tabs>
        <w:ind w:right="-85"/>
      </w:pPr>
      <w:r w:rsidRPr="0004170F">
        <w:t xml:space="preserve">Location of </w:t>
      </w:r>
      <w:r w:rsidR="003B2AD1">
        <w:t xml:space="preserve">sampling </w:t>
      </w:r>
      <w:r w:rsidRPr="0004170F">
        <w:t>sites:</w:t>
      </w:r>
    </w:p>
    <w:p w:rsidR="002A3B51" w:rsidRDefault="002A3B51" w:rsidP="00931F2F">
      <w:pPr>
        <w:numPr>
          <w:ilvl w:val="0"/>
          <w:numId w:val="3"/>
        </w:numPr>
        <w:tabs>
          <w:tab w:val="clear" w:pos="360"/>
          <w:tab w:val="left" w:pos="9072"/>
        </w:tabs>
        <w:spacing w:after="0" w:line="360" w:lineRule="auto"/>
        <w:ind w:left="567" w:right="-85" w:hanging="567"/>
      </w:pPr>
      <w:r w:rsidRPr="0004170F">
        <w:t>Grants</w:t>
      </w:r>
      <w:r>
        <w:t xml:space="preserve"> Lagoon </w:t>
      </w:r>
    </w:p>
    <w:p w:rsidR="002A3B51" w:rsidRDefault="002A3B51" w:rsidP="00931F2F">
      <w:pPr>
        <w:numPr>
          <w:ilvl w:val="0"/>
          <w:numId w:val="3"/>
        </w:numPr>
        <w:tabs>
          <w:tab w:val="clear" w:pos="360"/>
          <w:tab w:val="left" w:pos="9072"/>
        </w:tabs>
        <w:spacing w:after="0" w:line="360" w:lineRule="auto"/>
        <w:ind w:left="567" w:right="-85" w:hanging="567"/>
      </w:pPr>
      <w:r w:rsidRPr="007F2881">
        <w:t>Wrinklers Lagoon</w:t>
      </w:r>
    </w:p>
    <w:p w:rsidR="002A3B51" w:rsidRPr="0004170F" w:rsidRDefault="00D103DF" w:rsidP="00931F2F">
      <w:pPr>
        <w:numPr>
          <w:ilvl w:val="0"/>
          <w:numId w:val="3"/>
        </w:numPr>
        <w:tabs>
          <w:tab w:val="clear" w:pos="360"/>
          <w:tab w:val="left" w:pos="9072"/>
        </w:tabs>
        <w:spacing w:after="0" w:line="360" w:lineRule="auto"/>
        <w:ind w:left="567" w:right="-85" w:hanging="567"/>
      </w:pPr>
      <w:r>
        <w:t xml:space="preserve">Beauty Bay, </w:t>
      </w:r>
      <w:r w:rsidR="002A3B51" w:rsidRPr="0004170F">
        <w:t>St Helens</w:t>
      </w:r>
    </w:p>
    <w:p w:rsidR="002A3B51" w:rsidRDefault="002A3B51" w:rsidP="00931F2F">
      <w:pPr>
        <w:numPr>
          <w:ilvl w:val="0"/>
          <w:numId w:val="3"/>
        </w:numPr>
        <w:tabs>
          <w:tab w:val="clear" w:pos="360"/>
          <w:tab w:val="left" w:pos="9072"/>
        </w:tabs>
        <w:spacing w:after="0" w:line="360" w:lineRule="auto"/>
        <w:ind w:left="567" w:right="-85" w:hanging="567"/>
      </w:pPr>
      <w:r w:rsidRPr="0004170F">
        <w:t xml:space="preserve">Scamander River </w:t>
      </w:r>
      <w:r>
        <w:t>Mouth</w:t>
      </w:r>
    </w:p>
    <w:p w:rsidR="004056CF" w:rsidRPr="0004170F" w:rsidRDefault="004056CF" w:rsidP="00931F2F">
      <w:pPr>
        <w:numPr>
          <w:ilvl w:val="0"/>
          <w:numId w:val="3"/>
        </w:numPr>
        <w:tabs>
          <w:tab w:val="clear" w:pos="360"/>
          <w:tab w:val="left" w:pos="9072"/>
        </w:tabs>
        <w:spacing w:after="0" w:line="360" w:lineRule="auto"/>
        <w:ind w:left="567" w:right="-85" w:hanging="567"/>
      </w:pPr>
      <w:r>
        <w:t>Henderson Lagoon, Falmouth</w:t>
      </w:r>
    </w:p>
    <w:p w:rsidR="002A3B51" w:rsidRPr="0004170F" w:rsidRDefault="000004D3" w:rsidP="002A3B51">
      <w:pPr>
        <w:tabs>
          <w:tab w:val="left" w:pos="9072"/>
        </w:tabs>
        <w:ind w:right="-85"/>
      </w:pPr>
      <w:r>
        <w:t xml:space="preserve">Sampling details:  </w:t>
      </w:r>
      <w:r w:rsidR="002A3B51" w:rsidRPr="0004170F">
        <w:t xml:space="preserve">Sampling was conducted </w:t>
      </w:r>
      <w:r w:rsidR="002A3B51">
        <w:t>monthly</w:t>
      </w:r>
      <w:r w:rsidR="002A3B51" w:rsidRPr="0004170F">
        <w:t xml:space="preserve"> from December</w:t>
      </w:r>
      <w:r w:rsidR="002A3B51">
        <w:t xml:space="preserve"> </w:t>
      </w:r>
      <w:r w:rsidR="009A4301">
        <w:t>-</w:t>
      </w:r>
      <w:r w:rsidR="002A3B51" w:rsidRPr="0004170F">
        <w:t xml:space="preserve"> March</w:t>
      </w:r>
      <w:r w:rsidR="002A3B51">
        <w:t>.</w:t>
      </w:r>
    </w:p>
    <w:p w:rsidR="002A3B51" w:rsidRPr="0004170F" w:rsidRDefault="00C80A8C" w:rsidP="002A3B51">
      <w:pPr>
        <w:tabs>
          <w:tab w:val="left" w:pos="9072"/>
        </w:tabs>
        <w:ind w:right="-87"/>
      </w:pPr>
      <w:r>
        <w:t xml:space="preserve">Results:  </w:t>
      </w:r>
      <w:r w:rsidR="002A3B51" w:rsidRPr="0004170F">
        <w:t>All sites were c</w:t>
      </w:r>
      <w:r w:rsidR="000B3E24">
        <w:t>ompliant with Guideline values</w:t>
      </w:r>
      <w:r w:rsidR="002A3B51" w:rsidRPr="0004170F">
        <w:t xml:space="preserve"> for primary contact.</w:t>
      </w:r>
    </w:p>
    <w:p w:rsidR="002A3B51" w:rsidRDefault="002A3B51" w:rsidP="002A3B51">
      <w:pPr>
        <w:tabs>
          <w:tab w:val="left" w:pos="9072"/>
        </w:tabs>
        <w:ind w:right="-85"/>
      </w:pPr>
      <w:r w:rsidRPr="0004170F">
        <w:t>Commen</w:t>
      </w:r>
      <w:r w:rsidR="00C80A8C">
        <w:t xml:space="preserve">ts:  </w:t>
      </w:r>
      <w:r>
        <w:t>S</w:t>
      </w:r>
      <w:r w:rsidRPr="0004170F">
        <w:t xml:space="preserve">igns </w:t>
      </w:r>
      <w:r w:rsidR="00335CD8">
        <w:t xml:space="preserve">are </w:t>
      </w:r>
      <w:r w:rsidRPr="0004170F">
        <w:t>in place to advise the public not to swim during</w:t>
      </w:r>
      <w:r>
        <w:t xml:space="preserve"> and after rainfall events in enclosed water and river sites. </w:t>
      </w:r>
    </w:p>
    <w:p w:rsidR="00747A07" w:rsidRPr="004C764E" w:rsidRDefault="00747A07" w:rsidP="002A3B51">
      <w:pPr>
        <w:tabs>
          <w:tab w:val="left" w:pos="9072"/>
        </w:tabs>
        <w:ind w:right="-85"/>
        <w:rPr>
          <w:b/>
        </w:rPr>
      </w:pPr>
      <w:r w:rsidRPr="004C764E">
        <w:rPr>
          <w:b/>
        </w:rPr>
        <w:t>Pools and Spas</w:t>
      </w:r>
    </w:p>
    <w:p w:rsidR="00747A07" w:rsidRDefault="00C80A8C" w:rsidP="0039053F">
      <w:pPr>
        <w:tabs>
          <w:tab w:val="left" w:pos="9072"/>
        </w:tabs>
        <w:ind w:right="-85"/>
      </w:pPr>
      <w:r>
        <w:t xml:space="preserve">Type of sampling conducted:  </w:t>
      </w:r>
      <w:r w:rsidR="00747A07" w:rsidRPr="00747A07">
        <w:t>Bacteriological</w:t>
      </w:r>
    </w:p>
    <w:p w:rsidR="00747A07" w:rsidRDefault="00747A07" w:rsidP="0039053F">
      <w:pPr>
        <w:tabs>
          <w:tab w:val="left" w:pos="9072"/>
        </w:tabs>
        <w:ind w:right="-85"/>
      </w:pPr>
      <w:r>
        <w:t>(Heterotrophic Plate Count, Thermotolerant coliforms/</w:t>
      </w:r>
      <w:r w:rsidRPr="0079622D">
        <w:rPr>
          <w:i/>
        </w:rPr>
        <w:t>E.coli</w:t>
      </w:r>
      <w:r w:rsidR="004C764E">
        <w:t xml:space="preserve">, </w:t>
      </w:r>
      <w:r w:rsidR="004C764E" w:rsidRPr="005A099B">
        <w:rPr>
          <w:i/>
        </w:rPr>
        <w:t>Pseudomonas aeruginosa</w:t>
      </w:r>
      <w:r w:rsidR="004C764E">
        <w:t>)</w:t>
      </w:r>
      <w:r w:rsidR="008974E8">
        <w:t>.</w:t>
      </w:r>
    </w:p>
    <w:p w:rsidR="00F70971" w:rsidRDefault="00747A07" w:rsidP="0039053F">
      <w:pPr>
        <w:tabs>
          <w:tab w:val="left" w:pos="9072"/>
        </w:tabs>
        <w:ind w:right="-85"/>
      </w:pPr>
      <w:r>
        <w:t>Location of pool</w:t>
      </w:r>
      <w:r w:rsidR="004C764E">
        <w:t>s</w:t>
      </w:r>
      <w:r>
        <w:t xml:space="preserve"> sampl</w:t>
      </w:r>
      <w:r w:rsidR="004C764E">
        <w:t>ed</w:t>
      </w:r>
      <w:r>
        <w:t>;</w:t>
      </w:r>
    </w:p>
    <w:p w:rsidR="00747A07" w:rsidRDefault="00747A07" w:rsidP="0078671F">
      <w:pPr>
        <w:pStyle w:val="ListParagraph"/>
        <w:numPr>
          <w:ilvl w:val="0"/>
          <w:numId w:val="27"/>
        </w:numPr>
        <w:tabs>
          <w:tab w:val="left" w:pos="9072"/>
        </w:tabs>
        <w:spacing w:line="360" w:lineRule="auto"/>
        <w:ind w:left="567" w:right="-85" w:hanging="567"/>
      </w:pPr>
      <w:r>
        <w:t>Bayside Inn, St Helens</w:t>
      </w:r>
      <w:r w:rsidR="00F70971">
        <w:t>, pool</w:t>
      </w:r>
    </w:p>
    <w:p w:rsidR="003B2AD1" w:rsidRDefault="003B2AD1" w:rsidP="0078671F">
      <w:pPr>
        <w:pStyle w:val="ListParagraph"/>
        <w:numPr>
          <w:ilvl w:val="0"/>
          <w:numId w:val="27"/>
        </w:numPr>
        <w:tabs>
          <w:tab w:val="left" w:pos="9072"/>
        </w:tabs>
        <w:spacing w:line="360" w:lineRule="auto"/>
        <w:ind w:left="567" w:right="-85" w:hanging="567"/>
      </w:pPr>
      <w:r>
        <w:t>Blue Seas Holiday Villas, Scamander</w:t>
      </w:r>
      <w:r w:rsidR="00F70971">
        <w:t>, pool</w:t>
      </w:r>
    </w:p>
    <w:p w:rsidR="00071CC7" w:rsidRDefault="00747A07" w:rsidP="0078671F">
      <w:pPr>
        <w:pStyle w:val="ListParagraph"/>
        <w:numPr>
          <w:ilvl w:val="0"/>
          <w:numId w:val="27"/>
        </w:numPr>
        <w:tabs>
          <w:tab w:val="left" w:pos="9072"/>
        </w:tabs>
        <w:spacing w:line="360" w:lineRule="auto"/>
        <w:ind w:left="567" w:right="-85" w:hanging="567"/>
      </w:pPr>
      <w:r>
        <w:t>Pelican Sands, Scamander</w:t>
      </w:r>
      <w:r w:rsidR="00F70971">
        <w:t>, pool</w:t>
      </w:r>
    </w:p>
    <w:p w:rsidR="003B2AD1" w:rsidRPr="00071CC7" w:rsidRDefault="003B2AD1" w:rsidP="0078671F">
      <w:pPr>
        <w:pStyle w:val="ListParagraph"/>
        <w:numPr>
          <w:ilvl w:val="0"/>
          <w:numId w:val="27"/>
        </w:numPr>
        <w:tabs>
          <w:tab w:val="left" w:pos="9072"/>
        </w:tabs>
        <w:spacing w:line="360" w:lineRule="auto"/>
        <w:ind w:left="567" w:right="-85" w:hanging="567"/>
      </w:pPr>
      <w:r>
        <w:t>Scamander Beach Hotel Motel</w:t>
      </w:r>
      <w:r w:rsidR="00F70971">
        <w:t>, pool</w:t>
      </w:r>
    </w:p>
    <w:p w:rsidR="00747A07" w:rsidRDefault="00747A07" w:rsidP="0078671F">
      <w:pPr>
        <w:pStyle w:val="ListParagraph"/>
        <w:numPr>
          <w:ilvl w:val="0"/>
          <w:numId w:val="27"/>
        </w:numPr>
        <w:tabs>
          <w:tab w:val="left" w:pos="9072"/>
        </w:tabs>
        <w:spacing w:line="360" w:lineRule="auto"/>
        <w:ind w:left="567" w:right="-85" w:hanging="567"/>
      </w:pPr>
      <w:r>
        <w:t>St Helens District High School</w:t>
      </w:r>
      <w:r w:rsidR="00F70971">
        <w:t>, pool</w:t>
      </w:r>
    </w:p>
    <w:p w:rsidR="00747A07" w:rsidRDefault="00747A07" w:rsidP="0078671F">
      <w:pPr>
        <w:pStyle w:val="ListParagraph"/>
        <w:numPr>
          <w:ilvl w:val="0"/>
          <w:numId w:val="27"/>
        </w:numPr>
        <w:tabs>
          <w:tab w:val="left" w:pos="9072"/>
        </w:tabs>
        <w:spacing w:line="360" w:lineRule="auto"/>
        <w:ind w:left="567" w:right="-85" w:hanging="567"/>
      </w:pPr>
      <w:r>
        <w:t>St Marys District High School</w:t>
      </w:r>
      <w:r w:rsidR="00F70971">
        <w:t>, pool</w:t>
      </w:r>
    </w:p>
    <w:p w:rsidR="00071CC7" w:rsidRDefault="00071CC7" w:rsidP="0078671F">
      <w:pPr>
        <w:pStyle w:val="ListParagraph"/>
        <w:numPr>
          <w:ilvl w:val="0"/>
          <w:numId w:val="27"/>
        </w:numPr>
        <w:spacing w:line="360" w:lineRule="auto"/>
        <w:ind w:left="567" w:hanging="567"/>
      </w:pPr>
      <w:r w:rsidRPr="00071CC7">
        <w:t>Tidal Waters, St Helens</w:t>
      </w:r>
      <w:r w:rsidR="00F70971">
        <w:t>, pool</w:t>
      </w:r>
    </w:p>
    <w:p w:rsidR="00071CC7" w:rsidRPr="00071CC7" w:rsidRDefault="00071CC7" w:rsidP="0078671F">
      <w:pPr>
        <w:pStyle w:val="ListParagraph"/>
        <w:numPr>
          <w:ilvl w:val="0"/>
          <w:numId w:val="27"/>
        </w:numPr>
        <w:spacing w:line="360" w:lineRule="auto"/>
        <w:ind w:left="567" w:hanging="567"/>
      </w:pPr>
      <w:r w:rsidRPr="00071CC7">
        <w:t>White Sands Estate, Ironhouse Point</w:t>
      </w:r>
      <w:r w:rsidR="00F70971">
        <w:t>, pool</w:t>
      </w:r>
    </w:p>
    <w:p w:rsidR="004C764E" w:rsidRDefault="004C764E" w:rsidP="00736702">
      <w:pPr>
        <w:tabs>
          <w:tab w:val="left" w:pos="9072"/>
        </w:tabs>
        <w:spacing w:line="276" w:lineRule="auto"/>
        <w:ind w:right="-85"/>
      </w:pPr>
      <w:r>
        <w:lastRenderedPageBreak/>
        <w:t xml:space="preserve">Sampling details:  Sampling </w:t>
      </w:r>
      <w:r w:rsidR="00093DE2">
        <w:t xml:space="preserve">frequency varied between sites, from once </w:t>
      </w:r>
      <w:r w:rsidR="007178C5">
        <w:t>at site 4, twice at Sites 3</w:t>
      </w:r>
      <w:r w:rsidR="0077125E">
        <w:t>, three times at Site 7,</w:t>
      </w:r>
      <w:r w:rsidR="00DF133F">
        <w:t xml:space="preserve"> Site 2 and Site 6, six times at Site 5, seven times at Site 8 </w:t>
      </w:r>
      <w:r w:rsidR="003C60D0">
        <w:t xml:space="preserve">and </w:t>
      </w:r>
      <w:r w:rsidR="00DF133F" w:rsidRPr="00DF133F">
        <w:t xml:space="preserve">monthly at </w:t>
      </w:r>
      <w:r w:rsidR="00DF133F">
        <w:t xml:space="preserve">Site </w:t>
      </w:r>
      <w:r w:rsidR="00DF133F" w:rsidRPr="00DF133F">
        <w:t>1</w:t>
      </w:r>
      <w:r w:rsidR="00DF133F">
        <w:t>.</w:t>
      </w:r>
    </w:p>
    <w:p w:rsidR="002A3B51" w:rsidRPr="0004170F" w:rsidRDefault="00843FA1" w:rsidP="002A3B51">
      <w:pPr>
        <w:tabs>
          <w:tab w:val="left" w:pos="9072"/>
        </w:tabs>
        <w:ind w:right="-87"/>
      </w:pPr>
      <w:r w:rsidRPr="0004170F">
        <w:t>F</w:t>
      </w:r>
      <w:r>
        <w:t xml:space="preserve">or more information contact </w:t>
      </w:r>
      <w:r w:rsidR="00B27EB7">
        <w:t xml:space="preserve">Glamorgan Spring Bay Council </w:t>
      </w:r>
      <w:r w:rsidR="002A3B51" w:rsidRPr="0004170F">
        <w:t>on (03) 6376 7933.</w:t>
      </w:r>
    </w:p>
    <w:p w:rsidR="002A3B51" w:rsidRDefault="002A3B51" w:rsidP="0078671F">
      <w:pPr>
        <w:pStyle w:val="Heading9"/>
        <w:numPr>
          <w:ilvl w:val="1"/>
          <w:numId w:val="51"/>
        </w:numPr>
        <w:spacing w:after="140" w:line="300" w:lineRule="atLeast"/>
        <w:rPr>
          <w:rFonts w:ascii="Gill Sans MT" w:hAnsi="Gill Sans MT"/>
          <w:color w:val="auto"/>
          <w:sz w:val="22"/>
          <w:szCs w:val="22"/>
        </w:rPr>
      </w:pPr>
      <w:bookmarkStart w:id="7" w:name="_Toc270933688"/>
      <w:r w:rsidRPr="00843FA1">
        <w:rPr>
          <w:rFonts w:ascii="Gill Sans MT" w:hAnsi="Gill Sans MT"/>
          <w:color w:val="auto"/>
          <w:sz w:val="22"/>
          <w:szCs w:val="22"/>
        </w:rPr>
        <w:t>Brighton Council</w:t>
      </w:r>
      <w:bookmarkEnd w:id="7"/>
    </w:p>
    <w:p w:rsidR="00736702" w:rsidRPr="00736702" w:rsidRDefault="00736702" w:rsidP="00736702">
      <w:pPr>
        <w:rPr>
          <w:b/>
        </w:rPr>
      </w:pPr>
      <w:r w:rsidRPr="00736702">
        <w:rPr>
          <w:b/>
        </w:rPr>
        <w:t>Natural Recreational Water Bodies</w:t>
      </w:r>
    </w:p>
    <w:p w:rsidR="002A3B51" w:rsidRPr="0004170F" w:rsidRDefault="002A3B51" w:rsidP="002A3B51">
      <w:pPr>
        <w:tabs>
          <w:tab w:val="left" w:pos="9072"/>
        </w:tabs>
        <w:ind w:right="-85"/>
      </w:pPr>
      <w:r w:rsidRPr="0004170F">
        <w:t>Type of sampling conducted: Bacteriological (Enterococci).</w:t>
      </w:r>
    </w:p>
    <w:p w:rsidR="002A3B51" w:rsidRDefault="00C84AFE" w:rsidP="002A3B51">
      <w:pPr>
        <w:tabs>
          <w:tab w:val="left" w:pos="9072"/>
        </w:tabs>
        <w:ind w:right="-85"/>
      </w:pPr>
      <w:r>
        <w:t xml:space="preserve">Location of sampling sites:  </w:t>
      </w:r>
      <w:r w:rsidR="00737C90">
        <w:t xml:space="preserve">Derwent </w:t>
      </w:r>
      <w:r w:rsidR="002A3B51" w:rsidRPr="0004170F">
        <w:t>River</w:t>
      </w:r>
      <w:r w:rsidR="002A3B51">
        <w:t xml:space="preserve"> </w:t>
      </w:r>
    </w:p>
    <w:p w:rsidR="002A3B51" w:rsidRPr="0004170F" w:rsidRDefault="002A3B51" w:rsidP="0078671F">
      <w:pPr>
        <w:numPr>
          <w:ilvl w:val="0"/>
          <w:numId w:val="22"/>
        </w:numPr>
        <w:tabs>
          <w:tab w:val="clear" w:pos="360"/>
          <w:tab w:val="left" w:pos="9072"/>
        </w:tabs>
        <w:ind w:left="567" w:right="-85" w:hanging="567"/>
      </w:pPr>
      <w:r>
        <w:t>Jetty Road</w:t>
      </w:r>
      <w:r w:rsidR="00ED615D">
        <w:t>, Old Beach</w:t>
      </w:r>
    </w:p>
    <w:p w:rsidR="002A3B51" w:rsidRDefault="00C84AFE" w:rsidP="002A3B51">
      <w:pPr>
        <w:tabs>
          <w:tab w:val="left" w:pos="9072"/>
        </w:tabs>
        <w:ind w:right="-85"/>
      </w:pPr>
      <w:r>
        <w:t xml:space="preserve">Sampling details:  </w:t>
      </w:r>
      <w:r w:rsidR="002A3B51" w:rsidRPr="0004170F">
        <w:t xml:space="preserve">Sampling was conducted </w:t>
      </w:r>
      <w:r w:rsidR="002A3B51">
        <w:t xml:space="preserve">weekly </w:t>
      </w:r>
      <w:r w:rsidR="002A3B51" w:rsidRPr="0004170F">
        <w:t xml:space="preserve">from </w:t>
      </w:r>
      <w:r w:rsidR="002A3B51">
        <w:t>December</w:t>
      </w:r>
      <w:r w:rsidR="002A3B51" w:rsidRPr="0004170F">
        <w:t xml:space="preserve"> </w:t>
      </w:r>
      <w:r w:rsidR="009A4301">
        <w:t>-</w:t>
      </w:r>
      <w:r w:rsidR="002A3B51" w:rsidRPr="0004170F">
        <w:t xml:space="preserve"> March</w:t>
      </w:r>
      <w:r w:rsidR="002A3B51">
        <w:t>.</w:t>
      </w:r>
    </w:p>
    <w:p w:rsidR="009A4301" w:rsidRDefault="000004D3" w:rsidP="002A3B51">
      <w:pPr>
        <w:tabs>
          <w:tab w:val="left" w:pos="9072"/>
        </w:tabs>
        <w:ind w:right="-85"/>
      </w:pPr>
      <w:r>
        <w:t xml:space="preserve">Results:  </w:t>
      </w:r>
      <w:r w:rsidR="00774719">
        <w:t>T</w:t>
      </w:r>
      <w:r w:rsidR="002A3B51">
        <w:t xml:space="preserve">he </w:t>
      </w:r>
      <w:r w:rsidR="003C60D0">
        <w:t xml:space="preserve">site was </w:t>
      </w:r>
      <w:r w:rsidR="003C60D0" w:rsidRPr="003C60D0">
        <w:t>compliant with Guideline values for</w:t>
      </w:r>
      <w:r w:rsidR="003C60D0">
        <w:t xml:space="preserve"> primary contact.</w:t>
      </w:r>
      <w:r w:rsidR="009A4301" w:rsidRPr="009A4301">
        <w:t xml:space="preserve"> </w:t>
      </w:r>
    </w:p>
    <w:p w:rsidR="002A3B51" w:rsidRDefault="000004D3" w:rsidP="002A3B51">
      <w:pPr>
        <w:tabs>
          <w:tab w:val="left" w:pos="9072"/>
        </w:tabs>
        <w:ind w:right="-85"/>
      </w:pPr>
      <w:r>
        <w:t xml:space="preserve">Comments:  </w:t>
      </w:r>
      <w:r w:rsidR="009A4301">
        <w:t>Permanent s</w:t>
      </w:r>
      <w:r w:rsidR="009A4301" w:rsidRPr="009A4301">
        <w:t>ignage</w:t>
      </w:r>
      <w:r w:rsidR="009A4301">
        <w:t xml:space="preserve"> remains</w:t>
      </w:r>
      <w:r w:rsidR="009A4301" w:rsidRPr="009A4301">
        <w:t xml:space="preserve"> in place </w:t>
      </w:r>
      <w:r w:rsidR="009A4301">
        <w:t xml:space="preserve">at this site warning </w:t>
      </w:r>
      <w:r w:rsidR="009A4301" w:rsidRPr="009A4301">
        <w:t>against primary contact</w:t>
      </w:r>
      <w:r w:rsidR="009A4301">
        <w:t xml:space="preserve">. </w:t>
      </w:r>
      <w:r w:rsidR="00774719">
        <w:t>It</w:t>
      </w:r>
      <w:r w:rsidR="002A3B51" w:rsidRPr="0004170F">
        <w:t xml:space="preserve"> </w:t>
      </w:r>
      <w:r w:rsidR="00774719">
        <w:t>has been</w:t>
      </w:r>
      <w:r w:rsidR="00A65057">
        <w:t xml:space="preserve"> </w:t>
      </w:r>
      <w:r w:rsidR="002B7CAE">
        <w:t xml:space="preserve">classified with a </w:t>
      </w:r>
      <w:r w:rsidR="00774719">
        <w:t>water quality rating of ‘good’.</w:t>
      </w:r>
    </w:p>
    <w:p w:rsidR="00736702" w:rsidRDefault="00736702" w:rsidP="002A3B51">
      <w:pPr>
        <w:tabs>
          <w:tab w:val="left" w:pos="9072"/>
        </w:tabs>
        <w:ind w:right="-85"/>
        <w:rPr>
          <w:b/>
        </w:rPr>
      </w:pPr>
      <w:r w:rsidRPr="00736702">
        <w:rPr>
          <w:b/>
        </w:rPr>
        <w:t>Pools and Spas</w:t>
      </w:r>
    </w:p>
    <w:p w:rsidR="00736702" w:rsidRPr="00736702" w:rsidRDefault="00C84AFE" w:rsidP="00B90F77">
      <w:pPr>
        <w:tabs>
          <w:tab w:val="left" w:pos="9072"/>
        </w:tabs>
        <w:spacing w:line="276" w:lineRule="auto"/>
        <w:ind w:right="-85"/>
      </w:pPr>
      <w:r>
        <w:t xml:space="preserve">Type of sampling conducted:  </w:t>
      </w:r>
      <w:r w:rsidR="00736702" w:rsidRPr="00736702">
        <w:t>Bacteriological</w:t>
      </w:r>
    </w:p>
    <w:p w:rsidR="00736702" w:rsidRPr="00736702" w:rsidRDefault="00813AE2" w:rsidP="00B90F77">
      <w:pPr>
        <w:tabs>
          <w:tab w:val="left" w:pos="9072"/>
        </w:tabs>
        <w:spacing w:line="276" w:lineRule="auto"/>
        <w:ind w:right="-85"/>
      </w:pPr>
      <w:r>
        <w:t>(Heterotrophic Plate Count, T</w:t>
      </w:r>
      <w:r w:rsidR="00736702" w:rsidRPr="00736702">
        <w:t>hermotolerant coliforms/</w:t>
      </w:r>
      <w:r w:rsidR="00736702" w:rsidRPr="00231EC6">
        <w:rPr>
          <w:i/>
        </w:rPr>
        <w:t>E.coli</w:t>
      </w:r>
      <w:r w:rsidR="00736702" w:rsidRPr="00736702">
        <w:t xml:space="preserve">, </w:t>
      </w:r>
      <w:r w:rsidR="00736702" w:rsidRPr="009D7C63">
        <w:rPr>
          <w:i/>
        </w:rPr>
        <w:t>Pseudomonas aeruginosa</w:t>
      </w:r>
      <w:r w:rsidR="00736702" w:rsidRPr="00736702">
        <w:t>)</w:t>
      </w:r>
      <w:r w:rsidR="008974E8">
        <w:t>.</w:t>
      </w:r>
    </w:p>
    <w:p w:rsidR="00736702" w:rsidRDefault="00736702" w:rsidP="00736702">
      <w:pPr>
        <w:tabs>
          <w:tab w:val="left" w:pos="9072"/>
        </w:tabs>
        <w:ind w:right="-85"/>
      </w:pPr>
      <w:r w:rsidRPr="00736702">
        <w:t>Location of pools sampled;</w:t>
      </w:r>
    </w:p>
    <w:p w:rsidR="00736702" w:rsidRDefault="00A14CB7" w:rsidP="0078671F">
      <w:pPr>
        <w:pStyle w:val="ListParagraph"/>
        <w:numPr>
          <w:ilvl w:val="0"/>
          <w:numId w:val="28"/>
        </w:numPr>
        <w:tabs>
          <w:tab w:val="left" w:pos="9072"/>
        </w:tabs>
        <w:ind w:left="567" w:right="-85" w:hanging="567"/>
      </w:pPr>
      <w:r>
        <w:t>Brighton Swim Centre,</w:t>
      </w:r>
      <w:r w:rsidR="00873A16">
        <w:t xml:space="preserve"> pool</w:t>
      </w:r>
    </w:p>
    <w:p w:rsidR="00736702" w:rsidRDefault="00736702" w:rsidP="00736702">
      <w:pPr>
        <w:tabs>
          <w:tab w:val="left" w:pos="9072"/>
        </w:tabs>
        <w:ind w:right="-85"/>
      </w:pPr>
      <w:r w:rsidRPr="00736702">
        <w:t>Sampling details:  Sampl</w:t>
      </w:r>
      <w:r>
        <w:t>ing was conducted monthly</w:t>
      </w:r>
      <w:r w:rsidR="00D26F2F">
        <w:t>.</w:t>
      </w:r>
    </w:p>
    <w:p w:rsidR="002A3B51" w:rsidRPr="0004170F" w:rsidRDefault="002A3B51" w:rsidP="002A3B51">
      <w:pPr>
        <w:tabs>
          <w:tab w:val="left" w:pos="9072"/>
        </w:tabs>
        <w:ind w:right="-87"/>
      </w:pPr>
      <w:r w:rsidRPr="0004170F">
        <w:t>F</w:t>
      </w:r>
      <w:r w:rsidR="00843FA1">
        <w:t xml:space="preserve">or more information contact </w:t>
      </w:r>
      <w:r w:rsidRPr="0004170F">
        <w:t>Brent Bas</w:t>
      </w:r>
      <w:r>
        <w:t>s</w:t>
      </w:r>
      <w:r w:rsidRPr="0004170F">
        <w:t>tian on (03) 6263 0332</w:t>
      </w:r>
      <w:r>
        <w:t>.</w:t>
      </w:r>
    </w:p>
    <w:p w:rsidR="002A3B51" w:rsidRDefault="002A3B51" w:rsidP="0078671F">
      <w:pPr>
        <w:pStyle w:val="Heading9"/>
        <w:numPr>
          <w:ilvl w:val="1"/>
          <w:numId w:val="51"/>
        </w:numPr>
        <w:spacing w:after="140" w:line="300" w:lineRule="atLeast"/>
        <w:rPr>
          <w:rFonts w:ascii="Gill Sans MT" w:hAnsi="Gill Sans MT"/>
          <w:color w:val="auto"/>
          <w:sz w:val="22"/>
          <w:szCs w:val="22"/>
        </w:rPr>
      </w:pPr>
      <w:bookmarkStart w:id="8" w:name="_Toc270933689"/>
      <w:r w:rsidRPr="00C703D1">
        <w:rPr>
          <w:rFonts w:ascii="Gill Sans MT" w:hAnsi="Gill Sans MT"/>
          <w:color w:val="auto"/>
          <w:sz w:val="22"/>
          <w:szCs w:val="22"/>
        </w:rPr>
        <w:t>Burnie City Council</w:t>
      </w:r>
      <w:bookmarkEnd w:id="8"/>
    </w:p>
    <w:p w:rsidR="005A0427" w:rsidRPr="005A0427" w:rsidRDefault="005A0427" w:rsidP="005A0427">
      <w:pPr>
        <w:pStyle w:val="ListParagraph"/>
        <w:ind w:left="0"/>
        <w:rPr>
          <w:b/>
        </w:rPr>
      </w:pPr>
      <w:r w:rsidRPr="005A0427">
        <w:rPr>
          <w:b/>
        </w:rPr>
        <w:t>Natural Recreational Water Bodies</w:t>
      </w:r>
    </w:p>
    <w:p w:rsidR="002A3B51" w:rsidRPr="0004170F" w:rsidRDefault="002A3B51" w:rsidP="002A3B51">
      <w:pPr>
        <w:tabs>
          <w:tab w:val="left" w:pos="9072"/>
        </w:tabs>
        <w:ind w:right="-85"/>
      </w:pPr>
      <w:r w:rsidRPr="0004170F">
        <w:t>Type of sampling conducted:  Bacteriological (</w:t>
      </w:r>
      <w:r>
        <w:t>Enterococci)</w:t>
      </w:r>
      <w:r w:rsidRPr="0004170F">
        <w:t>.</w:t>
      </w:r>
    </w:p>
    <w:p w:rsidR="002A3B51" w:rsidRPr="0004170F" w:rsidRDefault="002A3B51" w:rsidP="002A3B51">
      <w:pPr>
        <w:tabs>
          <w:tab w:val="left" w:pos="9072"/>
        </w:tabs>
        <w:ind w:right="-85"/>
      </w:pPr>
      <w:r w:rsidRPr="0004170F">
        <w:t xml:space="preserve">Location of sampling sites:  </w:t>
      </w:r>
    </w:p>
    <w:p w:rsidR="002A3B51" w:rsidRPr="0004170F" w:rsidRDefault="0039280B" w:rsidP="00F022D3">
      <w:pPr>
        <w:numPr>
          <w:ilvl w:val="0"/>
          <w:numId w:val="4"/>
        </w:numPr>
        <w:tabs>
          <w:tab w:val="clear" w:pos="420"/>
          <w:tab w:val="left" w:pos="9072"/>
        </w:tabs>
        <w:spacing w:after="0" w:line="360" w:lineRule="auto"/>
        <w:ind w:left="567" w:right="-85" w:hanging="567"/>
      </w:pPr>
      <w:r>
        <w:lastRenderedPageBreak/>
        <w:t>Cooee Beach,  west end</w:t>
      </w:r>
    </w:p>
    <w:p w:rsidR="002A3B51" w:rsidRPr="0004170F" w:rsidRDefault="0039280B" w:rsidP="00F022D3">
      <w:pPr>
        <w:numPr>
          <w:ilvl w:val="0"/>
          <w:numId w:val="4"/>
        </w:numPr>
        <w:tabs>
          <w:tab w:val="clear" w:pos="420"/>
          <w:tab w:val="left" w:pos="9072"/>
        </w:tabs>
        <w:spacing w:after="0" w:line="360" w:lineRule="auto"/>
        <w:ind w:left="567" w:right="-85" w:hanging="567"/>
      </w:pPr>
      <w:r>
        <w:t>Cooee Beach, east end</w:t>
      </w:r>
    </w:p>
    <w:p w:rsidR="002A3B51" w:rsidRPr="0004170F" w:rsidRDefault="0039280B" w:rsidP="00F022D3">
      <w:pPr>
        <w:numPr>
          <w:ilvl w:val="0"/>
          <w:numId w:val="4"/>
        </w:numPr>
        <w:tabs>
          <w:tab w:val="clear" w:pos="420"/>
          <w:tab w:val="left" w:pos="9072"/>
        </w:tabs>
        <w:spacing w:after="0" w:line="360" w:lineRule="auto"/>
        <w:ind w:left="567" w:right="-85" w:hanging="567"/>
      </w:pPr>
      <w:r>
        <w:t>West Beach, west end</w:t>
      </w:r>
    </w:p>
    <w:p w:rsidR="002A3B51" w:rsidRPr="0004170F" w:rsidRDefault="0039280B" w:rsidP="00F022D3">
      <w:pPr>
        <w:numPr>
          <w:ilvl w:val="0"/>
          <w:numId w:val="4"/>
        </w:numPr>
        <w:tabs>
          <w:tab w:val="clear" w:pos="420"/>
          <w:tab w:val="left" w:pos="9072"/>
        </w:tabs>
        <w:spacing w:after="0" w:line="360" w:lineRule="auto"/>
        <w:ind w:left="567" w:right="-85" w:hanging="567"/>
      </w:pPr>
      <w:r>
        <w:t>West Beach, east e</w:t>
      </w:r>
      <w:r w:rsidR="002A3B51" w:rsidRPr="0004170F">
        <w:t>nd</w:t>
      </w:r>
    </w:p>
    <w:p w:rsidR="002A3B51" w:rsidRPr="0004170F" w:rsidRDefault="002A3B51" w:rsidP="00F022D3">
      <w:pPr>
        <w:numPr>
          <w:ilvl w:val="0"/>
          <w:numId w:val="4"/>
        </w:numPr>
        <w:tabs>
          <w:tab w:val="clear" w:pos="420"/>
          <w:tab w:val="left" w:pos="9072"/>
        </w:tabs>
        <w:spacing w:after="0" w:line="360" w:lineRule="auto"/>
        <w:ind w:left="567" w:right="-85" w:hanging="567"/>
      </w:pPr>
      <w:r w:rsidRPr="0004170F">
        <w:t>South Burn</w:t>
      </w:r>
      <w:r w:rsidR="0039280B">
        <w:t>ie, yacht club</w:t>
      </w:r>
    </w:p>
    <w:p w:rsidR="002A3B51" w:rsidRPr="0004170F" w:rsidRDefault="00F24739" w:rsidP="002A3B51">
      <w:pPr>
        <w:tabs>
          <w:tab w:val="left" w:pos="9072"/>
        </w:tabs>
        <w:ind w:right="-85"/>
      </w:pPr>
      <w:r>
        <w:t xml:space="preserve">Sampling details:  </w:t>
      </w:r>
      <w:r w:rsidR="005966DA">
        <w:t xml:space="preserve">Sampling was conducted fortnightly </w:t>
      </w:r>
      <w:r w:rsidR="002A3B51">
        <w:t xml:space="preserve">from </w:t>
      </w:r>
      <w:r w:rsidR="002A3B51" w:rsidRPr="0004170F">
        <w:t xml:space="preserve">January </w:t>
      </w:r>
      <w:r w:rsidR="00BB7CC1">
        <w:t>-</w:t>
      </w:r>
      <w:r w:rsidR="002A3B51">
        <w:t xml:space="preserve"> March</w:t>
      </w:r>
      <w:r w:rsidR="002A3B51" w:rsidRPr="0004170F">
        <w:t>.</w:t>
      </w:r>
    </w:p>
    <w:p w:rsidR="002A3B51" w:rsidRDefault="002A3B51" w:rsidP="002A3B51">
      <w:pPr>
        <w:tabs>
          <w:tab w:val="left" w:pos="9072"/>
        </w:tabs>
        <w:ind w:right="-85"/>
      </w:pPr>
      <w:r w:rsidRPr="0004170F">
        <w:t>Res</w:t>
      </w:r>
      <w:r w:rsidR="00011889">
        <w:t>ults:  S</w:t>
      </w:r>
      <w:r w:rsidR="001F3AD2">
        <w:t xml:space="preserve">ites </w:t>
      </w:r>
      <w:r w:rsidR="000D11BE">
        <w:t>were compliant with G</w:t>
      </w:r>
      <w:r w:rsidR="00792D5B">
        <w:t xml:space="preserve">uideline values </w:t>
      </w:r>
      <w:r w:rsidRPr="0004170F">
        <w:t>for primary contact</w:t>
      </w:r>
      <w:r w:rsidR="00011889">
        <w:t xml:space="preserve">, with the exception of a single </w:t>
      </w:r>
      <w:r w:rsidR="00AA268B">
        <w:t xml:space="preserve">noncompliant result </w:t>
      </w:r>
      <w:r w:rsidR="00011889">
        <w:t>at South Burnie in mid-November. Resampling</w:t>
      </w:r>
      <w:r w:rsidR="00223327">
        <w:t xml:space="preserve"> of this site </w:t>
      </w:r>
      <w:r w:rsidR="00011889">
        <w:t>returned compliant results.</w:t>
      </w:r>
    </w:p>
    <w:p w:rsidR="005A0427" w:rsidRPr="005A0427" w:rsidRDefault="005A0427" w:rsidP="005A0427">
      <w:pPr>
        <w:tabs>
          <w:tab w:val="left" w:pos="9072"/>
        </w:tabs>
        <w:ind w:right="-85"/>
        <w:rPr>
          <w:b/>
        </w:rPr>
      </w:pPr>
      <w:r w:rsidRPr="005A0427">
        <w:rPr>
          <w:b/>
        </w:rPr>
        <w:t>Pools and Spas</w:t>
      </w:r>
    </w:p>
    <w:p w:rsidR="005A0427" w:rsidRDefault="00D103DF" w:rsidP="005A0427">
      <w:pPr>
        <w:tabs>
          <w:tab w:val="left" w:pos="9072"/>
        </w:tabs>
        <w:ind w:right="-85"/>
      </w:pPr>
      <w:r>
        <w:t xml:space="preserve">Type of sampling conducted:  </w:t>
      </w:r>
      <w:r w:rsidR="005A0427">
        <w:t>Bacteriological</w:t>
      </w:r>
    </w:p>
    <w:p w:rsidR="005A0427" w:rsidRDefault="005A0427" w:rsidP="005A0427">
      <w:pPr>
        <w:tabs>
          <w:tab w:val="left" w:pos="9072"/>
        </w:tabs>
        <w:ind w:right="-85"/>
      </w:pPr>
      <w:r>
        <w:t>(Heterotrophic Plate Count, Thermotolerant coliforms/</w:t>
      </w:r>
      <w:r w:rsidRPr="00231EC6">
        <w:rPr>
          <w:i/>
        </w:rPr>
        <w:t>E.coli</w:t>
      </w:r>
      <w:r>
        <w:t xml:space="preserve">, </w:t>
      </w:r>
      <w:r w:rsidRPr="008E7390">
        <w:rPr>
          <w:i/>
        </w:rPr>
        <w:t>Pseudomonas aeruginosa</w:t>
      </w:r>
      <w:r>
        <w:t>)</w:t>
      </w:r>
      <w:r w:rsidR="008974E8">
        <w:t>.</w:t>
      </w:r>
    </w:p>
    <w:p w:rsidR="005A0427" w:rsidRDefault="00A45BF4" w:rsidP="005A0427">
      <w:pPr>
        <w:tabs>
          <w:tab w:val="left" w:pos="9072"/>
        </w:tabs>
        <w:ind w:right="-85"/>
      </w:pPr>
      <w:r>
        <w:t>Location of pools sampled:</w:t>
      </w:r>
    </w:p>
    <w:p w:rsidR="00BE2E4F" w:rsidRDefault="00A14CB7" w:rsidP="0078671F">
      <w:pPr>
        <w:pStyle w:val="ListParagraph"/>
        <w:numPr>
          <w:ilvl w:val="0"/>
          <w:numId w:val="29"/>
        </w:numPr>
        <w:tabs>
          <w:tab w:val="left" w:pos="9072"/>
        </w:tabs>
        <w:spacing w:line="360" w:lineRule="auto"/>
        <w:ind w:left="567" w:right="-85" w:hanging="567"/>
      </w:pPr>
      <w:r>
        <w:t>Burnie Aquatic Centre</w:t>
      </w:r>
      <w:r w:rsidR="00423B2F">
        <w:t>, Burnie,</w:t>
      </w:r>
      <w:r w:rsidR="00B87999">
        <w:t xml:space="preserve"> pool</w:t>
      </w:r>
    </w:p>
    <w:p w:rsidR="00A45BF4" w:rsidRDefault="00A45BF4" w:rsidP="0078671F">
      <w:pPr>
        <w:pStyle w:val="ListParagraph"/>
        <w:numPr>
          <w:ilvl w:val="0"/>
          <w:numId w:val="29"/>
        </w:numPr>
        <w:tabs>
          <w:tab w:val="left" w:pos="9072"/>
        </w:tabs>
        <w:spacing w:line="360" w:lineRule="auto"/>
        <w:ind w:left="567" w:right="-85" w:hanging="567"/>
      </w:pPr>
      <w:r>
        <w:t xml:space="preserve">Healthglo Fitness &amp; Leisure, </w:t>
      </w:r>
      <w:r w:rsidR="00423B2F">
        <w:t xml:space="preserve">Burnie, </w:t>
      </w:r>
      <w:r w:rsidR="00B87999">
        <w:t>pool</w:t>
      </w:r>
    </w:p>
    <w:p w:rsidR="00CC76FB" w:rsidRDefault="00CC76FB" w:rsidP="0078671F">
      <w:pPr>
        <w:pStyle w:val="ListParagraph"/>
        <w:numPr>
          <w:ilvl w:val="0"/>
          <w:numId w:val="29"/>
        </w:numPr>
        <w:spacing w:line="360" w:lineRule="auto"/>
        <w:ind w:left="567" w:hanging="567"/>
      </w:pPr>
      <w:r w:rsidRPr="00CC76FB">
        <w:t>Oasis Three Mile Line, Burnie</w:t>
      </w:r>
      <w:r w:rsidR="00B87999">
        <w:t>, pool</w:t>
      </w:r>
    </w:p>
    <w:p w:rsidR="00BE2E4F" w:rsidRDefault="00BE2E4F" w:rsidP="0078671F">
      <w:pPr>
        <w:pStyle w:val="ListParagraph"/>
        <w:numPr>
          <w:ilvl w:val="0"/>
          <w:numId w:val="29"/>
        </w:numPr>
        <w:tabs>
          <w:tab w:val="left" w:pos="9072"/>
        </w:tabs>
        <w:spacing w:line="360" w:lineRule="auto"/>
        <w:ind w:left="567" w:right="-85" w:hanging="567"/>
      </w:pPr>
      <w:r>
        <w:t xml:space="preserve">Private Pool Hire, </w:t>
      </w:r>
      <w:r w:rsidR="00423B2F">
        <w:t>Camdale</w:t>
      </w:r>
      <w:r w:rsidR="00B87999">
        <w:t>, pool</w:t>
      </w:r>
    </w:p>
    <w:p w:rsidR="00BE2E4F" w:rsidRDefault="00BE2E4F" w:rsidP="0078671F">
      <w:pPr>
        <w:pStyle w:val="ListParagraph"/>
        <w:numPr>
          <w:ilvl w:val="0"/>
          <w:numId w:val="29"/>
        </w:numPr>
        <w:tabs>
          <w:tab w:val="left" w:pos="9072"/>
        </w:tabs>
        <w:spacing w:line="360" w:lineRule="auto"/>
        <w:ind w:left="567" w:right="-85" w:hanging="567"/>
      </w:pPr>
      <w:r>
        <w:t>TLC Aquatic, West Mooreville Road</w:t>
      </w:r>
      <w:r w:rsidR="00B87999">
        <w:t>,</w:t>
      </w:r>
      <w:r w:rsidR="008F23CE">
        <w:t xml:space="preserve"> Burnie,</w:t>
      </w:r>
      <w:r w:rsidR="00B87999">
        <w:t xml:space="preserve"> pool</w:t>
      </w:r>
    </w:p>
    <w:p w:rsidR="00BE2E4F" w:rsidRDefault="00A41605" w:rsidP="00A45BF4">
      <w:pPr>
        <w:tabs>
          <w:tab w:val="left" w:pos="9072"/>
        </w:tabs>
        <w:ind w:right="-85"/>
      </w:pPr>
      <w:r>
        <w:t xml:space="preserve">Sampling details:  </w:t>
      </w:r>
      <w:r w:rsidR="00051811">
        <w:t>S</w:t>
      </w:r>
      <w:r>
        <w:t xml:space="preserve">ampling was </w:t>
      </w:r>
      <w:r w:rsidR="00BE2E4F">
        <w:t>conducted monthly</w:t>
      </w:r>
      <w:r w:rsidR="00F763A9">
        <w:t xml:space="preserve">. </w:t>
      </w:r>
    </w:p>
    <w:p w:rsidR="002A3B51" w:rsidRDefault="00C703D1" w:rsidP="002A3B51">
      <w:pPr>
        <w:tabs>
          <w:tab w:val="left" w:pos="9072"/>
        </w:tabs>
        <w:ind w:right="-87"/>
      </w:pPr>
      <w:r w:rsidRPr="0004170F">
        <w:t>F</w:t>
      </w:r>
      <w:r>
        <w:t xml:space="preserve">or more information contact </w:t>
      </w:r>
      <w:r w:rsidR="00BB3113">
        <w:t>Amanda Richards</w:t>
      </w:r>
      <w:r w:rsidR="002A3B51">
        <w:t xml:space="preserve"> o</w:t>
      </w:r>
      <w:r w:rsidR="002A3B51" w:rsidRPr="0004170F">
        <w:t>n (03) 6430 5765</w:t>
      </w:r>
      <w:r w:rsidR="002A3B51">
        <w:t>.</w:t>
      </w:r>
    </w:p>
    <w:p w:rsidR="002A3B51" w:rsidRDefault="002A3B51" w:rsidP="0078671F">
      <w:pPr>
        <w:pStyle w:val="Heading9"/>
        <w:numPr>
          <w:ilvl w:val="1"/>
          <w:numId w:val="51"/>
        </w:numPr>
        <w:spacing w:after="140" w:line="300" w:lineRule="atLeast"/>
        <w:rPr>
          <w:rFonts w:ascii="Gill Sans MT" w:hAnsi="Gill Sans MT"/>
          <w:color w:val="auto"/>
          <w:sz w:val="22"/>
          <w:szCs w:val="22"/>
        </w:rPr>
      </w:pPr>
      <w:bookmarkStart w:id="9" w:name="_Toc270933690"/>
      <w:r w:rsidRPr="00C703D1">
        <w:rPr>
          <w:rFonts w:ascii="Gill Sans MT" w:hAnsi="Gill Sans MT"/>
          <w:color w:val="auto"/>
          <w:sz w:val="22"/>
          <w:szCs w:val="22"/>
        </w:rPr>
        <w:t>Central Coast Council</w:t>
      </w:r>
      <w:bookmarkEnd w:id="9"/>
    </w:p>
    <w:p w:rsidR="00E173BC" w:rsidRPr="00E173BC" w:rsidRDefault="00E173BC" w:rsidP="00E173BC">
      <w:pPr>
        <w:rPr>
          <w:b/>
        </w:rPr>
      </w:pPr>
      <w:r w:rsidRPr="00E173BC">
        <w:rPr>
          <w:b/>
        </w:rPr>
        <w:t>Natural recreational Water Bodies</w:t>
      </w:r>
    </w:p>
    <w:p w:rsidR="002A3B51" w:rsidRPr="0004170F" w:rsidRDefault="002A3B51" w:rsidP="002A3B51">
      <w:pPr>
        <w:tabs>
          <w:tab w:val="left" w:pos="9072"/>
        </w:tabs>
        <w:ind w:right="-85"/>
      </w:pPr>
      <w:r w:rsidRPr="0004170F">
        <w:t>Type of sampling conducted:  Bacteriological (</w:t>
      </w:r>
      <w:r>
        <w:t>Enterococci</w:t>
      </w:r>
      <w:r w:rsidRPr="0004170F">
        <w:t>).</w:t>
      </w:r>
    </w:p>
    <w:p w:rsidR="002A3B51" w:rsidRPr="0004170F" w:rsidRDefault="002A3B51" w:rsidP="002A3B51">
      <w:r w:rsidRPr="0004170F">
        <w:t>Location of sampling sites:</w:t>
      </w:r>
    </w:p>
    <w:p w:rsidR="00CC76FB" w:rsidRPr="00CC76FB" w:rsidRDefault="00CC76FB" w:rsidP="00F022D3">
      <w:pPr>
        <w:pStyle w:val="ListParagraph"/>
        <w:numPr>
          <w:ilvl w:val="0"/>
          <w:numId w:val="5"/>
        </w:numPr>
        <w:tabs>
          <w:tab w:val="clear" w:pos="360"/>
          <w:tab w:val="num" w:pos="567"/>
        </w:tabs>
        <w:spacing w:after="0" w:line="360" w:lineRule="auto"/>
        <w:ind w:left="567" w:hanging="567"/>
      </w:pPr>
      <w:r w:rsidRPr="00CC76FB">
        <w:t>Bannons Park, Gunns Plains</w:t>
      </w:r>
    </w:p>
    <w:p w:rsidR="00CC76FB" w:rsidRPr="00CC76FB" w:rsidRDefault="002D2D15" w:rsidP="00F022D3">
      <w:pPr>
        <w:pStyle w:val="ListParagraph"/>
        <w:numPr>
          <w:ilvl w:val="0"/>
          <w:numId w:val="5"/>
        </w:numPr>
        <w:tabs>
          <w:tab w:val="clear" w:pos="360"/>
          <w:tab w:val="num" w:pos="567"/>
        </w:tabs>
        <w:spacing w:after="0" w:line="360" w:lineRule="auto"/>
        <w:ind w:left="567" w:hanging="567"/>
      </w:pPr>
      <w:r>
        <w:t>Johnsons Beach, Penguin</w:t>
      </w:r>
      <w:r w:rsidR="00CC76FB">
        <w:t xml:space="preserve"> </w:t>
      </w:r>
      <w:r>
        <w:t>Caravan P</w:t>
      </w:r>
      <w:r w:rsidR="00CC76FB">
        <w:t>ark</w:t>
      </w:r>
    </w:p>
    <w:p w:rsidR="00CC76FB" w:rsidRDefault="00CC76FB" w:rsidP="00F022D3">
      <w:pPr>
        <w:pStyle w:val="ListParagraph"/>
        <w:numPr>
          <w:ilvl w:val="0"/>
          <w:numId w:val="5"/>
        </w:numPr>
        <w:tabs>
          <w:tab w:val="clear" w:pos="360"/>
          <w:tab w:val="num" w:pos="567"/>
        </w:tabs>
        <w:spacing w:after="0" w:line="360" w:lineRule="auto"/>
        <w:ind w:left="567" w:hanging="567"/>
      </w:pPr>
      <w:r w:rsidRPr="00CC76FB">
        <w:lastRenderedPageBreak/>
        <w:t>Main Beach, Penguin</w:t>
      </w:r>
    </w:p>
    <w:p w:rsidR="00CC76FB" w:rsidRPr="00CC76FB" w:rsidRDefault="00D103DF" w:rsidP="00F022D3">
      <w:pPr>
        <w:pStyle w:val="ListParagraph"/>
        <w:numPr>
          <w:ilvl w:val="0"/>
          <w:numId w:val="5"/>
        </w:numPr>
        <w:tabs>
          <w:tab w:val="clear" w:pos="360"/>
          <w:tab w:val="num" w:pos="567"/>
        </w:tabs>
        <w:spacing w:after="0" w:line="360" w:lineRule="auto"/>
        <w:ind w:left="567" w:hanging="567"/>
      </w:pPr>
      <w:r>
        <w:t xml:space="preserve">Main Beach, Ulverstone, </w:t>
      </w:r>
      <w:r w:rsidR="002D2D15">
        <w:t>Surf C</w:t>
      </w:r>
      <w:r w:rsidR="00CC76FB" w:rsidRPr="00CC76FB">
        <w:t>lub</w:t>
      </w:r>
    </w:p>
    <w:p w:rsidR="002A3B51" w:rsidRDefault="002A3B51" w:rsidP="00F022D3">
      <w:pPr>
        <w:numPr>
          <w:ilvl w:val="0"/>
          <w:numId w:val="5"/>
        </w:numPr>
        <w:tabs>
          <w:tab w:val="clear" w:pos="360"/>
        </w:tabs>
        <w:spacing w:after="0" w:line="360" w:lineRule="auto"/>
        <w:ind w:left="567" w:hanging="567"/>
      </w:pPr>
      <w:r>
        <w:t>Midway Point, Penguin</w:t>
      </w:r>
    </w:p>
    <w:p w:rsidR="00CC76FB" w:rsidRPr="00CC76FB" w:rsidRDefault="00CC76FB" w:rsidP="00F022D3">
      <w:pPr>
        <w:pStyle w:val="ListParagraph"/>
        <w:numPr>
          <w:ilvl w:val="0"/>
          <w:numId w:val="5"/>
        </w:numPr>
        <w:tabs>
          <w:tab w:val="clear" w:pos="360"/>
          <w:tab w:val="num" w:pos="567"/>
        </w:tabs>
        <w:spacing w:after="0" w:line="360" w:lineRule="auto"/>
        <w:ind w:left="567" w:hanging="567"/>
      </w:pPr>
      <w:r w:rsidRPr="00CC76FB">
        <w:t>Picnic Point Beach, West Ulverstone</w:t>
      </w:r>
    </w:p>
    <w:p w:rsidR="002A3B51" w:rsidRPr="0004170F" w:rsidRDefault="002A3B51" w:rsidP="00F022D3">
      <w:pPr>
        <w:numPr>
          <w:ilvl w:val="0"/>
          <w:numId w:val="5"/>
        </w:numPr>
        <w:tabs>
          <w:tab w:val="clear" w:pos="360"/>
        </w:tabs>
        <w:spacing w:after="0" w:line="360" w:lineRule="auto"/>
        <w:ind w:left="567" w:hanging="567"/>
      </w:pPr>
      <w:r w:rsidRPr="0004170F">
        <w:t>Preservation Bay</w:t>
      </w:r>
      <w:r>
        <w:t>, Penguin</w:t>
      </w:r>
      <w:r w:rsidR="00D103DF">
        <w:t xml:space="preserve">, </w:t>
      </w:r>
      <w:r w:rsidR="002D2D15">
        <w:t>Surf Club</w:t>
      </w:r>
    </w:p>
    <w:p w:rsidR="002A3B51" w:rsidRDefault="002A3B51" w:rsidP="00F022D3">
      <w:pPr>
        <w:numPr>
          <w:ilvl w:val="0"/>
          <w:numId w:val="5"/>
        </w:numPr>
        <w:tabs>
          <w:tab w:val="clear" w:pos="360"/>
        </w:tabs>
        <w:spacing w:after="0" w:line="360" w:lineRule="auto"/>
        <w:ind w:left="567" w:hanging="567"/>
      </w:pPr>
      <w:r w:rsidRPr="007F62D2">
        <w:t>Turners B</w:t>
      </w:r>
      <w:r w:rsidRPr="00DC7C3A">
        <w:t>each</w:t>
      </w:r>
    </w:p>
    <w:p w:rsidR="002A3B51" w:rsidRPr="0004170F" w:rsidRDefault="002A3B51" w:rsidP="002A3B51">
      <w:pPr>
        <w:tabs>
          <w:tab w:val="left" w:pos="9072"/>
        </w:tabs>
        <w:ind w:right="-85"/>
      </w:pPr>
      <w:r w:rsidRPr="0004170F">
        <w:t xml:space="preserve">Sampling details: </w:t>
      </w:r>
      <w:r w:rsidR="002D2D15">
        <w:t xml:space="preserve"> Sampling was conducted </w:t>
      </w:r>
      <w:r w:rsidR="00231EC6">
        <w:t>monthly from December -</w:t>
      </w:r>
      <w:r>
        <w:t xml:space="preserve"> March.</w:t>
      </w:r>
    </w:p>
    <w:p w:rsidR="002A3B51" w:rsidRPr="0004170F" w:rsidRDefault="002A3B51" w:rsidP="002A3B51">
      <w:pPr>
        <w:tabs>
          <w:tab w:val="left" w:pos="9072"/>
        </w:tabs>
        <w:ind w:right="-85"/>
      </w:pPr>
      <w:r w:rsidRPr="0004170F">
        <w:t xml:space="preserve">Results: </w:t>
      </w:r>
      <w:r w:rsidR="002C0695">
        <w:t xml:space="preserve"> </w:t>
      </w:r>
      <w:r w:rsidR="00694028">
        <w:t xml:space="preserve">Sites were compliant </w:t>
      </w:r>
      <w:r w:rsidRPr="0004170F">
        <w:t xml:space="preserve">with </w:t>
      </w:r>
      <w:r w:rsidR="00E375BD">
        <w:t>G</w:t>
      </w:r>
      <w:r w:rsidR="00792D5B">
        <w:t xml:space="preserve">uideline </w:t>
      </w:r>
      <w:r>
        <w:t>values for primary contact activities</w:t>
      </w:r>
      <w:r w:rsidR="00477A4D">
        <w:t>,</w:t>
      </w:r>
      <w:r w:rsidR="00792D5B">
        <w:t xml:space="preserve"> with the exception of </w:t>
      </w:r>
      <w:r w:rsidR="002C2E4D">
        <w:t xml:space="preserve">Bannons Park </w:t>
      </w:r>
      <w:r w:rsidR="00FF302C">
        <w:t>(</w:t>
      </w:r>
      <w:r w:rsidR="00694028">
        <w:t>from January till the end of the swimming season).</w:t>
      </w:r>
    </w:p>
    <w:p w:rsidR="002C0695" w:rsidRDefault="002A3B51" w:rsidP="002C0695">
      <w:pPr>
        <w:tabs>
          <w:tab w:val="left" w:pos="9072"/>
        </w:tabs>
        <w:ind w:right="-85"/>
      </w:pPr>
      <w:r w:rsidRPr="0004170F">
        <w:t xml:space="preserve">Comments: </w:t>
      </w:r>
      <w:r w:rsidR="00792D5B">
        <w:t xml:space="preserve"> </w:t>
      </w:r>
      <w:r w:rsidR="00477A4D">
        <w:t>Temporary warning s</w:t>
      </w:r>
      <w:r w:rsidR="002C0695">
        <w:t xml:space="preserve">igns </w:t>
      </w:r>
      <w:r w:rsidR="00477A4D">
        <w:t>advising against swimming were</w:t>
      </w:r>
      <w:r w:rsidR="00694028">
        <w:t xml:space="preserve"> erected </w:t>
      </w:r>
      <w:r>
        <w:t>at</w:t>
      </w:r>
      <w:r w:rsidR="002C2E4D" w:rsidRPr="002C2E4D">
        <w:t xml:space="preserve"> Bannons Park</w:t>
      </w:r>
      <w:r w:rsidR="00694028">
        <w:t xml:space="preserve"> in March following two consecutive </w:t>
      </w:r>
      <w:r w:rsidR="00231EC6">
        <w:t xml:space="preserve">noncompliant </w:t>
      </w:r>
      <w:r w:rsidR="00694028">
        <w:t>results</w:t>
      </w:r>
      <w:r w:rsidR="002C0695">
        <w:t xml:space="preserve">.  </w:t>
      </w:r>
      <w:r w:rsidR="00477A4D">
        <w:t xml:space="preserve">Signs </w:t>
      </w:r>
      <w:r w:rsidR="00694028">
        <w:t>were removed after the end of the swimming season in April.</w:t>
      </w:r>
    </w:p>
    <w:p w:rsidR="00CD1814" w:rsidRPr="0020177E" w:rsidRDefault="00CD1814" w:rsidP="00CD1814">
      <w:pPr>
        <w:tabs>
          <w:tab w:val="left" w:pos="9072"/>
        </w:tabs>
        <w:ind w:right="-85"/>
        <w:rPr>
          <w:b/>
        </w:rPr>
      </w:pPr>
      <w:r w:rsidRPr="0020177E">
        <w:rPr>
          <w:b/>
        </w:rPr>
        <w:t>Pools and Spas</w:t>
      </w:r>
    </w:p>
    <w:p w:rsidR="00CD1814" w:rsidRDefault="00C95F9C" w:rsidP="00CD1814">
      <w:pPr>
        <w:tabs>
          <w:tab w:val="left" w:pos="9072"/>
        </w:tabs>
        <w:ind w:right="-85"/>
      </w:pPr>
      <w:r>
        <w:t xml:space="preserve">Type of sampling conducted:  </w:t>
      </w:r>
      <w:r w:rsidR="00CD1814">
        <w:t>Bacteriological</w:t>
      </w:r>
    </w:p>
    <w:p w:rsidR="00CD1814" w:rsidRDefault="00CD1814" w:rsidP="00CD1814">
      <w:pPr>
        <w:tabs>
          <w:tab w:val="left" w:pos="9072"/>
        </w:tabs>
        <w:ind w:right="-85"/>
      </w:pPr>
      <w:r>
        <w:t>(Heterotrophic Plate Count, Thermotolerant coliforms/</w:t>
      </w:r>
      <w:r w:rsidRPr="00E349ED">
        <w:rPr>
          <w:i/>
        </w:rPr>
        <w:t>E.coli</w:t>
      </w:r>
      <w:r>
        <w:t xml:space="preserve">, </w:t>
      </w:r>
      <w:r w:rsidRPr="007D0F3A">
        <w:rPr>
          <w:i/>
        </w:rPr>
        <w:t>Pseudomonas aeruginosa</w:t>
      </w:r>
      <w:r>
        <w:t>).</w:t>
      </w:r>
    </w:p>
    <w:p w:rsidR="00CD1814" w:rsidRDefault="00CD1814" w:rsidP="00CD1814">
      <w:pPr>
        <w:tabs>
          <w:tab w:val="left" w:pos="9072"/>
        </w:tabs>
        <w:ind w:right="-85"/>
      </w:pPr>
      <w:r>
        <w:t>Location of pools sampled:</w:t>
      </w:r>
    </w:p>
    <w:p w:rsidR="0020177E" w:rsidRDefault="006F57DB" w:rsidP="00F022D3">
      <w:pPr>
        <w:pStyle w:val="ListParagraph"/>
        <w:numPr>
          <w:ilvl w:val="0"/>
          <w:numId w:val="49"/>
        </w:numPr>
        <w:tabs>
          <w:tab w:val="left" w:pos="9072"/>
        </w:tabs>
        <w:spacing w:after="0" w:line="360" w:lineRule="auto"/>
        <w:ind w:right="-85"/>
      </w:pPr>
      <w:r>
        <w:t>Dolphinius Aquatics, T</w:t>
      </w:r>
      <w:r w:rsidR="0020177E">
        <w:t>urners Beach, pool</w:t>
      </w:r>
    </w:p>
    <w:p w:rsidR="0020177E" w:rsidRDefault="0020177E" w:rsidP="00F022D3">
      <w:pPr>
        <w:pStyle w:val="ListParagraph"/>
        <w:numPr>
          <w:ilvl w:val="0"/>
          <w:numId w:val="49"/>
        </w:numPr>
        <w:tabs>
          <w:tab w:val="left" w:pos="9072"/>
        </w:tabs>
        <w:spacing w:after="0" w:line="360" w:lineRule="auto"/>
        <w:ind w:right="-85"/>
      </w:pPr>
      <w:r>
        <w:t>East Ulverstone Indoor Pool,</w:t>
      </w:r>
      <w:r w:rsidR="00A33F8E">
        <w:t xml:space="preserve"> </w:t>
      </w:r>
      <w:r>
        <w:t>pool</w:t>
      </w:r>
    </w:p>
    <w:p w:rsidR="0020177E" w:rsidRDefault="0020177E" w:rsidP="00F022D3">
      <w:pPr>
        <w:pStyle w:val="ListParagraph"/>
        <w:numPr>
          <w:ilvl w:val="0"/>
          <w:numId w:val="49"/>
        </w:numPr>
        <w:tabs>
          <w:tab w:val="left" w:pos="9072"/>
        </w:tabs>
        <w:spacing w:after="0" w:line="360" w:lineRule="auto"/>
        <w:ind w:right="-85"/>
      </w:pPr>
      <w:r>
        <w:t>Mount Saint Vincent, Ulverstone, hydrotherapy pool</w:t>
      </w:r>
    </w:p>
    <w:p w:rsidR="00702423" w:rsidRDefault="00702423" w:rsidP="00F022D3">
      <w:pPr>
        <w:pStyle w:val="ListParagraph"/>
        <w:numPr>
          <w:ilvl w:val="0"/>
          <w:numId w:val="49"/>
        </w:numPr>
        <w:tabs>
          <w:tab w:val="left" w:pos="9072"/>
        </w:tabs>
        <w:spacing w:after="0" w:line="360" w:lineRule="auto"/>
        <w:ind w:right="-85"/>
      </w:pPr>
      <w:r>
        <w:t>Ulverstone Water Slide, Ulverstone, pool</w:t>
      </w:r>
    </w:p>
    <w:p w:rsidR="0010622F" w:rsidRDefault="0010622F" w:rsidP="0010622F">
      <w:pPr>
        <w:tabs>
          <w:tab w:val="left" w:pos="9072"/>
        </w:tabs>
        <w:spacing w:line="360" w:lineRule="auto"/>
        <w:ind w:right="-85"/>
      </w:pPr>
      <w:r>
        <w:t>Sampling details:  Sampling was</w:t>
      </w:r>
      <w:r w:rsidR="00822A64">
        <w:t xml:space="preserve"> </w:t>
      </w:r>
      <w:r>
        <w:t>conducted monthly when pools were open.</w:t>
      </w:r>
    </w:p>
    <w:p w:rsidR="002A3B51" w:rsidRPr="0004170F" w:rsidRDefault="00C703D1" w:rsidP="002C0695">
      <w:pPr>
        <w:tabs>
          <w:tab w:val="left" w:pos="9072"/>
        </w:tabs>
        <w:ind w:right="-85"/>
      </w:pPr>
      <w:r w:rsidRPr="0004170F">
        <w:t>F</w:t>
      </w:r>
      <w:r>
        <w:t>or more information contact</w:t>
      </w:r>
      <w:r w:rsidR="002A3B51">
        <w:t xml:space="preserve"> Bill Hyndes </w:t>
      </w:r>
      <w:r w:rsidR="00023FEE" w:rsidRPr="00023FEE">
        <w:t xml:space="preserve">or Madeline McKinnell </w:t>
      </w:r>
      <w:r w:rsidR="002A3B51" w:rsidRPr="0004170F">
        <w:t xml:space="preserve">on (03) </w:t>
      </w:r>
      <w:r w:rsidR="002A3B51">
        <w:t>6429 8936.</w:t>
      </w:r>
    </w:p>
    <w:p w:rsidR="002A3B51" w:rsidRDefault="002A3B51" w:rsidP="002A3B51">
      <w:pPr>
        <w:pStyle w:val="Heading9"/>
        <w:spacing w:after="140" w:line="300" w:lineRule="atLeast"/>
        <w:rPr>
          <w:rFonts w:ascii="Gill Sans MT" w:hAnsi="Gill Sans MT"/>
          <w:color w:val="auto"/>
          <w:sz w:val="22"/>
          <w:szCs w:val="22"/>
        </w:rPr>
      </w:pPr>
      <w:bookmarkStart w:id="10" w:name="_Toc270933691"/>
      <w:r w:rsidRPr="00C703D1">
        <w:rPr>
          <w:rFonts w:ascii="Gill Sans MT" w:hAnsi="Gill Sans MT"/>
          <w:color w:val="auto"/>
          <w:sz w:val="22"/>
          <w:szCs w:val="22"/>
        </w:rPr>
        <w:t>4.5 Central Highlands Council</w:t>
      </w:r>
      <w:bookmarkEnd w:id="10"/>
    </w:p>
    <w:p w:rsidR="002A3B51" w:rsidRPr="0004170F" w:rsidRDefault="002A3B51" w:rsidP="002A3B51">
      <w:pPr>
        <w:tabs>
          <w:tab w:val="left" w:pos="9072"/>
        </w:tabs>
        <w:ind w:right="-85"/>
      </w:pPr>
      <w:r w:rsidRPr="0004170F">
        <w:t>Type of sampling conducted: Bacteriological (</w:t>
      </w:r>
      <w:r>
        <w:t>Enterococci)</w:t>
      </w:r>
      <w:r w:rsidRPr="0004170F">
        <w:t>.</w:t>
      </w:r>
    </w:p>
    <w:p w:rsidR="002A3B51" w:rsidRDefault="002A3B51" w:rsidP="00BE4EF3">
      <w:pPr>
        <w:spacing w:before="240"/>
      </w:pPr>
      <w:r w:rsidRPr="0004170F">
        <w:t>Location of sampling sites:</w:t>
      </w:r>
    </w:p>
    <w:p w:rsidR="00BE4EF3" w:rsidRDefault="00BE4EF3" w:rsidP="0078671F">
      <w:pPr>
        <w:pStyle w:val="ListParagraph"/>
        <w:numPr>
          <w:ilvl w:val="0"/>
          <w:numId w:val="23"/>
        </w:numPr>
        <w:tabs>
          <w:tab w:val="clear" w:pos="927"/>
        </w:tabs>
        <w:spacing w:before="240" w:after="0" w:line="360" w:lineRule="auto"/>
        <w:ind w:left="567" w:hanging="567"/>
      </w:pPr>
      <w:r w:rsidRPr="00BE4EF3">
        <w:t>Broad River, Ouse</w:t>
      </w:r>
    </w:p>
    <w:p w:rsidR="00CC76FB" w:rsidRDefault="00CC76FB" w:rsidP="0078671F">
      <w:pPr>
        <w:pStyle w:val="ListParagraph"/>
        <w:numPr>
          <w:ilvl w:val="0"/>
          <w:numId w:val="23"/>
        </w:numPr>
        <w:tabs>
          <w:tab w:val="num" w:pos="567"/>
        </w:tabs>
        <w:spacing w:after="0" w:line="360" w:lineRule="auto"/>
        <w:ind w:left="567" w:hanging="567"/>
      </w:pPr>
      <w:r w:rsidRPr="00CC76FB">
        <w:lastRenderedPageBreak/>
        <w:t>Clyde River, Bothwell</w:t>
      </w:r>
    </w:p>
    <w:p w:rsidR="002A3B51" w:rsidRDefault="008D18A0" w:rsidP="0078671F">
      <w:pPr>
        <w:numPr>
          <w:ilvl w:val="0"/>
          <w:numId w:val="23"/>
        </w:numPr>
        <w:spacing w:after="0" w:line="360" w:lineRule="auto"/>
        <w:ind w:left="567" w:hanging="567"/>
      </w:pPr>
      <w:r>
        <w:t>Clyde River, Hamilton</w:t>
      </w:r>
    </w:p>
    <w:p w:rsidR="002A3B51" w:rsidRDefault="002A3B51" w:rsidP="0078671F">
      <w:pPr>
        <w:numPr>
          <w:ilvl w:val="0"/>
          <w:numId w:val="23"/>
        </w:numPr>
        <w:spacing w:after="0" w:line="360" w:lineRule="auto"/>
        <w:ind w:left="567" w:hanging="567"/>
      </w:pPr>
      <w:r>
        <w:t>Derwent River</w:t>
      </w:r>
      <w:r w:rsidR="00BE4EF3">
        <w:t>, Lake Meadowb</w:t>
      </w:r>
      <w:r w:rsidR="008D18A0">
        <w:t>ank</w:t>
      </w:r>
    </w:p>
    <w:p w:rsidR="002A3B51" w:rsidRDefault="002A3B51" w:rsidP="002A3B51">
      <w:r>
        <w:t>Sampling details:</w:t>
      </w:r>
      <w:r w:rsidR="001C337A">
        <w:t xml:space="preserve">  </w:t>
      </w:r>
      <w:r w:rsidR="001F111A">
        <w:t>S</w:t>
      </w:r>
      <w:r>
        <w:t>ample</w:t>
      </w:r>
      <w:r w:rsidR="001F111A">
        <w:t>s were</w:t>
      </w:r>
      <w:r>
        <w:t xml:space="preserve"> taken from </w:t>
      </w:r>
      <w:r w:rsidR="009B5B09">
        <w:t xml:space="preserve">Broad River, Ouse on two occasions, Clyde River (Hamilton), on three </w:t>
      </w:r>
      <w:r w:rsidR="001F111A">
        <w:t>occasion</w:t>
      </w:r>
      <w:r w:rsidR="009B5B09">
        <w:t>s, Derwent River on three</w:t>
      </w:r>
      <w:r w:rsidR="001F111A">
        <w:t xml:space="preserve"> occasions and</w:t>
      </w:r>
      <w:r w:rsidR="009B5B09">
        <w:t xml:space="preserve"> Clyde River (Bothwell) on two</w:t>
      </w:r>
      <w:r w:rsidR="001F111A">
        <w:t xml:space="preserve"> occasions. </w:t>
      </w:r>
    </w:p>
    <w:p w:rsidR="00B82CD0" w:rsidRDefault="002A3B51" w:rsidP="002A3B51">
      <w:r>
        <w:t>Results:</w:t>
      </w:r>
      <w:r w:rsidR="00C95F9C">
        <w:t xml:space="preserve">  </w:t>
      </w:r>
      <w:r w:rsidR="00B82CD0">
        <w:t xml:space="preserve">Sampling results of the Clyde River, Hamilton were noncompliant with Guideline values in January and February.  Results for the Derwent River, Meadowbank were noncompliant in February and March. </w:t>
      </w:r>
    </w:p>
    <w:p w:rsidR="00920539" w:rsidRDefault="002A3B51" w:rsidP="002A3B51">
      <w:r>
        <w:t>Comments:</w:t>
      </w:r>
      <w:r w:rsidR="001C337A">
        <w:t xml:space="preserve"> </w:t>
      </w:r>
      <w:r w:rsidR="00703BE2">
        <w:t xml:space="preserve"> </w:t>
      </w:r>
      <w:r w:rsidR="00B82A31">
        <w:t xml:space="preserve">Noncompliant </w:t>
      </w:r>
      <w:r w:rsidR="00B82CD0">
        <w:t xml:space="preserve">results from the Derwent River, Meadowbank </w:t>
      </w:r>
      <w:r w:rsidR="00886313">
        <w:t>in February and March were investigated, were</w:t>
      </w:r>
      <w:r w:rsidR="00B82CD0">
        <w:t xml:space="preserve"> attributed to farm runoff and </w:t>
      </w:r>
      <w:r w:rsidR="00886313">
        <w:t xml:space="preserve">then </w:t>
      </w:r>
      <w:r w:rsidR="00B82CD0">
        <w:t xml:space="preserve">addressed.  </w:t>
      </w:r>
      <w:r w:rsidR="00B82A31">
        <w:t>Permanent s</w:t>
      </w:r>
      <w:r w:rsidR="00B82CD0" w:rsidRPr="00B82CD0">
        <w:t xml:space="preserve">igns advising against swimming </w:t>
      </w:r>
      <w:r w:rsidR="00B82CD0">
        <w:t>have</w:t>
      </w:r>
      <w:r w:rsidR="00920539">
        <w:t xml:space="preserve"> been e</w:t>
      </w:r>
      <w:r w:rsidR="00B82CD0">
        <w:t>rected at Clyde River, Hamilton, Derwent River, Lake Meadowbank and Clyde River, Bothwell.</w:t>
      </w:r>
    </w:p>
    <w:p w:rsidR="00A84FBA" w:rsidRDefault="00A84FBA" w:rsidP="002A3B51">
      <w:pPr>
        <w:rPr>
          <w:b/>
        </w:rPr>
      </w:pPr>
      <w:r w:rsidRPr="00A84FBA">
        <w:rPr>
          <w:b/>
        </w:rPr>
        <w:t>Pools and Spas</w:t>
      </w:r>
    </w:p>
    <w:p w:rsidR="009A21A1" w:rsidRDefault="009A21A1" w:rsidP="009A21A1">
      <w:r>
        <w:t>Type of sampling conducted:  Bacteriological</w:t>
      </w:r>
    </w:p>
    <w:p w:rsidR="009A21A1" w:rsidRDefault="009A21A1" w:rsidP="009A21A1">
      <w:r>
        <w:t>(Heterotrophic Plate Count, Thermotolerant coliforms/</w:t>
      </w:r>
      <w:r w:rsidRPr="00E349ED">
        <w:rPr>
          <w:i/>
        </w:rPr>
        <w:t>E.coli</w:t>
      </w:r>
      <w:r>
        <w:t xml:space="preserve">, </w:t>
      </w:r>
      <w:r w:rsidRPr="00511BA5">
        <w:rPr>
          <w:i/>
        </w:rPr>
        <w:t>Pseudomonas aeruginosa</w:t>
      </w:r>
      <w:r>
        <w:t>).</w:t>
      </w:r>
    </w:p>
    <w:p w:rsidR="009A21A1" w:rsidRDefault="009A21A1" w:rsidP="009A21A1">
      <w:r>
        <w:t>Location of pools sampled:</w:t>
      </w:r>
    </w:p>
    <w:p w:rsidR="009A21A1" w:rsidRDefault="009A21A1" w:rsidP="0078671F">
      <w:pPr>
        <w:pStyle w:val="ListParagraph"/>
        <w:numPr>
          <w:ilvl w:val="0"/>
          <w:numId w:val="52"/>
        </w:numPr>
        <w:ind w:left="567" w:hanging="567"/>
      </w:pPr>
      <w:r>
        <w:t>Bothwell Swimming Pool, Bothwell</w:t>
      </w:r>
    </w:p>
    <w:p w:rsidR="000502A3" w:rsidRDefault="000502A3" w:rsidP="000502A3">
      <w:r w:rsidRPr="000502A3">
        <w:t>S</w:t>
      </w:r>
      <w:r>
        <w:t xml:space="preserve">ampling details:  Sampling was </w:t>
      </w:r>
      <w:r w:rsidRPr="000502A3">
        <w:t>conducted</w:t>
      </w:r>
      <w:r>
        <w:t xml:space="preserve"> during February and March</w:t>
      </w:r>
      <w:r w:rsidRPr="000502A3">
        <w:t>.</w:t>
      </w:r>
      <w:r>
        <w:t xml:space="preserve"> </w:t>
      </w:r>
      <w:r w:rsidR="00E51A8E">
        <w:t>Following noncompliant results in February the pool was closed and corrective action taken.  It was reopened when compliant in March.</w:t>
      </w:r>
    </w:p>
    <w:p w:rsidR="005F7E9F" w:rsidRDefault="005F7E9F" w:rsidP="009A21A1">
      <w:r w:rsidRPr="0004170F">
        <w:t>F</w:t>
      </w:r>
      <w:r>
        <w:t>or more information contact Bev Armstrong on (03) 6259 5503.</w:t>
      </w:r>
    </w:p>
    <w:p w:rsidR="002A3B51" w:rsidRDefault="002A3B51" w:rsidP="0078671F">
      <w:pPr>
        <w:pStyle w:val="Heading9"/>
        <w:numPr>
          <w:ilvl w:val="1"/>
          <w:numId w:val="51"/>
        </w:numPr>
        <w:spacing w:after="140" w:line="300" w:lineRule="atLeast"/>
        <w:rPr>
          <w:rFonts w:ascii="Gill Sans MT" w:hAnsi="Gill Sans MT"/>
          <w:color w:val="auto"/>
          <w:sz w:val="22"/>
          <w:szCs w:val="22"/>
        </w:rPr>
      </w:pPr>
      <w:bookmarkStart w:id="11" w:name="_Toc270933692"/>
      <w:r w:rsidRPr="00C703D1">
        <w:rPr>
          <w:rFonts w:ascii="Gill Sans MT" w:hAnsi="Gill Sans MT"/>
          <w:color w:val="auto"/>
          <w:sz w:val="22"/>
          <w:szCs w:val="22"/>
        </w:rPr>
        <w:t>Circular Head Council</w:t>
      </w:r>
      <w:bookmarkEnd w:id="11"/>
    </w:p>
    <w:p w:rsidR="001E706C" w:rsidRPr="001E706C" w:rsidRDefault="001E706C" w:rsidP="001E706C">
      <w:pPr>
        <w:pStyle w:val="ListParagraph"/>
        <w:ind w:left="0"/>
        <w:rPr>
          <w:b/>
        </w:rPr>
      </w:pPr>
      <w:r w:rsidRPr="001E706C">
        <w:rPr>
          <w:b/>
        </w:rPr>
        <w:t>Natural recreational Water Bodies</w:t>
      </w:r>
    </w:p>
    <w:p w:rsidR="002A3B51" w:rsidRPr="0004170F" w:rsidRDefault="002A3B51" w:rsidP="002A3B51">
      <w:pPr>
        <w:tabs>
          <w:tab w:val="left" w:pos="9072"/>
        </w:tabs>
        <w:ind w:right="-85"/>
      </w:pPr>
      <w:r w:rsidRPr="0004170F">
        <w:t>Type of sampling conducted:  Bacteriological (</w:t>
      </w:r>
      <w:r>
        <w:t>E</w:t>
      </w:r>
      <w:r w:rsidRPr="0004170F">
        <w:t>nterococci).</w:t>
      </w:r>
    </w:p>
    <w:p w:rsidR="002A3B51" w:rsidRPr="0004170F" w:rsidRDefault="002A3B51" w:rsidP="002A3B51">
      <w:pPr>
        <w:tabs>
          <w:tab w:val="left" w:pos="9072"/>
        </w:tabs>
        <w:ind w:right="-85"/>
      </w:pPr>
      <w:r w:rsidRPr="0004170F">
        <w:lastRenderedPageBreak/>
        <w:t>Location of sampling sites:</w:t>
      </w:r>
    </w:p>
    <w:p w:rsidR="002A3B51" w:rsidRPr="0004170F" w:rsidRDefault="002A3B51" w:rsidP="00BE4EF3">
      <w:pPr>
        <w:numPr>
          <w:ilvl w:val="0"/>
          <w:numId w:val="6"/>
        </w:numPr>
        <w:tabs>
          <w:tab w:val="clear" w:pos="360"/>
          <w:tab w:val="left" w:pos="9072"/>
        </w:tabs>
        <w:spacing w:after="0" w:line="360" w:lineRule="auto"/>
        <w:ind w:left="567" w:right="-85" w:hanging="567"/>
      </w:pPr>
      <w:r w:rsidRPr="0004170F">
        <w:t>Crayfish Creek</w:t>
      </w:r>
    </w:p>
    <w:p w:rsidR="002A3B51" w:rsidRPr="0004170F" w:rsidRDefault="002A3B51" w:rsidP="00BE4EF3">
      <w:pPr>
        <w:numPr>
          <w:ilvl w:val="0"/>
          <w:numId w:val="6"/>
        </w:numPr>
        <w:tabs>
          <w:tab w:val="clear" w:pos="360"/>
          <w:tab w:val="left" w:pos="9072"/>
        </w:tabs>
        <w:spacing w:after="0" w:line="360" w:lineRule="auto"/>
        <w:ind w:left="567" w:right="-85" w:hanging="567"/>
      </w:pPr>
      <w:r w:rsidRPr="0004170F">
        <w:t>Detention River</w:t>
      </w:r>
    </w:p>
    <w:p w:rsidR="002A3B51" w:rsidRPr="0004170F" w:rsidRDefault="002A3B51" w:rsidP="00BE4EF3">
      <w:pPr>
        <w:numPr>
          <w:ilvl w:val="0"/>
          <w:numId w:val="6"/>
        </w:numPr>
        <w:tabs>
          <w:tab w:val="clear" w:pos="360"/>
          <w:tab w:val="left" w:pos="9072"/>
        </w:tabs>
        <w:spacing w:after="0" w:line="360" w:lineRule="auto"/>
        <w:ind w:left="567" w:right="-85" w:hanging="567"/>
      </w:pPr>
      <w:r w:rsidRPr="0004170F">
        <w:t>Godfreys Beach</w:t>
      </w:r>
    </w:p>
    <w:p w:rsidR="002A3B51" w:rsidRPr="0004170F" w:rsidRDefault="003223BD" w:rsidP="00BE4EF3">
      <w:pPr>
        <w:numPr>
          <w:ilvl w:val="0"/>
          <w:numId w:val="6"/>
        </w:numPr>
        <w:tabs>
          <w:tab w:val="clear" w:pos="360"/>
          <w:tab w:val="left" w:pos="9072"/>
        </w:tabs>
        <w:spacing w:after="0" w:line="360" w:lineRule="auto"/>
        <w:ind w:left="567" w:right="-85" w:hanging="567"/>
      </w:pPr>
      <w:r>
        <w:t>Tatlows Beach</w:t>
      </w:r>
    </w:p>
    <w:p w:rsidR="002A3B51" w:rsidRPr="0004170F" w:rsidRDefault="00C52AF4" w:rsidP="002A3B51">
      <w:pPr>
        <w:tabs>
          <w:tab w:val="left" w:pos="9072"/>
        </w:tabs>
        <w:ind w:right="-85"/>
      </w:pPr>
      <w:r>
        <w:t>Sampling details:</w:t>
      </w:r>
      <w:r w:rsidR="00282C60">
        <w:t xml:space="preserve">  </w:t>
      </w:r>
      <w:r w:rsidR="002A3B51" w:rsidRPr="0004170F">
        <w:t xml:space="preserve">Sampling </w:t>
      </w:r>
      <w:r w:rsidR="00AB5283">
        <w:t>frequency varied from monthly to</w:t>
      </w:r>
      <w:r w:rsidR="003223BD">
        <w:t xml:space="preserve"> </w:t>
      </w:r>
      <w:r w:rsidR="002A3B51">
        <w:t>fortnightly</w:t>
      </w:r>
      <w:r w:rsidR="00AB5283">
        <w:t xml:space="preserve"> between November and </w:t>
      </w:r>
      <w:r w:rsidR="002A3B51" w:rsidRPr="0004170F">
        <w:t xml:space="preserve">March. </w:t>
      </w:r>
    </w:p>
    <w:p w:rsidR="009B1CE8" w:rsidRDefault="002A3B51" w:rsidP="002A3B51">
      <w:pPr>
        <w:tabs>
          <w:tab w:val="left" w:pos="9072"/>
        </w:tabs>
        <w:ind w:right="-85"/>
      </w:pPr>
      <w:r w:rsidRPr="0004170F">
        <w:t xml:space="preserve">Results: </w:t>
      </w:r>
      <w:r w:rsidR="00322F5C">
        <w:t xml:space="preserve"> </w:t>
      </w:r>
      <w:r w:rsidR="004338A5" w:rsidRPr="004338A5">
        <w:t xml:space="preserve">Sites were compliant with Guideline values for primary contact, with the exception of a single </w:t>
      </w:r>
      <w:r w:rsidR="000602D9">
        <w:t xml:space="preserve">noncompliant result </w:t>
      </w:r>
      <w:r w:rsidR="004338A5" w:rsidRPr="004338A5">
        <w:t xml:space="preserve">at </w:t>
      </w:r>
      <w:r w:rsidR="00E51A8E">
        <w:t>Ta</w:t>
      </w:r>
      <w:r w:rsidR="00322F5C">
        <w:t>t</w:t>
      </w:r>
      <w:r w:rsidR="00E51A8E">
        <w:t>lows Beach</w:t>
      </w:r>
      <w:r w:rsidR="00AD2E86">
        <w:t>.</w:t>
      </w:r>
      <w:r w:rsidRPr="0004170F">
        <w:t xml:space="preserve"> </w:t>
      </w:r>
    </w:p>
    <w:p w:rsidR="002A3B51" w:rsidRDefault="002A3B51" w:rsidP="00BB16C0">
      <w:pPr>
        <w:tabs>
          <w:tab w:val="left" w:pos="9072"/>
        </w:tabs>
        <w:spacing w:line="276" w:lineRule="auto"/>
        <w:ind w:right="-85"/>
      </w:pPr>
      <w:r w:rsidRPr="0004170F">
        <w:t xml:space="preserve">Comments: </w:t>
      </w:r>
      <w:r w:rsidR="003878E3">
        <w:t xml:space="preserve"> </w:t>
      </w:r>
      <w:r w:rsidR="00E349ED">
        <w:t xml:space="preserve">Permanent </w:t>
      </w:r>
      <w:r w:rsidRPr="0004170F">
        <w:t xml:space="preserve">warning signage </w:t>
      </w:r>
      <w:r w:rsidR="00477A4D">
        <w:t xml:space="preserve">was </w:t>
      </w:r>
      <w:r w:rsidRPr="0004170F">
        <w:t>erected at Crayfish Creek and Detention River</w:t>
      </w:r>
      <w:r w:rsidR="003878E3">
        <w:t xml:space="preserve"> in 2005/2006 </w:t>
      </w:r>
      <w:r w:rsidR="00E349ED">
        <w:t xml:space="preserve">advising </w:t>
      </w:r>
      <w:r w:rsidR="00282C60">
        <w:t xml:space="preserve">that water quality </w:t>
      </w:r>
      <w:r>
        <w:t>may</w:t>
      </w:r>
      <w:r w:rsidRPr="0004170F">
        <w:t xml:space="preserve"> n</w:t>
      </w:r>
      <w:r w:rsidR="009B1A25">
        <w:t xml:space="preserve">ot </w:t>
      </w:r>
      <w:r w:rsidR="005E7B2B">
        <w:t xml:space="preserve">always </w:t>
      </w:r>
      <w:r w:rsidR="009B1A25">
        <w:t>comply with G</w:t>
      </w:r>
      <w:r w:rsidRPr="0004170F">
        <w:t>uideline values</w:t>
      </w:r>
      <w:r>
        <w:t xml:space="preserve"> </w:t>
      </w:r>
      <w:r w:rsidR="009B1A25">
        <w:t>for</w:t>
      </w:r>
      <w:r w:rsidR="009B1A25" w:rsidRPr="009B1A25">
        <w:t xml:space="preserve"> primary contac</w:t>
      </w:r>
      <w:r w:rsidR="00E349ED">
        <w:t>t</w:t>
      </w:r>
      <w:r w:rsidR="005E7B2B">
        <w:t>.</w:t>
      </w:r>
      <w:r>
        <w:t xml:space="preserve"> </w:t>
      </w:r>
      <w:r w:rsidR="00282C60">
        <w:t xml:space="preserve"> Both sites </w:t>
      </w:r>
      <w:r w:rsidR="00AD2E86">
        <w:t xml:space="preserve">have however been </w:t>
      </w:r>
      <w:r w:rsidR="00282C60">
        <w:t xml:space="preserve">given a </w:t>
      </w:r>
      <w:r w:rsidR="005E7B2B">
        <w:t>‘moderate</w:t>
      </w:r>
      <w:r w:rsidR="00AD2E86">
        <w:t>’ w</w:t>
      </w:r>
      <w:r w:rsidR="00B46FD8">
        <w:t>at</w:t>
      </w:r>
      <w:r w:rsidR="00E349ED">
        <w:t>er quality rating for the 2015 -</w:t>
      </w:r>
      <w:r w:rsidR="00B46FD8">
        <w:t xml:space="preserve"> 2016</w:t>
      </w:r>
      <w:r w:rsidR="00AD2E86">
        <w:t xml:space="preserve"> period. </w:t>
      </w:r>
      <w:r w:rsidR="00AE3080">
        <w:t xml:space="preserve"> </w:t>
      </w:r>
      <w:r w:rsidR="00322F5C">
        <w:t xml:space="preserve">The single noncompliant </w:t>
      </w:r>
      <w:r w:rsidR="00FC45FA">
        <w:t>sample result from</w:t>
      </w:r>
      <w:r>
        <w:t xml:space="preserve"> Tatlows Beach </w:t>
      </w:r>
      <w:r w:rsidR="00322F5C">
        <w:t>was</w:t>
      </w:r>
      <w:r>
        <w:t xml:space="preserve"> </w:t>
      </w:r>
      <w:r w:rsidRPr="00A27B1B">
        <w:t>attributed to poor weather conditions</w:t>
      </w:r>
      <w:r>
        <w:t xml:space="preserve"> at the time of sampling</w:t>
      </w:r>
      <w:r w:rsidRPr="00A27B1B">
        <w:t>.</w:t>
      </w:r>
    </w:p>
    <w:p w:rsidR="001E706C" w:rsidRPr="001E706C" w:rsidRDefault="001E706C" w:rsidP="001E706C">
      <w:pPr>
        <w:tabs>
          <w:tab w:val="left" w:pos="9072"/>
        </w:tabs>
        <w:ind w:right="-85"/>
        <w:rPr>
          <w:b/>
        </w:rPr>
      </w:pPr>
      <w:r w:rsidRPr="001E706C">
        <w:rPr>
          <w:b/>
        </w:rPr>
        <w:t>Pools and Spas</w:t>
      </w:r>
    </w:p>
    <w:p w:rsidR="001E706C" w:rsidRDefault="001E706C" w:rsidP="00BB16C0">
      <w:pPr>
        <w:tabs>
          <w:tab w:val="left" w:pos="9072"/>
        </w:tabs>
        <w:spacing w:line="276" w:lineRule="auto"/>
        <w:ind w:right="-85"/>
      </w:pPr>
      <w:r>
        <w:t>Type of sampling conducted:</w:t>
      </w:r>
      <w:r w:rsidR="009E4F1A">
        <w:t xml:space="preserve"> </w:t>
      </w:r>
      <w:r>
        <w:t xml:space="preserve"> Bacteriological</w:t>
      </w:r>
    </w:p>
    <w:p w:rsidR="001E706C" w:rsidRDefault="001E706C" w:rsidP="00BB16C0">
      <w:pPr>
        <w:tabs>
          <w:tab w:val="left" w:pos="9072"/>
        </w:tabs>
        <w:spacing w:line="276" w:lineRule="auto"/>
        <w:ind w:right="-85"/>
      </w:pPr>
      <w:r>
        <w:t>(Heterotrophic Plate Count, Thermotolerant coliforms/</w:t>
      </w:r>
      <w:r w:rsidRPr="000147C0">
        <w:rPr>
          <w:i/>
        </w:rPr>
        <w:t>E.coli</w:t>
      </w:r>
      <w:r>
        <w:t xml:space="preserve">, </w:t>
      </w:r>
      <w:r w:rsidRPr="00D6058F">
        <w:rPr>
          <w:i/>
        </w:rPr>
        <w:t>Pseudomonas aeruginosa</w:t>
      </w:r>
      <w:r>
        <w:t>)</w:t>
      </w:r>
      <w:r w:rsidR="008974E8">
        <w:t>.</w:t>
      </w:r>
    </w:p>
    <w:p w:rsidR="001E706C" w:rsidRDefault="001E706C" w:rsidP="001E706C">
      <w:pPr>
        <w:tabs>
          <w:tab w:val="left" w:pos="9072"/>
        </w:tabs>
        <w:ind w:right="-85"/>
      </w:pPr>
      <w:r>
        <w:t>Location of pools:</w:t>
      </w:r>
    </w:p>
    <w:p w:rsidR="001E706C" w:rsidRDefault="00F72CAB" w:rsidP="005E0705">
      <w:pPr>
        <w:pStyle w:val="ListParagraph"/>
        <w:numPr>
          <w:ilvl w:val="0"/>
          <w:numId w:val="30"/>
        </w:numPr>
        <w:tabs>
          <w:tab w:val="left" w:pos="9072"/>
        </w:tabs>
        <w:spacing w:after="0" w:line="360" w:lineRule="auto"/>
        <w:ind w:left="567" w:right="-85" w:hanging="567"/>
      </w:pPr>
      <w:r>
        <w:t>Circular H</w:t>
      </w:r>
      <w:r w:rsidR="001E706C">
        <w:t>ead War Memorial Swimming Pool, Smithton</w:t>
      </w:r>
      <w:r>
        <w:t>, pool</w:t>
      </w:r>
    </w:p>
    <w:p w:rsidR="006F6841" w:rsidRDefault="006F6841" w:rsidP="006F6841">
      <w:pPr>
        <w:tabs>
          <w:tab w:val="left" w:pos="9072"/>
        </w:tabs>
        <w:spacing w:line="276" w:lineRule="auto"/>
        <w:ind w:right="-85"/>
      </w:pPr>
      <w:r>
        <w:t>Sampling details:</w:t>
      </w:r>
      <w:r w:rsidR="00F72CAB">
        <w:t xml:space="preserve">  </w:t>
      </w:r>
      <w:r w:rsidR="00F31381">
        <w:t xml:space="preserve">Sampling of the Circular Head Pool </w:t>
      </w:r>
      <w:r w:rsidR="00BB1802" w:rsidRPr="00BB1802">
        <w:t xml:space="preserve">was not undertaken </w:t>
      </w:r>
      <w:r w:rsidR="00F31381">
        <w:t>as it was closed during the swimming season.</w:t>
      </w:r>
    </w:p>
    <w:p w:rsidR="002A3B51" w:rsidRDefault="00C703D1" w:rsidP="002A3B51">
      <w:pPr>
        <w:tabs>
          <w:tab w:val="left" w:pos="9072"/>
        </w:tabs>
        <w:ind w:right="-87"/>
      </w:pPr>
      <w:r w:rsidRPr="0004170F">
        <w:t>F</w:t>
      </w:r>
      <w:r>
        <w:t xml:space="preserve">or more information contact </w:t>
      </w:r>
      <w:r w:rsidR="001E706C">
        <w:t xml:space="preserve">Amanda Richards </w:t>
      </w:r>
      <w:r w:rsidR="002A3B51" w:rsidRPr="0004170F">
        <w:t>on (03) 6452 4848</w:t>
      </w:r>
      <w:r w:rsidR="002A3B51">
        <w:t>.</w:t>
      </w:r>
      <w:r w:rsidR="002A3B51" w:rsidRPr="0004170F">
        <w:t xml:space="preserve"> </w:t>
      </w:r>
    </w:p>
    <w:p w:rsidR="002A3B51" w:rsidRDefault="002A3B51" w:rsidP="00620C39">
      <w:pPr>
        <w:pStyle w:val="Heading9"/>
        <w:numPr>
          <w:ilvl w:val="1"/>
          <w:numId w:val="6"/>
        </w:numPr>
        <w:spacing w:after="140" w:line="300" w:lineRule="atLeast"/>
        <w:rPr>
          <w:rFonts w:ascii="Gill Sans MT" w:hAnsi="Gill Sans MT"/>
          <w:color w:val="auto"/>
          <w:sz w:val="22"/>
          <w:szCs w:val="22"/>
        </w:rPr>
      </w:pPr>
      <w:bookmarkStart w:id="12" w:name="_Toc270933693"/>
      <w:r w:rsidRPr="00C703D1">
        <w:rPr>
          <w:rFonts w:ascii="Gill Sans MT" w:hAnsi="Gill Sans MT"/>
          <w:color w:val="auto"/>
          <w:sz w:val="22"/>
          <w:szCs w:val="22"/>
        </w:rPr>
        <w:t>Clarence City Council</w:t>
      </w:r>
      <w:bookmarkEnd w:id="12"/>
    </w:p>
    <w:p w:rsidR="00620C39" w:rsidRPr="00620C39" w:rsidRDefault="00620C39" w:rsidP="00620C39">
      <w:pPr>
        <w:rPr>
          <w:b/>
        </w:rPr>
      </w:pPr>
      <w:r w:rsidRPr="00620C39">
        <w:rPr>
          <w:b/>
        </w:rPr>
        <w:t>Natural Recreational Water Bodies</w:t>
      </w:r>
    </w:p>
    <w:p w:rsidR="002A3B51" w:rsidRPr="0004170F" w:rsidRDefault="002A3B51" w:rsidP="002A3B51">
      <w:pPr>
        <w:tabs>
          <w:tab w:val="left" w:pos="9072"/>
        </w:tabs>
        <w:ind w:right="-85"/>
      </w:pPr>
      <w:r w:rsidRPr="0004170F">
        <w:t>Type of sampling conducted:  Bacteriological (</w:t>
      </w:r>
      <w:r>
        <w:t>E</w:t>
      </w:r>
      <w:r w:rsidRPr="0004170F">
        <w:t>nterococci).</w:t>
      </w:r>
    </w:p>
    <w:p w:rsidR="002A3B51" w:rsidRPr="0004170F" w:rsidRDefault="002A3B51" w:rsidP="002A3B51">
      <w:pPr>
        <w:tabs>
          <w:tab w:val="left" w:pos="9072"/>
        </w:tabs>
        <w:ind w:right="-85"/>
      </w:pPr>
      <w:r w:rsidRPr="0004170F">
        <w:lastRenderedPageBreak/>
        <w:t xml:space="preserve">Location of sampling sites: </w:t>
      </w:r>
    </w:p>
    <w:p w:rsidR="002A3B51" w:rsidRPr="0004170F" w:rsidRDefault="002A3B51" w:rsidP="00B2338B">
      <w:pPr>
        <w:numPr>
          <w:ilvl w:val="0"/>
          <w:numId w:val="7"/>
        </w:numPr>
        <w:tabs>
          <w:tab w:val="clear" w:pos="360"/>
          <w:tab w:val="left" w:pos="9072"/>
        </w:tabs>
        <w:spacing w:after="0" w:line="360" w:lineRule="auto"/>
        <w:ind w:left="567" w:right="-85" w:hanging="567"/>
      </w:pPr>
      <w:r w:rsidRPr="0004170F">
        <w:t>Bellerive Beach</w:t>
      </w:r>
    </w:p>
    <w:p w:rsidR="002A3B51" w:rsidRPr="0004170F" w:rsidRDefault="002A3B51" w:rsidP="00B2338B">
      <w:pPr>
        <w:numPr>
          <w:ilvl w:val="0"/>
          <w:numId w:val="7"/>
        </w:numPr>
        <w:tabs>
          <w:tab w:val="clear" w:pos="360"/>
          <w:tab w:val="num" w:pos="567"/>
          <w:tab w:val="left" w:pos="9072"/>
        </w:tabs>
        <w:spacing w:after="0" w:line="360" w:lineRule="auto"/>
        <w:ind w:left="567" w:right="-85" w:hanging="567"/>
      </w:pPr>
      <w:r w:rsidRPr="0004170F">
        <w:t xml:space="preserve">Howrah Beach </w:t>
      </w:r>
      <w:r w:rsidR="002731A6" w:rsidRPr="002731A6">
        <w:t>East</w:t>
      </w:r>
    </w:p>
    <w:p w:rsidR="002A3B51" w:rsidRPr="0004170F" w:rsidRDefault="002731A6" w:rsidP="00B2338B">
      <w:pPr>
        <w:numPr>
          <w:ilvl w:val="0"/>
          <w:numId w:val="7"/>
        </w:numPr>
        <w:tabs>
          <w:tab w:val="clear" w:pos="360"/>
          <w:tab w:val="left" w:pos="9072"/>
        </w:tabs>
        <w:spacing w:after="0" w:line="360" w:lineRule="auto"/>
        <w:ind w:left="567" w:right="-85" w:hanging="567"/>
      </w:pPr>
      <w:r>
        <w:t>Howrah Beach</w:t>
      </w:r>
      <w:r w:rsidR="00282C60">
        <w:t>,</w:t>
      </w:r>
      <w:r>
        <w:t xml:space="preserve"> Salacia Ave</w:t>
      </w:r>
    </w:p>
    <w:p w:rsidR="002A3B51" w:rsidRPr="0004170F" w:rsidRDefault="002A3B51" w:rsidP="00B2338B">
      <w:pPr>
        <w:numPr>
          <w:ilvl w:val="0"/>
          <w:numId w:val="7"/>
        </w:numPr>
        <w:tabs>
          <w:tab w:val="clear" w:pos="360"/>
          <w:tab w:val="num" w:pos="567"/>
          <w:tab w:val="left" w:pos="9072"/>
        </w:tabs>
        <w:spacing w:after="0" w:line="360" w:lineRule="auto"/>
        <w:ind w:left="567" w:right="-85" w:hanging="567"/>
      </w:pPr>
      <w:r w:rsidRPr="0004170F">
        <w:t>Howrah Beach</w:t>
      </w:r>
      <w:r w:rsidR="00282C60">
        <w:t>,</w:t>
      </w:r>
      <w:r>
        <w:t xml:space="preserve"> </w:t>
      </w:r>
      <w:r w:rsidR="002731A6">
        <w:t>Sil</w:t>
      </w:r>
      <w:r w:rsidR="000E2E15">
        <w:t>wood Ave</w:t>
      </w:r>
    </w:p>
    <w:p w:rsidR="002A3B51" w:rsidRPr="0004170F" w:rsidRDefault="002A3B51" w:rsidP="00B2338B">
      <w:pPr>
        <w:numPr>
          <w:ilvl w:val="0"/>
          <w:numId w:val="7"/>
        </w:numPr>
        <w:tabs>
          <w:tab w:val="clear" w:pos="360"/>
          <w:tab w:val="left" w:pos="9072"/>
        </w:tabs>
        <w:spacing w:after="0" w:line="360" w:lineRule="auto"/>
        <w:ind w:left="567" w:right="-85" w:hanging="567"/>
      </w:pPr>
      <w:r w:rsidRPr="0004170F">
        <w:t>Little Howrah Beach</w:t>
      </w:r>
    </w:p>
    <w:p w:rsidR="00B42390" w:rsidRDefault="002A3B51" w:rsidP="002A3B51">
      <w:pPr>
        <w:tabs>
          <w:tab w:val="left" w:pos="9072"/>
        </w:tabs>
        <w:ind w:right="-85"/>
      </w:pPr>
      <w:r w:rsidRPr="0004170F">
        <w:t xml:space="preserve">Sampling details: </w:t>
      </w:r>
      <w:r w:rsidR="00282C60">
        <w:t xml:space="preserve"> </w:t>
      </w:r>
      <w:r w:rsidR="00B42390">
        <w:t xml:space="preserve">All sites </w:t>
      </w:r>
      <w:r w:rsidR="00532F87">
        <w:t xml:space="preserve">were </w:t>
      </w:r>
      <w:r w:rsidRPr="0004170F">
        <w:t>sampled weekly</w:t>
      </w:r>
      <w:r w:rsidR="00B42390">
        <w:t xml:space="preserve"> </w:t>
      </w:r>
      <w:r w:rsidR="006561B4">
        <w:t xml:space="preserve">from </w:t>
      </w:r>
      <w:r w:rsidR="00B42390">
        <w:t xml:space="preserve">December </w:t>
      </w:r>
      <w:r w:rsidR="006561B4">
        <w:t xml:space="preserve">- </w:t>
      </w:r>
      <w:r w:rsidR="00B42390">
        <w:t>March.  Sit</w:t>
      </w:r>
      <w:r w:rsidR="000147C0">
        <w:t>es 1-</w:t>
      </w:r>
      <w:r w:rsidR="00B42390">
        <w:t xml:space="preserve"> 4 were also sampled monthly throughout winter</w:t>
      </w:r>
      <w:r w:rsidR="002F0157">
        <w:t xml:space="preserve"> </w:t>
      </w:r>
      <w:r w:rsidR="00B42390">
        <w:t>and</w:t>
      </w:r>
      <w:r w:rsidRPr="0004170F">
        <w:t xml:space="preserve"> </w:t>
      </w:r>
      <w:r w:rsidR="00B42390">
        <w:t>Site 5 sampled intermittently</w:t>
      </w:r>
      <w:r w:rsidR="006516D1">
        <w:t xml:space="preserve"> to investigate stormwater</w:t>
      </w:r>
      <w:r w:rsidR="00B86893">
        <w:t xml:space="preserve"> quality</w:t>
      </w:r>
      <w:r w:rsidR="00B42390">
        <w:t xml:space="preserve">. </w:t>
      </w:r>
    </w:p>
    <w:p w:rsidR="00A42109" w:rsidRDefault="002A3B51" w:rsidP="002A3B51">
      <w:pPr>
        <w:tabs>
          <w:tab w:val="left" w:pos="9072"/>
        </w:tabs>
        <w:ind w:right="-85"/>
      </w:pPr>
      <w:r w:rsidRPr="0004170F">
        <w:t xml:space="preserve">Results: </w:t>
      </w:r>
      <w:r w:rsidR="000A2809">
        <w:t xml:space="preserve"> </w:t>
      </w:r>
      <w:r w:rsidR="006561B4">
        <w:t>Resu</w:t>
      </w:r>
      <w:r w:rsidR="000147C0">
        <w:t>lts for all sites for December -</w:t>
      </w:r>
      <w:r w:rsidR="006561B4">
        <w:t xml:space="preserve"> March were </w:t>
      </w:r>
      <w:r w:rsidR="000147C0">
        <w:t xml:space="preserve">compliant with </w:t>
      </w:r>
      <w:r w:rsidR="00A15227">
        <w:t>G</w:t>
      </w:r>
      <w:r w:rsidR="0001030A">
        <w:t>uideline</w:t>
      </w:r>
      <w:r w:rsidR="000147C0">
        <w:t xml:space="preserve"> values</w:t>
      </w:r>
      <w:r w:rsidR="0001030A">
        <w:t xml:space="preserve">. </w:t>
      </w:r>
      <w:r w:rsidR="00830FAA">
        <w:t>Samples were also taken on a single oc</w:t>
      </w:r>
      <w:r w:rsidR="002D1AFE">
        <w:t>casion at Dorans Road, Opossum B</w:t>
      </w:r>
      <w:r w:rsidR="00830FAA">
        <w:t xml:space="preserve">ay Beach, Seven Mile Beach, Cremorne Beach, Roaches Beach, </w:t>
      </w:r>
      <w:r w:rsidR="00361272">
        <w:t>Rokeby Beach</w:t>
      </w:r>
      <w:r w:rsidR="00830FAA">
        <w:t xml:space="preserve"> and</w:t>
      </w:r>
      <w:r w:rsidR="00361272">
        <w:t xml:space="preserve"> Koomela Bay</w:t>
      </w:r>
      <w:r w:rsidR="002D1AFE">
        <w:t xml:space="preserve">.  </w:t>
      </w:r>
      <w:r w:rsidR="00D926FB">
        <w:t xml:space="preserve">These results </w:t>
      </w:r>
      <w:r w:rsidR="002D1AFE">
        <w:t>were</w:t>
      </w:r>
      <w:r w:rsidR="00D926FB">
        <w:t xml:space="preserve"> also</w:t>
      </w:r>
      <w:r w:rsidR="002D1AFE">
        <w:t xml:space="preserve"> </w:t>
      </w:r>
      <w:r w:rsidR="000147C0">
        <w:t xml:space="preserve">compliant with </w:t>
      </w:r>
      <w:r w:rsidR="002D1AFE">
        <w:t xml:space="preserve">Guideline limits. </w:t>
      </w:r>
      <w:r w:rsidR="00361272">
        <w:t>Lauderdale Beach was also sampled on one occasion</w:t>
      </w:r>
      <w:r w:rsidR="00A5776E">
        <w:t>,</w:t>
      </w:r>
      <w:r w:rsidR="00361272">
        <w:t xml:space="preserve"> but in re</w:t>
      </w:r>
      <w:r w:rsidR="00A5776E">
        <w:t>sponse to a noncompliant result</w:t>
      </w:r>
      <w:r w:rsidR="00361272">
        <w:t xml:space="preserve"> was resampled on another four occasions.  </w:t>
      </w:r>
      <w:r w:rsidR="00A42109" w:rsidRPr="00A42109">
        <w:t>During winter</w:t>
      </w:r>
      <w:r w:rsidR="00A5776E">
        <w:t>,</w:t>
      </w:r>
      <w:r w:rsidR="00A42109" w:rsidRPr="00A42109">
        <w:t xml:space="preserve"> </w:t>
      </w:r>
      <w:r w:rsidR="000147C0">
        <w:t xml:space="preserve">noncompliant results occurred </w:t>
      </w:r>
      <w:r w:rsidR="00A42109" w:rsidRPr="00A42109">
        <w:t>on two occasions at Bellerive Beach.</w:t>
      </w:r>
      <w:r w:rsidR="00A5776E">
        <w:t xml:space="preserve">  Geilston B</w:t>
      </w:r>
      <w:r w:rsidR="00A648ED">
        <w:t>ay, Lindisfarne B</w:t>
      </w:r>
      <w:r w:rsidR="00133CC2">
        <w:t>ay, Monatgu Bay and Kangaroo Bay were also sampled</w:t>
      </w:r>
      <w:r w:rsidR="000147C0">
        <w:t>.</w:t>
      </w:r>
      <w:r w:rsidR="00133CC2">
        <w:t xml:space="preserve"> </w:t>
      </w:r>
    </w:p>
    <w:p w:rsidR="0067446B" w:rsidRDefault="002A3B51" w:rsidP="002A3B51">
      <w:pPr>
        <w:tabs>
          <w:tab w:val="left" w:pos="9072"/>
        </w:tabs>
        <w:ind w:right="-85"/>
      </w:pPr>
      <w:r w:rsidRPr="0004170F">
        <w:t xml:space="preserve">Comments: </w:t>
      </w:r>
      <w:r w:rsidR="0001030A">
        <w:t xml:space="preserve"> </w:t>
      </w:r>
      <w:r w:rsidR="00A648ED">
        <w:t>R</w:t>
      </w:r>
      <w:r w:rsidR="0001030A" w:rsidRPr="0001030A">
        <w:t xml:space="preserve">ecreational sites were graded as follows: Bellerive Beach, Howrah Beach </w:t>
      </w:r>
      <w:r w:rsidR="001B18D8">
        <w:t xml:space="preserve">West </w:t>
      </w:r>
      <w:r w:rsidR="0001030A" w:rsidRPr="0001030A">
        <w:t>(Silwood Avenue) and Howrah</w:t>
      </w:r>
      <w:r w:rsidR="0001030A">
        <w:t xml:space="preserve"> Beach</w:t>
      </w:r>
      <w:r w:rsidR="00B42BED">
        <w:t xml:space="preserve"> East were rated as </w:t>
      </w:r>
      <w:r w:rsidR="00D926FB">
        <w:t>‘</w:t>
      </w:r>
      <w:r w:rsidR="00A648ED">
        <w:t>moderate</w:t>
      </w:r>
      <w:r w:rsidR="00D926FB">
        <w:t>’</w:t>
      </w:r>
      <w:r w:rsidR="005649E4">
        <w:t>,</w:t>
      </w:r>
      <w:r w:rsidR="00B42BED">
        <w:t xml:space="preserve"> while L</w:t>
      </w:r>
      <w:r w:rsidR="00D926FB">
        <w:t xml:space="preserve">ittle Howrah Beach </w:t>
      </w:r>
      <w:r w:rsidR="00E95752">
        <w:t>received a</w:t>
      </w:r>
      <w:r w:rsidR="0001030A" w:rsidRPr="0001030A">
        <w:t xml:space="preserve"> </w:t>
      </w:r>
      <w:r w:rsidR="00D926FB">
        <w:t>‘</w:t>
      </w:r>
      <w:r w:rsidR="0001030A" w:rsidRPr="0001030A">
        <w:t>good</w:t>
      </w:r>
      <w:r w:rsidR="00D926FB">
        <w:t>’</w:t>
      </w:r>
      <w:r w:rsidR="009E2E31">
        <w:t xml:space="preserve"> rating. Howrah Beach</w:t>
      </w:r>
      <w:r w:rsidR="001B18D8">
        <w:t xml:space="preserve"> </w:t>
      </w:r>
      <w:r w:rsidR="0001030A" w:rsidRPr="0001030A">
        <w:t>(Salacia Avenue) was</w:t>
      </w:r>
      <w:r w:rsidR="00A5776E">
        <w:t xml:space="preserve"> also</w:t>
      </w:r>
      <w:r w:rsidR="0001030A" w:rsidRPr="0001030A">
        <w:t xml:space="preserve"> </w:t>
      </w:r>
      <w:r w:rsidR="00E014D5">
        <w:t xml:space="preserve">received a </w:t>
      </w:r>
      <w:r w:rsidR="008F07C6">
        <w:t>‘</w:t>
      </w:r>
      <w:r w:rsidR="00A5776E">
        <w:t>good</w:t>
      </w:r>
      <w:r w:rsidR="008F07C6">
        <w:t>’</w:t>
      </w:r>
      <w:r w:rsidR="00E014D5">
        <w:t xml:space="preserve"> rating</w:t>
      </w:r>
      <w:r w:rsidR="0001030A" w:rsidRPr="0001030A">
        <w:t xml:space="preserve">, </w:t>
      </w:r>
      <w:r w:rsidR="00A5776E">
        <w:t>showing an improvement from a ‘poor’ rating</w:t>
      </w:r>
      <w:r w:rsidR="003362A5">
        <w:t xml:space="preserve">.  </w:t>
      </w:r>
      <w:r w:rsidR="00FA4838">
        <w:t>Overall, water quality improved from the previous season and</w:t>
      </w:r>
      <w:r w:rsidR="003362A5">
        <w:t xml:space="preserve"> has been attributed to the dry conditions during </w:t>
      </w:r>
      <w:r w:rsidR="00E014D5">
        <w:t>the 2015</w:t>
      </w:r>
      <w:r w:rsidR="003362A5">
        <w:t>/2016 swimming season.</w:t>
      </w:r>
    </w:p>
    <w:p w:rsidR="002A3B51" w:rsidRDefault="002A3B51" w:rsidP="002A3B51">
      <w:pPr>
        <w:tabs>
          <w:tab w:val="left" w:pos="9072"/>
        </w:tabs>
        <w:ind w:right="-85"/>
      </w:pPr>
      <w:r>
        <w:t xml:space="preserve">Council intends </w:t>
      </w:r>
      <w:r w:rsidRPr="003939BD">
        <w:t>install</w:t>
      </w:r>
      <w:r>
        <w:t>ing</w:t>
      </w:r>
      <w:r w:rsidRPr="003939BD">
        <w:t xml:space="preserve"> ‘flip down’ signage to display advisory warnings where two consecutive samples return</w:t>
      </w:r>
      <w:r w:rsidR="000147C0">
        <w:t xml:space="preserve"> non</w:t>
      </w:r>
      <w:r>
        <w:t>compliant</w:t>
      </w:r>
      <w:r w:rsidRPr="003939BD">
        <w:t xml:space="preserve"> results.</w:t>
      </w:r>
      <w:r>
        <w:t xml:space="preserve">  </w:t>
      </w:r>
    </w:p>
    <w:p w:rsidR="002A3B51" w:rsidRDefault="00127881" w:rsidP="002A3B51">
      <w:pPr>
        <w:tabs>
          <w:tab w:val="left" w:pos="9072"/>
        </w:tabs>
        <w:ind w:right="-85"/>
      </w:pPr>
      <w:r>
        <w:lastRenderedPageBreak/>
        <w:t>Mo</w:t>
      </w:r>
      <w:r w:rsidR="0067446B">
        <w:t>nitoring</w:t>
      </w:r>
      <w:r>
        <w:t xml:space="preserve"> has been undertaken of Kangaroo Bay Rivulet and Clarence Plains Rivulet following rainfall events greater than 10mm. Most sample results </w:t>
      </w:r>
      <w:r w:rsidR="000147C0">
        <w:t xml:space="preserve">were noncompliant with </w:t>
      </w:r>
      <w:r>
        <w:t xml:space="preserve">Guideline limits. </w:t>
      </w:r>
    </w:p>
    <w:p w:rsidR="00BB24EB" w:rsidRPr="00BB24EB" w:rsidRDefault="00BB24EB" w:rsidP="00BB24EB">
      <w:pPr>
        <w:tabs>
          <w:tab w:val="left" w:pos="9072"/>
        </w:tabs>
        <w:ind w:right="-85"/>
        <w:rPr>
          <w:b/>
        </w:rPr>
      </w:pPr>
      <w:r w:rsidRPr="00BB24EB">
        <w:rPr>
          <w:b/>
        </w:rPr>
        <w:t>Pools and Spas</w:t>
      </w:r>
    </w:p>
    <w:p w:rsidR="00BB24EB" w:rsidRDefault="00BB24EB" w:rsidP="00BB24EB">
      <w:pPr>
        <w:tabs>
          <w:tab w:val="left" w:pos="9072"/>
        </w:tabs>
        <w:ind w:right="-85"/>
      </w:pPr>
      <w:r>
        <w:t>Type of sampling conducted:  Bacteriological</w:t>
      </w:r>
    </w:p>
    <w:p w:rsidR="00BB24EB" w:rsidRDefault="00BB24EB" w:rsidP="00BB24EB">
      <w:pPr>
        <w:tabs>
          <w:tab w:val="left" w:pos="9072"/>
        </w:tabs>
        <w:ind w:right="-85"/>
      </w:pPr>
      <w:r>
        <w:t>(Heterotrophic Plate Count, Thermotolerant coliforms/</w:t>
      </w:r>
      <w:r w:rsidRPr="00420FA0">
        <w:rPr>
          <w:i/>
        </w:rPr>
        <w:t>E.coli</w:t>
      </w:r>
      <w:r>
        <w:t xml:space="preserve">, </w:t>
      </w:r>
      <w:r w:rsidRPr="00873810">
        <w:rPr>
          <w:i/>
        </w:rPr>
        <w:t>Pseudomonas aeruginosa</w:t>
      </w:r>
      <w:r>
        <w:t>)</w:t>
      </w:r>
      <w:r w:rsidR="008974E8">
        <w:t>.</w:t>
      </w:r>
    </w:p>
    <w:p w:rsidR="00BB24EB" w:rsidRDefault="00BB24EB" w:rsidP="00BB24EB">
      <w:pPr>
        <w:tabs>
          <w:tab w:val="left" w:pos="9072"/>
        </w:tabs>
        <w:ind w:right="-85"/>
      </w:pPr>
      <w:r>
        <w:t>Location of pools sampled:</w:t>
      </w:r>
    </w:p>
    <w:p w:rsidR="00BB24EB" w:rsidRDefault="00BB24EB" w:rsidP="0078671F">
      <w:pPr>
        <w:pStyle w:val="ListParagraph"/>
        <w:numPr>
          <w:ilvl w:val="0"/>
          <w:numId w:val="48"/>
        </w:numPr>
        <w:tabs>
          <w:tab w:val="left" w:pos="9072"/>
        </w:tabs>
        <w:spacing w:line="360" w:lineRule="auto"/>
        <w:ind w:left="567" w:right="-85" w:hanging="567"/>
      </w:pPr>
      <w:r>
        <w:t>Acton Swim Centre</w:t>
      </w:r>
      <w:r w:rsidR="001807A3">
        <w:t>, 1 pool, 1 spa</w:t>
      </w:r>
    </w:p>
    <w:p w:rsidR="00BB24EB" w:rsidRDefault="00BB24EB" w:rsidP="0078671F">
      <w:pPr>
        <w:pStyle w:val="ListParagraph"/>
        <w:numPr>
          <w:ilvl w:val="0"/>
          <w:numId w:val="48"/>
        </w:numPr>
        <w:tabs>
          <w:tab w:val="left" w:pos="9072"/>
        </w:tabs>
        <w:spacing w:line="360" w:lineRule="auto"/>
        <w:ind w:left="567" w:right="-85" w:hanging="567"/>
      </w:pPr>
      <w:r w:rsidRPr="00BB24EB">
        <w:t>Barilla Thermal Springs, Cambridge</w:t>
      </w:r>
      <w:r w:rsidR="001807A3">
        <w:t>, 1 spa</w:t>
      </w:r>
    </w:p>
    <w:p w:rsidR="00BB24EB" w:rsidRDefault="00BB24EB" w:rsidP="0078671F">
      <w:pPr>
        <w:pStyle w:val="ListParagraph"/>
        <w:numPr>
          <w:ilvl w:val="0"/>
          <w:numId w:val="48"/>
        </w:numPr>
        <w:tabs>
          <w:tab w:val="left" w:pos="9072"/>
        </w:tabs>
        <w:spacing w:line="360" w:lineRule="auto"/>
        <w:ind w:left="567" w:right="-85" w:hanging="567"/>
      </w:pPr>
      <w:r>
        <w:t>Clarence Aquatic Centre, Montagu Bay</w:t>
      </w:r>
      <w:r w:rsidR="001807A3">
        <w:t>, 3 pools</w:t>
      </w:r>
    </w:p>
    <w:p w:rsidR="00BB24EB" w:rsidRDefault="00BB24EB" w:rsidP="0078671F">
      <w:pPr>
        <w:pStyle w:val="ListParagraph"/>
        <w:numPr>
          <w:ilvl w:val="0"/>
          <w:numId w:val="48"/>
        </w:numPr>
        <w:tabs>
          <w:tab w:val="left" w:pos="9072"/>
        </w:tabs>
        <w:spacing w:line="360" w:lineRule="auto"/>
        <w:ind w:left="567" w:right="-85" w:hanging="567"/>
      </w:pPr>
      <w:r w:rsidRPr="00BB24EB">
        <w:t>Clarence Joint Therapy, Howrah</w:t>
      </w:r>
      <w:r w:rsidR="001807A3">
        <w:t xml:space="preserve">, 1 pool, </w:t>
      </w:r>
    </w:p>
    <w:p w:rsidR="00BB24EB" w:rsidRDefault="00BB24EB" w:rsidP="00C6154D">
      <w:pPr>
        <w:pStyle w:val="ListParagraph"/>
        <w:numPr>
          <w:ilvl w:val="0"/>
          <w:numId w:val="6"/>
        </w:numPr>
        <w:tabs>
          <w:tab w:val="clear" w:pos="360"/>
          <w:tab w:val="num" w:pos="567"/>
          <w:tab w:val="left" w:pos="9072"/>
        </w:tabs>
        <w:spacing w:line="360" w:lineRule="auto"/>
        <w:ind w:left="567" w:right="-85" w:hanging="567"/>
      </w:pPr>
      <w:r w:rsidRPr="00BB24EB">
        <w:t>Oceana Health and Fitness, Mornington</w:t>
      </w:r>
      <w:r w:rsidR="001807A3">
        <w:t>, 1 hydro therapy pool, 1 pool</w:t>
      </w:r>
    </w:p>
    <w:p w:rsidR="00BB24EB" w:rsidRDefault="00BB24EB" w:rsidP="00C6154D">
      <w:pPr>
        <w:pStyle w:val="ListParagraph"/>
        <w:numPr>
          <w:ilvl w:val="0"/>
          <w:numId w:val="6"/>
        </w:numPr>
        <w:tabs>
          <w:tab w:val="clear" w:pos="360"/>
          <w:tab w:val="num" w:pos="567"/>
          <w:tab w:val="left" w:pos="9072"/>
        </w:tabs>
        <w:spacing w:line="360" w:lineRule="auto"/>
        <w:ind w:left="567" w:right="-85" w:hanging="567"/>
      </w:pPr>
      <w:r w:rsidRPr="00BB24EB">
        <w:t>Richmond Caravan Park, Richmond</w:t>
      </w:r>
      <w:r w:rsidR="001807A3">
        <w:t>, 1 pool</w:t>
      </w:r>
    </w:p>
    <w:p w:rsidR="00BB24EB" w:rsidRDefault="00BB24EB" w:rsidP="00C6154D">
      <w:pPr>
        <w:pStyle w:val="ListParagraph"/>
        <w:numPr>
          <w:ilvl w:val="0"/>
          <w:numId w:val="6"/>
        </w:numPr>
        <w:tabs>
          <w:tab w:val="clear" w:pos="360"/>
          <w:tab w:val="num" w:pos="567"/>
          <w:tab w:val="left" w:pos="9072"/>
        </w:tabs>
        <w:spacing w:line="360" w:lineRule="auto"/>
        <w:ind w:left="567" w:right="-85" w:hanging="567"/>
      </w:pPr>
      <w:r>
        <w:t>Sea Horse Swim Centre, Howrah</w:t>
      </w:r>
      <w:r w:rsidR="001807A3">
        <w:t>, 1 pool</w:t>
      </w:r>
    </w:p>
    <w:p w:rsidR="00BB24EB" w:rsidRDefault="00BB24EB" w:rsidP="00C6154D">
      <w:pPr>
        <w:pStyle w:val="ListParagraph"/>
        <w:numPr>
          <w:ilvl w:val="0"/>
          <w:numId w:val="6"/>
        </w:numPr>
        <w:tabs>
          <w:tab w:val="clear" w:pos="360"/>
          <w:tab w:val="num" w:pos="567"/>
          <w:tab w:val="left" w:pos="9072"/>
        </w:tabs>
        <w:spacing w:line="360" w:lineRule="auto"/>
        <w:ind w:left="567" w:right="-85" w:hanging="567"/>
      </w:pPr>
      <w:r w:rsidRPr="00BB24EB">
        <w:t>Shellz Swim Centre, Rokeby East</w:t>
      </w:r>
      <w:r w:rsidR="001807A3">
        <w:t>, 1 pool</w:t>
      </w:r>
    </w:p>
    <w:p w:rsidR="00BB24EB" w:rsidRDefault="00BB24EB" w:rsidP="00C6154D">
      <w:pPr>
        <w:pStyle w:val="ListParagraph"/>
        <w:numPr>
          <w:ilvl w:val="0"/>
          <w:numId w:val="6"/>
        </w:numPr>
        <w:tabs>
          <w:tab w:val="clear" w:pos="360"/>
          <w:tab w:val="num" w:pos="567"/>
          <w:tab w:val="left" w:pos="9072"/>
        </w:tabs>
        <w:spacing w:line="360" w:lineRule="auto"/>
        <w:ind w:left="567" w:right="-85" w:hanging="567"/>
      </w:pPr>
      <w:r>
        <w:t>Wyndham resort, Seven Mile Beach</w:t>
      </w:r>
      <w:r w:rsidR="001807A3">
        <w:t>, 1 pool, 1 spa</w:t>
      </w:r>
    </w:p>
    <w:p w:rsidR="00532F87" w:rsidRDefault="00532F87" w:rsidP="00EC7DB1">
      <w:pPr>
        <w:tabs>
          <w:tab w:val="left" w:pos="9072"/>
        </w:tabs>
        <w:spacing w:line="276" w:lineRule="auto"/>
        <w:ind w:right="-85"/>
      </w:pPr>
      <w:r>
        <w:t xml:space="preserve">Sampling details:  </w:t>
      </w:r>
      <w:r w:rsidR="00EC7DB1">
        <w:t xml:space="preserve">Sampling was conducted monthly. </w:t>
      </w:r>
      <w:r w:rsidR="00D14003">
        <w:t xml:space="preserve"> </w:t>
      </w:r>
      <w:r w:rsidR="009E1373">
        <w:t xml:space="preserve">One </w:t>
      </w:r>
      <w:r w:rsidR="00991A2B">
        <w:t>pool was closed</w:t>
      </w:r>
      <w:r w:rsidR="00325339" w:rsidRPr="00325339">
        <w:t xml:space="preserve"> briefly</w:t>
      </w:r>
      <w:r w:rsidR="00991A2B">
        <w:t xml:space="preserve"> </w:t>
      </w:r>
      <w:r w:rsidR="00325339">
        <w:t>on two separate occasions</w:t>
      </w:r>
      <w:r w:rsidR="00991A2B">
        <w:t xml:space="preserve"> in response to </w:t>
      </w:r>
      <w:r w:rsidR="00325339">
        <w:t>noncompliance with Guideline levels.  On both occasions the pool was</w:t>
      </w:r>
      <w:r w:rsidR="00991A2B">
        <w:t xml:space="preserve"> reopened following corrective </w:t>
      </w:r>
      <w:r w:rsidR="00E95752">
        <w:t>action and</w:t>
      </w:r>
      <w:r w:rsidR="00991A2B">
        <w:t xml:space="preserve"> a return to compliant levels.</w:t>
      </w:r>
    </w:p>
    <w:p w:rsidR="002A3B51" w:rsidRPr="0004170F" w:rsidRDefault="00C703D1" w:rsidP="002A3B51">
      <w:pPr>
        <w:tabs>
          <w:tab w:val="left" w:pos="9072"/>
        </w:tabs>
        <w:ind w:right="-87"/>
      </w:pPr>
      <w:r w:rsidRPr="0004170F">
        <w:t>F</w:t>
      </w:r>
      <w:r>
        <w:t xml:space="preserve">or more information contact </w:t>
      </w:r>
      <w:r w:rsidR="002A3B51" w:rsidRPr="0004170F">
        <w:t>Ron Vanderwal on (03) 62</w:t>
      </w:r>
      <w:r w:rsidR="0037411A">
        <w:t>61 8525</w:t>
      </w:r>
    </w:p>
    <w:p w:rsidR="002A3B51" w:rsidRPr="001F7E6B" w:rsidRDefault="002A3B51" w:rsidP="002A3B51">
      <w:pPr>
        <w:pStyle w:val="Heading9"/>
        <w:spacing w:after="140" w:line="300" w:lineRule="atLeast"/>
        <w:rPr>
          <w:rFonts w:ascii="Gill Sans MT" w:hAnsi="Gill Sans MT"/>
          <w:color w:val="auto"/>
          <w:sz w:val="22"/>
          <w:szCs w:val="22"/>
        </w:rPr>
      </w:pPr>
      <w:bookmarkStart w:id="13" w:name="_Toc270933694"/>
      <w:r w:rsidRPr="00C703D1">
        <w:rPr>
          <w:rFonts w:ascii="Gill Sans MT" w:hAnsi="Gill Sans MT"/>
          <w:color w:val="auto"/>
          <w:sz w:val="22"/>
          <w:szCs w:val="22"/>
        </w:rPr>
        <w:lastRenderedPageBreak/>
        <w:t>4.8 Derwent Valley Council</w:t>
      </w:r>
      <w:bookmarkEnd w:id="13"/>
    </w:p>
    <w:p w:rsidR="002A3B51" w:rsidRDefault="002A3B51" w:rsidP="002A3B51">
      <w:pPr>
        <w:tabs>
          <w:tab w:val="left" w:pos="9072"/>
        </w:tabs>
        <w:ind w:right="-85"/>
      </w:pPr>
      <w:r w:rsidRPr="0004170F">
        <w:t>Type of sampling conducted: Bacteriological (</w:t>
      </w:r>
      <w:r>
        <w:t>E</w:t>
      </w:r>
      <w:r w:rsidRPr="0004170F">
        <w:t>nterococci).</w:t>
      </w:r>
    </w:p>
    <w:p w:rsidR="001A343D" w:rsidRPr="001A343D" w:rsidRDefault="001A343D" w:rsidP="002A3B51">
      <w:pPr>
        <w:tabs>
          <w:tab w:val="left" w:pos="9072"/>
        </w:tabs>
        <w:ind w:right="-85"/>
        <w:rPr>
          <w:b/>
        </w:rPr>
      </w:pPr>
      <w:r w:rsidRPr="001A343D">
        <w:rPr>
          <w:b/>
        </w:rPr>
        <w:t>Natural Recreational Water Bodies</w:t>
      </w:r>
    </w:p>
    <w:p w:rsidR="002A3B51" w:rsidRDefault="002A3B51" w:rsidP="002A3B51">
      <w:pPr>
        <w:tabs>
          <w:tab w:val="left" w:pos="9072"/>
        </w:tabs>
        <w:ind w:right="-85"/>
      </w:pPr>
      <w:r w:rsidRPr="0004170F">
        <w:t xml:space="preserve">Location of sampling site: </w:t>
      </w:r>
    </w:p>
    <w:p w:rsidR="002A3B51" w:rsidRPr="0004170F" w:rsidRDefault="001A343D" w:rsidP="0078671F">
      <w:pPr>
        <w:pStyle w:val="ListParagraph"/>
        <w:numPr>
          <w:ilvl w:val="0"/>
          <w:numId w:val="25"/>
        </w:numPr>
        <w:tabs>
          <w:tab w:val="left" w:pos="9072"/>
        </w:tabs>
        <w:ind w:left="426" w:right="57" w:hanging="426"/>
      </w:pPr>
      <w:r>
        <w:t>Fitzgerald Park Jetty</w:t>
      </w:r>
      <w:r w:rsidR="002A3B51">
        <w:t xml:space="preserve">, </w:t>
      </w:r>
      <w:r w:rsidR="002A3B51" w:rsidRPr="0004170F">
        <w:t>Derwent River, New Norfolk.</w:t>
      </w:r>
    </w:p>
    <w:p w:rsidR="002A3B51" w:rsidRPr="0004170F" w:rsidRDefault="000A3BD9" w:rsidP="002A3B51">
      <w:pPr>
        <w:tabs>
          <w:tab w:val="left" w:pos="9072"/>
        </w:tabs>
        <w:ind w:right="-85"/>
      </w:pPr>
      <w:r>
        <w:t xml:space="preserve">Sampling details:  </w:t>
      </w:r>
      <w:r w:rsidR="002A3B51">
        <w:t xml:space="preserve">Sampling was undertaken </w:t>
      </w:r>
      <w:r w:rsidR="002A3B51" w:rsidRPr="0004170F">
        <w:t xml:space="preserve">weekly from </w:t>
      </w:r>
      <w:r w:rsidR="001A343D">
        <w:t>December</w:t>
      </w:r>
      <w:r w:rsidR="000528AF">
        <w:t xml:space="preserve"> -</w:t>
      </w:r>
      <w:r w:rsidR="002A3B51">
        <w:t xml:space="preserve"> March. </w:t>
      </w:r>
      <w:r w:rsidR="002A3B51" w:rsidRPr="0004170F">
        <w:t xml:space="preserve"> </w:t>
      </w:r>
    </w:p>
    <w:p w:rsidR="002A3B51" w:rsidRDefault="000A3BD9" w:rsidP="002A3B51">
      <w:pPr>
        <w:tabs>
          <w:tab w:val="left" w:pos="9072"/>
        </w:tabs>
        <w:ind w:right="-85"/>
      </w:pPr>
      <w:r>
        <w:t xml:space="preserve">Results:  </w:t>
      </w:r>
      <w:r w:rsidR="008E073B">
        <w:t>Results were compliant wi</w:t>
      </w:r>
      <w:r w:rsidR="002A3B51" w:rsidRPr="0004170F">
        <w:t>t</w:t>
      </w:r>
      <w:r w:rsidR="008E073B">
        <w:t>h</w:t>
      </w:r>
      <w:r w:rsidR="002A3B51" w:rsidRPr="0004170F">
        <w:t xml:space="preserve"> </w:t>
      </w:r>
      <w:r w:rsidR="008E073B">
        <w:t xml:space="preserve">Guideline levels </w:t>
      </w:r>
      <w:r w:rsidR="004E02DD">
        <w:t xml:space="preserve">for primary contact activities </w:t>
      </w:r>
      <w:r w:rsidR="008E073B">
        <w:t xml:space="preserve">and </w:t>
      </w:r>
      <w:r w:rsidR="002A3B51">
        <w:t xml:space="preserve">water quality </w:t>
      </w:r>
      <w:r w:rsidR="006824A8">
        <w:t xml:space="preserve">given a </w:t>
      </w:r>
      <w:r w:rsidR="002A3B51">
        <w:t>rating of ‘good’</w:t>
      </w:r>
      <w:r w:rsidR="002A3B51" w:rsidRPr="0004170F">
        <w:t xml:space="preserve">. </w:t>
      </w:r>
    </w:p>
    <w:p w:rsidR="001A343D" w:rsidRPr="001A343D" w:rsidRDefault="001A343D" w:rsidP="001A343D">
      <w:pPr>
        <w:tabs>
          <w:tab w:val="left" w:pos="9072"/>
        </w:tabs>
        <w:ind w:right="-85"/>
        <w:rPr>
          <w:b/>
        </w:rPr>
      </w:pPr>
      <w:r w:rsidRPr="001A343D">
        <w:rPr>
          <w:b/>
        </w:rPr>
        <w:t>Pools and Spas</w:t>
      </w:r>
    </w:p>
    <w:p w:rsidR="001A343D" w:rsidRDefault="001A343D" w:rsidP="001A343D">
      <w:pPr>
        <w:tabs>
          <w:tab w:val="left" w:pos="9072"/>
        </w:tabs>
        <w:ind w:right="-85"/>
      </w:pPr>
      <w:r>
        <w:t>Type of sampling conducted:  Bacteriological</w:t>
      </w:r>
    </w:p>
    <w:p w:rsidR="001A343D" w:rsidRDefault="001A343D" w:rsidP="001A343D">
      <w:pPr>
        <w:tabs>
          <w:tab w:val="left" w:pos="9072"/>
        </w:tabs>
        <w:ind w:right="-85"/>
      </w:pPr>
      <w:r>
        <w:t>(Heterotrophic Plate Count, Thermotolerant coliforms/</w:t>
      </w:r>
      <w:r w:rsidRPr="00420FA0">
        <w:rPr>
          <w:i/>
        </w:rPr>
        <w:t>E.coli</w:t>
      </w:r>
      <w:r>
        <w:t xml:space="preserve">, </w:t>
      </w:r>
      <w:r w:rsidRPr="00B946A6">
        <w:rPr>
          <w:i/>
        </w:rPr>
        <w:t>Pseudomonas aeruginosa</w:t>
      </w:r>
      <w:r>
        <w:t>)</w:t>
      </w:r>
      <w:r w:rsidR="008974E8">
        <w:t>.</w:t>
      </w:r>
    </w:p>
    <w:p w:rsidR="001A343D" w:rsidRPr="0004170F" w:rsidRDefault="001A343D" w:rsidP="001A343D">
      <w:pPr>
        <w:tabs>
          <w:tab w:val="left" w:pos="9072"/>
        </w:tabs>
        <w:ind w:right="-85"/>
      </w:pPr>
      <w:r>
        <w:t>Location of pools sampled:</w:t>
      </w:r>
    </w:p>
    <w:p w:rsidR="00434030" w:rsidRPr="00434030" w:rsidRDefault="005F7E9F" w:rsidP="0078671F">
      <w:pPr>
        <w:pStyle w:val="ListParagraph"/>
        <w:numPr>
          <w:ilvl w:val="0"/>
          <w:numId w:val="31"/>
        </w:numPr>
        <w:tabs>
          <w:tab w:val="clear" w:pos="360"/>
          <w:tab w:val="num" w:pos="567"/>
        </w:tabs>
        <w:spacing w:line="360" w:lineRule="auto"/>
        <w:ind w:left="567" w:hanging="567"/>
      </w:pPr>
      <w:r>
        <w:t>Bushy Par</w:t>
      </w:r>
      <w:r w:rsidR="00434030" w:rsidRPr="00434030">
        <w:t>k Swimming Pool, Glenora</w:t>
      </w:r>
    </w:p>
    <w:p w:rsidR="00434030" w:rsidRPr="00434030" w:rsidRDefault="00434030" w:rsidP="0078671F">
      <w:pPr>
        <w:pStyle w:val="ListParagraph"/>
        <w:numPr>
          <w:ilvl w:val="0"/>
          <w:numId w:val="31"/>
        </w:numPr>
        <w:tabs>
          <w:tab w:val="clear" w:pos="360"/>
          <w:tab w:val="num" w:pos="567"/>
        </w:tabs>
        <w:spacing w:line="360" w:lineRule="auto"/>
        <w:ind w:left="567" w:hanging="567"/>
      </w:pPr>
      <w:r w:rsidRPr="00434030">
        <w:t>Ma</w:t>
      </w:r>
      <w:r w:rsidR="005F7E9F">
        <w:t>ydena Swimming Pool</w:t>
      </w:r>
      <w:r w:rsidR="00AC4474">
        <w:t>, Maydena</w:t>
      </w:r>
    </w:p>
    <w:p w:rsidR="001A343D" w:rsidRDefault="008974E8" w:rsidP="0078671F">
      <w:pPr>
        <w:pStyle w:val="ListParagraph"/>
        <w:numPr>
          <w:ilvl w:val="0"/>
          <w:numId w:val="31"/>
        </w:numPr>
        <w:tabs>
          <w:tab w:val="clear" w:pos="360"/>
          <w:tab w:val="num" w:pos="567"/>
          <w:tab w:val="left" w:pos="9072"/>
        </w:tabs>
        <w:spacing w:line="360" w:lineRule="auto"/>
        <w:ind w:left="567" w:right="-85" w:hanging="567"/>
      </w:pPr>
      <w:r>
        <w:t>New Norfolk Swimming Pool, 2 pools</w:t>
      </w:r>
    </w:p>
    <w:p w:rsidR="00D10F09" w:rsidRDefault="00D10F09" w:rsidP="0078671F">
      <w:pPr>
        <w:pStyle w:val="ListParagraph"/>
        <w:numPr>
          <w:ilvl w:val="0"/>
          <w:numId w:val="31"/>
        </w:numPr>
        <w:tabs>
          <w:tab w:val="clear" w:pos="360"/>
          <w:tab w:val="num" w:pos="567"/>
          <w:tab w:val="left" w:pos="9072"/>
        </w:tabs>
        <w:spacing w:line="360" w:lineRule="auto"/>
        <w:ind w:left="567" w:right="-85" w:hanging="567"/>
      </w:pPr>
      <w:r>
        <w:t>Derwent Valley Indoor Swim Centre</w:t>
      </w:r>
    </w:p>
    <w:p w:rsidR="001A343D" w:rsidRDefault="001A343D" w:rsidP="00B53AA0">
      <w:pPr>
        <w:pStyle w:val="ListParagraph"/>
        <w:tabs>
          <w:tab w:val="left" w:pos="9072"/>
        </w:tabs>
        <w:spacing w:line="276" w:lineRule="auto"/>
        <w:ind w:left="0" w:right="-85"/>
      </w:pPr>
      <w:r>
        <w:t xml:space="preserve">Sampling details:  Sampling </w:t>
      </w:r>
      <w:r w:rsidR="008974E8">
        <w:t>was conducted w</w:t>
      </w:r>
      <w:r w:rsidR="006263F5">
        <w:t xml:space="preserve">eekly at Site 3, </w:t>
      </w:r>
      <w:r>
        <w:t xml:space="preserve">fortnightly </w:t>
      </w:r>
      <w:r w:rsidR="006263F5">
        <w:t>at Sites 1 and 2 and monthly at Site 4</w:t>
      </w:r>
      <w:r>
        <w:t>.</w:t>
      </w:r>
    </w:p>
    <w:p w:rsidR="002A3B51" w:rsidRPr="0004170F" w:rsidRDefault="00C703D1" w:rsidP="002A3B51">
      <w:pPr>
        <w:tabs>
          <w:tab w:val="left" w:pos="9072"/>
        </w:tabs>
        <w:ind w:right="-85"/>
      </w:pPr>
      <w:r w:rsidRPr="0004170F">
        <w:t>F</w:t>
      </w:r>
      <w:r>
        <w:t xml:space="preserve">or more information contact </w:t>
      </w:r>
      <w:r w:rsidR="002A3B51">
        <w:t>David Bradford</w:t>
      </w:r>
      <w:r w:rsidR="002A3B51" w:rsidRPr="0004170F">
        <w:t xml:space="preserve"> on (03) </w:t>
      </w:r>
      <w:r w:rsidR="002A3B51">
        <w:t>6261 8525.</w:t>
      </w:r>
    </w:p>
    <w:p w:rsidR="002A3B51" w:rsidRDefault="002A3B51" w:rsidP="002A3B51">
      <w:pPr>
        <w:pStyle w:val="Heading9"/>
        <w:spacing w:after="140" w:line="300" w:lineRule="atLeast"/>
        <w:rPr>
          <w:rFonts w:ascii="Gill Sans MT" w:hAnsi="Gill Sans MT"/>
          <w:color w:val="auto"/>
          <w:sz w:val="22"/>
          <w:szCs w:val="22"/>
        </w:rPr>
      </w:pPr>
      <w:bookmarkStart w:id="14" w:name="_Toc270933695"/>
      <w:r w:rsidRPr="00C703D1">
        <w:rPr>
          <w:rFonts w:ascii="Gill Sans MT" w:hAnsi="Gill Sans MT"/>
          <w:color w:val="auto"/>
          <w:sz w:val="22"/>
          <w:szCs w:val="22"/>
        </w:rPr>
        <w:t>4.9 Devonport City Council</w:t>
      </w:r>
      <w:bookmarkEnd w:id="14"/>
    </w:p>
    <w:p w:rsidR="00434030" w:rsidRPr="00434030" w:rsidRDefault="00434030" w:rsidP="00434030">
      <w:pPr>
        <w:rPr>
          <w:b/>
        </w:rPr>
      </w:pPr>
      <w:r w:rsidRPr="00434030">
        <w:rPr>
          <w:b/>
        </w:rPr>
        <w:t>Natural Recreational Water Bodies</w:t>
      </w:r>
    </w:p>
    <w:p w:rsidR="002A3B51" w:rsidRPr="0004170F" w:rsidRDefault="002A3B51" w:rsidP="002A3B51">
      <w:pPr>
        <w:tabs>
          <w:tab w:val="left" w:pos="9072"/>
        </w:tabs>
        <w:ind w:right="-85"/>
      </w:pPr>
      <w:r w:rsidRPr="0004170F">
        <w:t>Type of sampling conducted: Bacteriological (</w:t>
      </w:r>
      <w:r>
        <w:t>E</w:t>
      </w:r>
      <w:r w:rsidRPr="0004170F">
        <w:t>nterococci).</w:t>
      </w:r>
    </w:p>
    <w:p w:rsidR="002A3B51" w:rsidRPr="0004170F" w:rsidRDefault="002A3B51" w:rsidP="002A3B51">
      <w:pPr>
        <w:tabs>
          <w:tab w:val="left" w:pos="9072"/>
        </w:tabs>
        <w:ind w:right="-85"/>
      </w:pPr>
      <w:r w:rsidRPr="0004170F">
        <w:t xml:space="preserve">Location of sampling sites: </w:t>
      </w:r>
    </w:p>
    <w:p w:rsidR="00434030" w:rsidRPr="00434030" w:rsidRDefault="00434030" w:rsidP="009A1F20">
      <w:pPr>
        <w:pStyle w:val="ListParagraph"/>
        <w:numPr>
          <w:ilvl w:val="0"/>
          <w:numId w:val="8"/>
        </w:numPr>
        <w:tabs>
          <w:tab w:val="clear" w:pos="360"/>
          <w:tab w:val="num" w:pos="567"/>
        </w:tabs>
        <w:spacing w:after="0" w:line="360" w:lineRule="auto"/>
        <w:ind w:left="567" w:hanging="567"/>
      </w:pPr>
      <w:r w:rsidRPr="00434030">
        <w:t>Back Beach</w:t>
      </w:r>
    </w:p>
    <w:p w:rsidR="002A3B51" w:rsidRPr="0004170F" w:rsidRDefault="002A3B51" w:rsidP="009A1F20">
      <w:pPr>
        <w:numPr>
          <w:ilvl w:val="0"/>
          <w:numId w:val="8"/>
        </w:numPr>
        <w:tabs>
          <w:tab w:val="clear" w:pos="360"/>
          <w:tab w:val="left" w:pos="9072"/>
        </w:tabs>
        <w:spacing w:after="0" w:line="360" w:lineRule="auto"/>
        <w:ind w:left="567" w:right="-85" w:hanging="567"/>
      </w:pPr>
      <w:r w:rsidRPr="0004170F">
        <w:t xml:space="preserve">Bluff Beach  </w:t>
      </w:r>
    </w:p>
    <w:p w:rsidR="002A3B51" w:rsidRDefault="002A3B51" w:rsidP="009A1F20">
      <w:pPr>
        <w:numPr>
          <w:ilvl w:val="0"/>
          <w:numId w:val="8"/>
        </w:numPr>
        <w:tabs>
          <w:tab w:val="clear" w:pos="360"/>
          <w:tab w:val="left" w:pos="9072"/>
        </w:tabs>
        <w:spacing w:after="0" w:line="360" w:lineRule="auto"/>
        <w:ind w:left="567" w:right="-85" w:hanging="567"/>
      </w:pPr>
      <w:r w:rsidRPr="0004170F">
        <w:t>Coles Beach</w:t>
      </w:r>
    </w:p>
    <w:p w:rsidR="00434030" w:rsidRPr="00434030" w:rsidRDefault="00434030" w:rsidP="009A1F20">
      <w:pPr>
        <w:pStyle w:val="ListParagraph"/>
        <w:numPr>
          <w:ilvl w:val="0"/>
          <w:numId w:val="8"/>
        </w:numPr>
        <w:tabs>
          <w:tab w:val="clear" w:pos="360"/>
          <w:tab w:val="num" w:pos="567"/>
        </w:tabs>
        <w:spacing w:after="0" w:line="360" w:lineRule="auto"/>
        <w:ind w:left="567" w:hanging="567"/>
      </w:pPr>
      <w:r w:rsidRPr="00434030">
        <w:t>East Devonport Beach</w:t>
      </w:r>
    </w:p>
    <w:p w:rsidR="00434030" w:rsidRDefault="004467E9" w:rsidP="002A3B51">
      <w:pPr>
        <w:tabs>
          <w:tab w:val="left" w:pos="9072"/>
        </w:tabs>
        <w:ind w:right="-85"/>
      </w:pPr>
      <w:r>
        <w:lastRenderedPageBreak/>
        <w:t xml:space="preserve">Sampling details:  </w:t>
      </w:r>
      <w:r w:rsidR="00434030">
        <w:t xml:space="preserve">Sampling was </w:t>
      </w:r>
      <w:r w:rsidR="00002C09">
        <w:t xml:space="preserve">conducted </w:t>
      </w:r>
      <w:r w:rsidR="00434030">
        <w:t>fortnightly from November -</w:t>
      </w:r>
      <w:r w:rsidR="002A3B51">
        <w:t xml:space="preserve"> March</w:t>
      </w:r>
      <w:r w:rsidR="002A3B51" w:rsidRPr="0004170F">
        <w:t xml:space="preserve">. </w:t>
      </w:r>
    </w:p>
    <w:p w:rsidR="002A3B51" w:rsidRDefault="002A3B51" w:rsidP="002A3B51">
      <w:pPr>
        <w:tabs>
          <w:tab w:val="left" w:pos="9072"/>
        </w:tabs>
        <w:ind w:right="-85"/>
      </w:pPr>
      <w:r w:rsidRPr="0004170F">
        <w:t xml:space="preserve">Results: </w:t>
      </w:r>
      <w:r w:rsidR="008A0363">
        <w:t xml:space="preserve"> </w:t>
      </w:r>
      <w:r w:rsidR="00EE2C8C">
        <w:t xml:space="preserve">Sample </w:t>
      </w:r>
      <w:r w:rsidRPr="0004170F">
        <w:t xml:space="preserve">sites were </w:t>
      </w:r>
      <w:r w:rsidR="001234E4">
        <w:t xml:space="preserve">compliant with Guideline </w:t>
      </w:r>
      <w:r w:rsidR="00420FA0">
        <w:t xml:space="preserve">values </w:t>
      </w:r>
      <w:r w:rsidR="00EE2C8C">
        <w:t>with the exception of a</w:t>
      </w:r>
      <w:r w:rsidR="00D62F5E">
        <w:t xml:space="preserve"> single </w:t>
      </w:r>
      <w:r w:rsidR="00420FA0">
        <w:t xml:space="preserve">noncompliant results </w:t>
      </w:r>
      <w:r w:rsidR="00D62F5E">
        <w:t>at both Black Beach and East Devonport Beach in mid-February</w:t>
      </w:r>
      <w:r w:rsidR="00EE2C8C">
        <w:t>.  This</w:t>
      </w:r>
      <w:r w:rsidR="00D62F5E">
        <w:t xml:space="preserve"> was attributed to storm flooding and minor sewage spills into the Mersey River. Resampling </w:t>
      </w:r>
      <w:r w:rsidR="00C01E0C">
        <w:t xml:space="preserve">at both sites </w:t>
      </w:r>
      <w:r w:rsidR="00D62F5E">
        <w:t>returned compliant results.</w:t>
      </w:r>
    </w:p>
    <w:p w:rsidR="00480A76" w:rsidRDefault="00480A76" w:rsidP="002A3B51">
      <w:pPr>
        <w:tabs>
          <w:tab w:val="left" w:pos="9072"/>
        </w:tabs>
        <w:ind w:right="-85"/>
      </w:pPr>
      <w:r>
        <w:t xml:space="preserve">While not recognised as a primary contact site nor sampled as part of this routine program, the Don River was closed for primary and secondary contact activities from 4 - 10 February.  This was due to </w:t>
      </w:r>
      <w:r w:rsidR="00F96C03">
        <w:t xml:space="preserve">contamination from </w:t>
      </w:r>
      <w:r>
        <w:t>a d</w:t>
      </w:r>
      <w:r w:rsidR="00F96C03">
        <w:t xml:space="preserve">amaged </w:t>
      </w:r>
      <w:r>
        <w:t xml:space="preserve">sewage main </w:t>
      </w:r>
      <w:r w:rsidR="00F96C03">
        <w:t xml:space="preserve">that crosses a </w:t>
      </w:r>
      <w:r>
        <w:t xml:space="preserve">nearby tributary. Confirmation of contamination of the site was based on </w:t>
      </w:r>
      <w:r w:rsidR="00420FA0">
        <w:t xml:space="preserve">noncompliant </w:t>
      </w:r>
      <w:r>
        <w:t xml:space="preserve">sample results </w:t>
      </w:r>
      <w:r w:rsidR="00420FA0">
        <w:t xml:space="preserve">from </w:t>
      </w:r>
      <w:r>
        <w:t>the site</w:t>
      </w:r>
      <w:r w:rsidR="00F96C03">
        <w:t>.</w:t>
      </w:r>
    </w:p>
    <w:p w:rsidR="00434030" w:rsidRPr="00434030" w:rsidRDefault="00434030" w:rsidP="00434030">
      <w:pPr>
        <w:tabs>
          <w:tab w:val="left" w:pos="9072"/>
        </w:tabs>
        <w:ind w:right="-85"/>
        <w:rPr>
          <w:b/>
        </w:rPr>
      </w:pPr>
      <w:r w:rsidRPr="00434030">
        <w:rPr>
          <w:b/>
        </w:rPr>
        <w:t>Pools and Spas</w:t>
      </w:r>
    </w:p>
    <w:p w:rsidR="00434030" w:rsidRDefault="00434030" w:rsidP="00434030">
      <w:pPr>
        <w:tabs>
          <w:tab w:val="left" w:pos="9072"/>
        </w:tabs>
        <w:ind w:right="-85"/>
      </w:pPr>
      <w:r>
        <w:t>Type of sampling conducted:  Bacteriological</w:t>
      </w:r>
    </w:p>
    <w:p w:rsidR="00434030" w:rsidRDefault="00434030" w:rsidP="00434030">
      <w:pPr>
        <w:tabs>
          <w:tab w:val="left" w:pos="9072"/>
        </w:tabs>
        <w:ind w:right="-85"/>
      </w:pPr>
      <w:r>
        <w:t>(Heterotrophic Plate Count, Thermotolerant coliforms/</w:t>
      </w:r>
      <w:r w:rsidRPr="00420FA0">
        <w:rPr>
          <w:i/>
        </w:rPr>
        <w:t>E.coli,</w:t>
      </w:r>
      <w:r>
        <w:t xml:space="preserve"> </w:t>
      </w:r>
      <w:r w:rsidRPr="00B946A6">
        <w:rPr>
          <w:i/>
        </w:rPr>
        <w:t>Pseudomonas aeruginosa</w:t>
      </w:r>
      <w:r>
        <w:t>)</w:t>
      </w:r>
      <w:r w:rsidR="00293FA4">
        <w:t>.</w:t>
      </w:r>
    </w:p>
    <w:p w:rsidR="00434030" w:rsidRDefault="00434030" w:rsidP="00434030">
      <w:pPr>
        <w:tabs>
          <w:tab w:val="left" w:pos="9072"/>
        </w:tabs>
        <w:ind w:right="-85"/>
      </w:pPr>
      <w:r>
        <w:t xml:space="preserve">Location </w:t>
      </w:r>
      <w:r w:rsidR="00BA7E77">
        <w:t xml:space="preserve">and name </w:t>
      </w:r>
      <w:r>
        <w:t>of pools sampled:</w:t>
      </w:r>
    </w:p>
    <w:p w:rsidR="008B7CEB" w:rsidRDefault="008B7CEB" w:rsidP="0078671F">
      <w:pPr>
        <w:pStyle w:val="ListParagraph"/>
        <w:numPr>
          <w:ilvl w:val="0"/>
          <w:numId w:val="32"/>
        </w:numPr>
        <w:tabs>
          <w:tab w:val="clear" w:pos="360"/>
          <w:tab w:val="num" w:pos="567"/>
        </w:tabs>
        <w:spacing w:line="360" w:lineRule="auto"/>
        <w:ind w:left="567" w:hanging="567"/>
      </w:pPr>
      <w:r w:rsidRPr="008B7CEB">
        <w:t>Barc</w:t>
      </w:r>
      <w:r>
        <w:t>lay Motor Lodge, Devonport, pool</w:t>
      </w:r>
    </w:p>
    <w:p w:rsidR="008B7CEB" w:rsidRDefault="008B7CEB" w:rsidP="0078671F">
      <w:pPr>
        <w:pStyle w:val="ListParagraph"/>
        <w:numPr>
          <w:ilvl w:val="0"/>
          <w:numId w:val="32"/>
        </w:numPr>
        <w:tabs>
          <w:tab w:val="clear" w:pos="360"/>
          <w:tab w:val="num" w:pos="567"/>
        </w:tabs>
        <w:spacing w:line="360" w:lineRule="auto"/>
        <w:ind w:left="567" w:hanging="567"/>
      </w:pPr>
      <w:r w:rsidRPr="008B7CEB">
        <w:t>C</w:t>
      </w:r>
      <w:r>
        <w:t>roft, Croft Ave, Devonport, pool</w:t>
      </w:r>
    </w:p>
    <w:p w:rsidR="008B7CEB" w:rsidRDefault="008B7CEB" w:rsidP="0078671F">
      <w:pPr>
        <w:pStyle w:val="ListParagraph"/>
        <w:numPr>
          <w:ilvl w:val="0"/>
          <w:numId w:val="32"/>
        </w:numPr>
        <w:tabs>
          <w:tab w:val="clear" w:pos="360"/>
          <w:tab w:val="num" w:pos="567"/>
        </w:tabs>
        <w:spacing w:line="360" w:lineRule="auto"/>
        <w:ind w:left="567" w:hanging="567"/>
      </w:pPr>
      <w:r w:rsidRPr="008B7CEB">
        <w:t>Fuschia, Lillico, pool</w:t>
      </w:r>
    </w:p>
    <w:p w:rsidR="008B7CEB" w:rsidRPr="008B7CEB" w:rsidRDefault="008B7CEB" w:rsidP="0078671F">
      <w:pPr>
        <w:pStyle w:val="ListParagraph"/>
        <w:numPr>
          <w:ilvl w:val="0"/>
          <w:numId w:val="32"/>
        </w:numPr>
        <w:tabs>
          <w:tab w:val="clear" w:pos="360"/>
          <w:tab w:val="num" w:pos="567"/>
        </w:tabs>
        <w:spacing w:line="360" w:lineRule="auto"/>
        <w:ind w:left="567" w:hanging="567"/>
      </w:pPr>
      <w:r w:rsidRPr="008B7CEB">
        <w:t>Gordon Place, Devonport, pool</w:t>
      </w:r>
    </w:p>
    <w:p w:rsidR="008157CD" w:rsidRDefault="008157CD" w:rsidP="0078671F">
      <w:pPr>
        <w:pStyle w:val="ListParagraph"/>
        <w:numPr>
          <w:ilvl w:val="0"/>
          <w:numId w:val="32"/>
        </w:numPr>
        <w:tabs>
          <w:tab w:val="clear" w:pos="360"/>
          <w:tab w:val="num" w:pos="567"/>
          <w:tab w:val="left" w:pos="9072"/>
        </w:tabs>
        <w:spacing w:line="360" w:lineRule="auto"/>
        <w:ind w:left="567" w:right="-85" w:hanging="567"/>
      </w:pPr>
      <w:r>
        <w:t>Lawrence, Devonport</w:t>
      </w:r>
      <w:r w:rsidR="001B14B4">
        <w:t>, pool</w:t>
      </w:r>
    </w:p>
    <w:p w:rsidR="008B7CEB" w:rsidRDefault="008B7CEB" w:rsidP="0078671F">
      <w:pPr>
        <w:pStyle w:val="ListParagraph"/>
        <w:numPr>
          <w:ilvl w:val="0"/>
          <w:numId w:val="32"/>
        </w:numPr>
        <w:tabs>
          <w:tab w:val="clear" w:pos="360"/>
          <w:tab w:val="num" w:pos="567"/>
        </w:tabs>
        <w:spacing w:line="360" w:lineRule="auto"/>
        <w:ind w:left="567" w:hanging="567"/>
      </w:pPr>
      <w:r w:rsidRPr="008B7CEB">
        <w:t>Nixon St Primary School, Devonport, pool</w:t>
      </w:r>
    </w:p>
    <w:p w:rsidR="008157CD" w:rsidRDefault="00BA7E77" w:rsidP="0078671F">
      <w:pPr>
        <w:pStyle w:val="ListParagraph"/>
        <w:numPr>
          <w:ilvl w:val="0"/>
          <w:numId w:val="32"/>
        </w:numPr>
        <w:tabs>
          <w:tab w:val="clear" w:pos="360"/>
          <w:tab w:val="num" w:pos="567"/>
          <w:tab w:val="left" w:pos="9072"/>
        </w:tabs>
        <w:spacing w:line="360" w:lineRule="auto"/>
        <w:ind w:left="567" w:right="-85" w:hanging="567"/>
      </w:pPr>
      <w:r>
        <w:t>Splash Aquatic Centre</w:t>
      </w:r>
      <w:r w:rsidR="008157CD">
        <w:t>, Devonport</w:t>
      </w:r>
      <w:r w:rsidR="008B7CEB">
        <w:t xml:space="preserve"> , </w:t>
      </w:r>
      <w:r w:rsidR="008C7700">
        <w:t>2 hydrotherapy pools</w:t>
      </w:r>
      <w:r w:rsidR="008B7CEB">
        <w:t>, 2 pools</w:t>
      </w:r>
    </w:p>
    <w:p w:rsidR="008B7CEB" w:rsidRPr="008B7CEB" w:rsidRDefault="008B7CEB" w:rsidP="0078671F">
      <w:pPr>
        <w:pStyle w:val="ListParagraph"/>
        <w:numPr>
          <w:ilvl w:val="0"/>
          <w:numId w:val="32"/>
        </w:numPr>
        <w:tabs>
          <w:tab w:val="clear" w:pos="360"/>
          <w:tab w:val="num" w:pos="567"/>
        </w:tabs>
        <w:spacing w:line="360" w:lineRule="auto"/>
        <w:ind w:left="567" w:hanging="567"/>
      </w:pPr>
      <w:r w:rsidRPr="008B7CEB">
        <w:t>Wrenswood, Quioba, pool</w:t>
      </w:r>
    </w:p>
    <w:p w:rsidR="008157CD" w:rsidRDefault="008157CD" w:rsidP="00DF4C77">
      <w:pPr>
        <w:pStyle w:val="ListParagraph"/>
        <w:tabs>
          <w:tab w:val="left" w:pos="9072"/>
        </w:tabs>
        <w:spacing w:line="276" w:lineRule="auto"/>
        <w:ind w:left="0" w:right="-85"/>
      </w:pPr>
      <w:r>
        <w:t xml:space="preserve">Sampling details:  </w:t>
      </w:r>
      <w:r w:rsidR="00DF4C77">
        <w:t>Sampling was conducted monthly throughout the year, with the exception of seasonal closures.</w:t>
      </w:r>
    </w:p>
    <w:p w:rsidR="002A3B51" w:rsidRPr="0004170F" w:rsidRDefault="00C703D1" w:rsidP="002A3B51">
      <w:pPr>
        <w:ind w:right="-87"/>
      </w:pPr>
      <w:r w:rsidRPr="0004170F">
        <w:t>F</w:t>
      </w:r>
      <w:r>
        <w:t xml:space="preserve">or more information contact </w:t>
      </w:r>
      <w:r w:rsidR="004B2FD2">
        <w:t>Andrew Choveaux on (03) 6424 0545</w:t>
      </w:r>
      <w:r w:rsidR="002A3B51">
        <w:t>.</w:t>
      </w:r>
    </w:p>
    <w:p w:rsidR="002A3B51" w:rsidRDefault="002A3B51" w:rsidP="002A3B51">
      <w:pPr>
        <w:pStyle w:val="Heading9"/>
        <w:spacing w:after="140" w:line="300" w:lineRule="atLeast"/>
        <w:rPr>
          <w:rFonts w:ascii="Gill Sans MT" w:hAnsi="Gill Sans MT"/>
          <w:color w:val="auto"/>
          <w:sz w:val="22"/>
          <w:szCs w:val="22"/>
        </w:rPr>
      </w:pPr>
      <w:bookmarkStart w:id="15" w:name="_Toc270933696"/>
      <w:r w:rsidRPr="00C703D1">
        <w:rPr>
          <w:rFonts w:ascii="Gill Sans MT" w:hAnsi="Gill Sans MT"/>
          <w:color w:val="auto"/>
          <w:sz w:val="22"/>
          <w:szCs w:val="22"/>
        </w:rPr>
        <w:lastRenderedPageBreak/>
        <w:t>4.10 Dorset Council</w:t>
      </w:r>
      <w:bookmarkEnd w:id="15"/>
      <w:r w:rsidRPr="001F7E6B">
        <w:rPr>
          <w:rFonts w:ascii="Gill Sans MT" w:hAnsi="Gill Sans MT"/>
          <w:color w:val="auto"/>
          <w:sz w:val="22"/>
          <w:szCs w:val="22"/>
        </w:rPr>
        <w:t xml:space="preserve"> </w:t>
      </w:r>
    </w:p>
    <w:p w:rsidR="00523987" w:rsidRPr="00523987" w:rsidRDefault="00523987" w:rsidP="00523987">
      <w:pPr>
        <w:rPr>
          <w:b/>
        </w:rPr>
      </w:pPr>
      <w:r w:rsidRPr="00523987">
        <w:rPr>
          <w:b/>
        </w:rPr>
        <w:t xml:space="preserve">Natural </w:t>
      </w:r>
      <w:r>
        <w:rPr>
          <w:b/>
        </w:rPr>
        <w:t>Recreational W</w:t>
      </w:r>
      <w:r w:rsidRPr="00523987">
        <w:rPr>
          <w:b/>
        </w:rPr>
        <w:t>ater Bodies</w:t>
      </w:r>
    </w:p>
    <w:p w:rsidR="002A3B51" w:rsidRPr="0004170F" w:rsidRDefault="002A3B51" w:rsidP="002A3B51">
      <w:pPr>
        <w:tabs>
          <w:tab w:val="left" w:pos="9072"/>
        </w:tabs>
        <w:ind w:right="-85"/>
      </w:pPr>
      <w:r w:rsidRPr="0004170F">
        <w:t>Type of sampling conducted:  Bacteriological (</w:t>
      </w:r>
      <w:r>
        <w:t>Enterococci</w:t>
      </w:r>
      <w:r w:rsidRPr="0004170F">
        <w:t>).</w:t>
      </w:r>
    </w:p>
    <w:p w:rsidR="002A3B51" w:rsidRPr="0004170F" w:rsidRDefault="002A3B51" w:rsidP="002A3B51">
      <w:pPr>
        <w:tabs>
          <w:tab w:val="left" w:pos="9072"/>
        </w:tabs>
        <w:ind w:right="-85"/>
      </w:pPr>
      <w:r w:rsidRPr="0004170F">
        <w:t xml:space="preserve">Location of sampling sites: </w:t>
      </w:r>
    </w:p>
    <w:p w:rsidR="002A3B51" w:rsidRPr="0004170F" w:rsidRDefault="002A3B51" w:rsidP="009C0D1B">
      <w:pPr>
        <w:numPr>
          <w:ilvl w:val="0"/>
          <w:numId w:val="9"/>
        </w:numPr>
        <w:tabs>
          <w:tab w:val="clear" w:pos="360"/>
          <w:tab w:val="left" w:pos="9072"/>
        </w:tabs>
        <w:spacing w:after="0" w:line="360" w:lineRule="auto"/>
        <w:ind w:left="567" w:right="-85" w:hanging="567"/>
      </w:pPr>
      <w:r w:rsidRPr="0004170F">
        <w:t>Granite Point</w:t>
      </w:r>
    </w:p>
    <w:p w:rsidR="002A3B51" w:rsidRPr="0004170F" w:rsidRDefault="002A3B51" w:rsidP="009C0D1B">
      <w:pPr>
        <w:numPr>
          <w:ilvl w:val="0"/>
          <w:numId w:val="9"/>
        </w:numPr>
        <w:tabs>
          <w:tab w:val="clear" w:pos="360"/>
          <w:tab w:val="left" w:pos="9072"/>
        </w:tabs>
        <w:spacing w:after="0" w:line="360" w:lineRule="auto"/>
        <w:ind w:left="567" w:right="-85" w:hanging="567"/>
      </w:pPr>
      <w:r w:rsidRPr="0004170F">
        <w:t>Old Pier Beach</w:t>
      </w:r>
    </w:p>
    <w:p w:rsidR="002A3B51" w:rsidRPr="0004170F" w:rsidRDefault="000F35E8" w:rsidP="009C0D1B">
      <w:pPr>
        <w:numPr>
          <w:ilvl w:val="0"/>
          <w:numId w:val="9"/>
        </w:numPr>
        <w:tabs>
          <w:tab w:val="clear" w:pos="360"/>
          <w:tab w:val="left" w:pos="9072"/>
        </w:tabs>
        <w:spacing w:after="0" w:line="360" w:lineRule="auto"/>
        <w:ind w:left="567" w:right="-85" w:hanging="567"/>
      </w:pPr>
      <w:r>
        <w:t>Trent Water (estuary)</w:t>
      </w:r>
    </w:p>
    <w:p w:rsidR="002A3B51" w:rsidRDefault="0034593F" w:rsidP="002A3B51">
      <w:pPr>
        <w:tabs>
          <w:tab w:val="left" w:pos="9072"/>
        </w:tabs>
        <w:ind w:right="-85"/>
      </w:pPr>
      <w:r>
        <w:t xml:space="preserve">Sampling details:  </w:t>
      </w:r>
      <w:r w:rsidR="00523987">
        <w:t>Sampling</w:t>
      </w:r>
      <w:r w:rsidR="002A3B51" w:rsidRPr="0004170F">
        <w:t xml:space="preserve"> </w:t>
      </w:r>
      <w:r w:rsidR="00523987">
        <w:t>was conducted</w:t>
      </w:r>
      <w:r w:rsidR="002A3B51">
        <w:t xml:space="preserve"> </w:t>
      </w:r>
      <w:r w:rsidR="00D653AE">
        <w:t>weekly</w:t>
      </w:r>
      <w:r w:rsidR="00523987">
        <w:t xml:space="preserve"> f</w:t>
      </w:r>
      <w:r w:rsidR="002A3B51">
        <w:t xml:space="preserve">rom </w:t>
      </w:r>
      <w:r w:rsidR="00523987">
        <w:t>December</w:t>
      </w:r>
      <w:r w:rsidR="00420FA0">
        <w:t xml:space="preserve"> -</w:t>
      </w:r>
      <w:r w:rsidR="002A3B51">
        <w:t xml:space="preserve"> </w:t>
      </w:r>
      <w:r w:rsidR="002A3B51" w:rsidRPr="0004170F">
        <w:t>March</w:t>
      </w:r>
      <w:r w:rsidR="002A3B51">
        <w:t>.</w:t>
      </w:r>
      <w:r w:rsidR="002A3B51" w:rsidRPr="0004170F">
        <w:t xml:space="preserve"> </w:t>
      </w:r>
    </w:p>
    <w:p w:rsidR="004C0346" w:rsidRDefault="0034593F" w:rsidP="002A3B51">
      <w:pPr>
        <w:tabs>
          <w:tab w:val="left" w:pos="9072"/>
        </w:tabs>
        <w:ind w:right="-85"/>
      </w:pPr>
      <w:r>
        <w:t xml:space="preserve">Results:  </w:t>
      </w:r>
      <w:r w:rsidR="00A23A27">
        <w:t xml:space="preserve">All </w:t>
      </w:r>
      <w:r w:rsidR="002A3B51" w:rsidRPr="0004170F">
        <w:t xml:space="preserve">sample sites </w:t>
      </w:r>
      <w:r w:rsidR="00604D00" w:rsidRPr="0004170F">
        <w:t>were</w:t>
      </w:r>
      <w:r w:rsidR="00604D00">
        <w:t xml:space="preserve"> </w:t>
      </w:r>
      <w:r w:rsidR="00604D00" w:rsidRPr="0004170F">
        <w:t>compliant</w:t>
      </w:r>
      <w:r w:rsidR="0045319E">
        <w:t xml:space="preserve"> with Guideline values </w:t>
      </w:r>
      <w:r w:rsidR="002A3B51" w:rsidRPr="0004170F">
        <w:t>for primary contact</w:t>
      </w:r>
      <w:r w:rsidR="00A23A27">
        <w:t xml:space="preserve"> activities</w:t>
      </w:r>
      <w:r w:rsidR="00D653AE">
        <w:t xml:space="preserve"> with the exception of a single </w:t>
      </w:r>
      <w:r w:rsidR="00420FA0">
        <w:t>noncompliant result</w:t>
      </w:r>
      <w:r w:rsidR="00D653AE">
        <w:t xml:space="preserve"> for Trent Water. </w:t>
      </w:r>
    </w:p>
    <w:p w:rsidR="002A3B51" w:rsidRDefault="00A23A27" w:rsidP="002A3B51">
      <w:pPr>
        <w:tabs>
          <w:tab w:val="left" w:pos="9072"/>
        </w:tabs>
        <w:ind w:right="-85"/>
      </w:pPr>
      <w:r>
        <w:t xml:space="preserve">Comments:  </w:t>
      </w:r>
      <w:r w:rsidR="004C0346">
        <w:t xml:space="preserve">While the cause of the </w:t>
      </w:r>
      <w:r w:rsidR="00AE724F">
        <w:t xml:space="preserve">elevated sample results </w:t>
      </w:r>
      <w:r w:rsidR="009328CF">
        <w:t xml:space="preserve">from </w:t>
      </w:r>
      <w:r w:rsidR="002A3B51">
        <w:t xml:space="preserve">Trent Water </w:t>
      </w:r>
      <w:r w:rsidR="004C0346">
        <w:t>was not determined,</w:t>
      </w:r>
      <w:r w:rsidR="004C0346" w:rsidRPr="004C0346">
        <w:t xml:space="preserve"> </w:t>
      </w:r>
      <w:r w:rsidR="004C0346">
        <w:t>r</w:t>
      </w:r>
      <w:r w:rsidR="004C0346" w:rsidRPr="004C0346">
        <w:t>esults of resampling were within Guideline limits.</w:t>
      </w:r>
    </w:p>
    <w:p w:rsidR="00604B82" w:rsidRDefault="00604B82" w:rsidP="002A3B51">
      <w:pPr>
        <w:tabs>
          <w:tab w:val="left" w:pos="9072"/>
        </w:tabs>
        <w:ind w:right="-85"/>
        <w:rPr>
          <w:b/>
        </w:rPr>
      </w:pPr>
      <w:r w:rsidRPr="00604B82">
        <w:rPr>
          <w:b/>
        </w:rPr>
        <w:t>Pools and Spas</w:t>
      </w:r>
    </w:p>
    <w:p w:rsidR="00324665" w:rsidRPr="00324665" w:rsidRDefault="00324665" w:rsidP="00324665">
      <w:pPr>
        <w:tabs>
          <w:tab w:val="left" w:pos="9072"/>
        </w:tabs>
        <w:spacing w:line="276" w:lineRule="auto"/>
        <w:ind w:right="-85"/>
      </w:pPr>
      <w:r w:rsidRPr="00324665">
        <w:t>Type of sampling conducted:  Bacteriological</w:t>
      </w:r>
    </w:p>
    <w:p w:rsidR="00324665" w:rsidRPr="00324665" w:rsidRDefault="00324665" w:rsidP="00324665">
      <w:pPr>
        <w:tabs>
          <w:tab w:val="left" w:pos="9072"/>
        </w:tabs>
        <w:spacing w:line="276" w:lineRule="auto"/>
        <w:ind w:right="-85"/>
      </w:pPr>
      <w:r w:rsidRPr="00324665">
        <w:t>(Heterotrophic Plate Count, Thermotolerant coliforms/</w:t>
      </w:r>
      <w:r w:rsidRPr="00580699">
        <w:rPr>
          <w:i/>
        </w:rPr>
        <w:t>E.coli</w:t>
      </w:r>
      <w:r w:rsidRPr="00324665">
        <w:t xml:space="preserve">, </w:t>
      </w:r>
      <w:r w:rsidRPr="004550A1">
        <w:rPr>
          <w:i/>
        </w:rPr>
        <w:t>Pseudomonas aeruginosa</w:t>
      </w:r>
      <w:r w:rsidRPr="00324665">
        <w:t>)</w:t>
      </w:r>
      <w:r w:rsidR="00415516">
        <w:t>.</w:t>
      </w:r>
    </w:p>
    <w:p w:rsidR="00324665" w:rsidRPr="00324665" w:rsidRDefault="00324665" w:rsidP="00324665">
      <w:pPr>
        <w:tabs>
          <w:tab w:val="left" w:pos="9072"/>
        </w:tabs>
        <w:ind w:right="-85"/>
      </w:pPr>
      <w:r w:rsidRPr="00324665">
        <w:t>Location of pools</w:t>
      </w:r>
      <w:r w:rsidR="00E15FD9">
        <w:t xml:space="preserve"> and spas</w:t>
      </w:r>
      <w:r w:rsidRPr="00324665">
        <w:t>:</w:t>
      </w:r>
    </w:p>
    <w:p w:rsidR="00324665" w:rsidRDefault="005F7E9F" w:rsidP="0078671F">
      <w:pPr>
        <w:pStyle w:val="ListParagraph"/>
        <w:numPr>
          <w:ilvl w:val="0"/>
          <w:numId w:val="33"/>
        </w:numPr>
        <w:tabs>
          <w:tab w:val="clear" w:pos="360"/>
          <w:tab w:val="num" w:pos="567"/>
          <w:tab w:val="left" w:pos="9072"/>
        </w:tabs>
        <w:spacing w:line="360" w:lineRule="auto"/>
        <w:ind w:left="567" w:right="-85" w:hanging="567"/>
      </w:pPr>
      <w:r>
        <w:t>Branxholm Pool</w:t>
      </w:r>
      <w:r w:rsidR="00672E2B">
        <w:t>, Branxholm</w:t>
      </w:r>
    </w:p>
    <w:p w:rsidR="00E15FD9" w:rsidRDefault="00E15FD9" w:rsidP="0078671F">
      <w:pPr>
        <w:pStyle w:val="ListParagraph"/>
        <w:numPr>
          <w:ilvl w:val="0"/>
          <w:numId w:val="33"/>
        </w:numPr>
        <w:tabs>
          <w:tab w:val="clear" w:pos="360"/>
          <w:tab w:val="num" w:pos="567"/>
          <w:tab w:val="left" w:pos="9072"/>
        </w:tabs>
        <w:spacing w:line="360" w:lineRule="auto"/>
        <w:ind w:left="567" w:right="-85" w:hanging="567"/>
      </w:pPr>
      <w:r>
        <w:t>Lost Farm Wellness Centre Spa, Bridport</w:t>
      </w:r>
      <w:r w:rsidR="00415516">
        <w:t>, spa</w:t>
      </w:r>
    </w:p>
    <w:p w:rsidR="00672E2B" w:rsidRDefault="00672E2B" w:rsidP="0078671F">
      <w:pPr>
        <w:pStyle w:val="ListParagraph"/>
        <w:numPr>
          <w:ilvl w:val="0"/>
          <w:numId w:val="33"/>
        </w:numPr>
        <w:tabs>
          <w:tab w:val="clear" w:pos="360"/>
          <w:tab w:val="num" w:pos="567"/>
          <w:tab w:val="left" w:pos="9072"/>
        </w:tabs>
        <w:spacing w:line="360" w:lineRule="auto"/>
        <w:ind w:left="567" w:right="-85" w:hanging="567"/>
      </w:pPr>
      <w:r>
        <w:t>Ringarooma Pool, Ringarooma</w:t>
      </w:r>
    </w:p>
    <w:p w:rsidR="00672E2B" w:rsidRPr="00672E2B" w:rsidRDefault="00672E2B" w:rsidP="0078671F">
      <w:pPr>
        <w:pStyle w:val="ListParagraph"/>
        <w:numPr>
          <w:ilvl w:val="0"/>
          <w:numId w:val="33"/>
        </w:numPr>
        <w:tabs>
          <w:tab w:val="clear" w:pos="360"/>
          <w:tab w:val="num" w:pos="567"/>
        </w:tabs>
        <w:spacing w:line="360" w:lineRule="auto"/>
        <w:ind w:left="567" w:hanging="567"/>
      </w:pPr>
      <w:r w:rsidRPr="00672E2B">
        <w:t>Scottsdale Pool, Scottsdale</w:t>
      </w:r>
    </w:p>
    <w:p w:rsidR="00E15FD9" w:rsidRDefault="00E15FD9" w:rsidP="00E15FD9">
      <w:pPr>
        <w:tabs>
          <w:tab w:val="left" w:pos="9072"/>
        </w:tabs>
        <w:ind w:right="-85"/>
      </w:pPr>
      <w:r w:rsidRPr="00E15FD9">
        <w:t xml:space="preserve">Sampling details: </w:t>
      </w:r>
      <w:r w:rsidR="00415516">
        <w:t xml:space="preserve"> </w:t>
      </w:r>
      <w:r w:rsidRPr="00E15FD9">
        <w:t xml:space="preserve">Sampling </w:t>
      </w:r>
      <w:r w:rsidR="00CE24DD">
        <w:t xml:space="preserve">was </w:t>
      </w:r>
      <w:r w:rsidR="00580699">
        <w:t>conducted monthly</w:t>
      </w:r>
      <w:r w:rsidR="00CE24DD">
        <w:t xml:space="preserve"> throughout the year, with the exception of seasonal closures.</w:t>
      </w:r>
    </w:p>
    <w:p w:rsidR="002A3B51" w:rsidRDefault="004256E9" w:rsidP="002A3B51">
      <w:pPr>
        <w:tabs>
          <w:tab w:val="left" w:pos="9072"/>
        </w:tabs>
        <w:ind w:right="-87"/>
      </w:pPr>
      <w:r w:rsidRPr="0004170F">
        <w:t>F</w:t>
      </w:r>
      <w:r>
        <w:t xml:space="preserve">or more information contact </w:t>
      </w:r>
      <w:r w:rsidR="00523987">
        <w:t xml:space="preserve">James Clark </w:t>
      </w:r>
      <w:r w:rsidR="002A3B51">
        <w:t>on (03)</w:t>
      </w:r>
      <w:r w:rsidR="002A3B51" w:rsidRPr="00755062">
        <w:t xml:space="preserve"> 6352 6500</w:t>
      </w:r>
      <w:r w:rsidR="002A3B51">
        <w:t>.</w:t>
      </w:r>
    </w:p>
    <w:p w:rsidR="002A3B51" w:rsidRDefault="002A3B51" w:rsidP="002A3B51">
      <w:pPr>
        <w:pStyle w:val="Heading9"/>
        <w:spacing w:after="140" w:line="300" w:lineRule="atLeast"/>
        <w:rPr>
          <w:rFonts w:ascii="Gill Sans MT" w:hAnsi="Gill Sans MT"/>
          <w:color w:val="auto"/>
          <w:sz w:val="22"/>
          <w:szCs w:val="22"/>
        </w:rPr>
      </w:pPr>
      <w:bookmarkStart w:id="16" w:name="_Toc270933697"/>
      <w:r w:rsidRPr="00E05E33">
        <w:rPr>
          <w:rFonts w:ascii="Gill Sans MT" w:hAnsi="Gill Sans MT"/>
          <w:color w:val="auto"/>
          <w:sz w:val="22"/>
          <w:szCs w:val="22"/>
        </w:rPr>
        <w:t>4.11 Flinders Island Council</w:t>
      </w:r>
      <w:bookmarkEnd w:id="16"/>
      <w:r w:rsidRPr="001F7E6B">
        <w:rPr>
          <w:rFonts w:ascii="Gill Sans MT" w:hAnsi="Gill Sans MT"/>
          <w:color w:val="auto"/>
          <w:sz w:val="22"/>
          <w:szCs w:val="22"/>
        </w:rPr>
        <w:t xml:space="preserve"> </w:t>
      </w:r>
    </w:p>
    <w:p w:rsidR="009335ED" w:rsidRPr="009335ED" w:rsidRDefault="009335ED" w:rsidP="009335ED">
      <w:pPr>
        <w:rPr>
          <w:b/>
        </w:rPr>
      </w:pPr>
      <w:r w:rsidRPr="009335ED">
        <w:rPr>
          <w:b/>
        </w:rPr>
        <w:t xml:space="preserve">Natural </w:t>
      </w:r>
      <w:r>
        <w:rPr>
          <w:b/>
        </w:rPr>
        <w:t>Recreational W</w:t>
      </w:r>
      <w:r w:rsidRPr="009335ED">
        <w:rPr>
          <w:b/>
        </w:rPr>
        <w:t>ater Bodies</w:t>
      </w:r>
    </w:p>
    <w:p w:rsidR="002A3B51" w:rsidRPr="0004170F" w:rsidRDefault="002A3B51" w:rsidP="002A3B51">
      <w:pPr>
        <w:tabs>
          <w:tab w:val="left" w:pos="9072"/>
        </w:tabs>
        <w:ind w:right="-87"/>
      </w:pPr>
      <w:r w:rsidRPr="0004170F">
        <w:lastRenderedPageBreak/>
        <w:t>Type of sampling conducted:</w:t>
      </w:r>
      <w:r w:rsidR="00CE05F5">
        <w:t xml:space="preserve">  </w:t>
      </w:r>
      <w:r w:rsidRPr="0004170F">
        <w:t>Bacteriological (</w:t>
      </w:r>
      <w:r>
        <w:t>Enterococci</w:t>
      </w:r>
      <w:r w:rsidRPr="0004170F">
        <w:t>).</w:t>
      </w:r>
    </w:p>
    <w:p w:rsidR="002A3B51" w:rsidRDefault="002A3B51" w:rsidP="002A3B51">
      <w:pPr>
        <w:tabs>
          <w:tab w:val="left" w:pos="9072"/>
        </w:tabs>
        <w:ind w:right="-87"/>
      </w:pPr>
      <w:r w:rsidRPr="0004170F">
        <w:t xml:space="preserve">Location of sampling sites: </w:t>
      </w:r>
    </w:p>
    <w:p w:rsidR="00551266" w:rsidRPr="00551266" w:rsidRDefault="00551266" w:rsidP="007961B5">
      <w:pPr>
        <w:pStyle w:val="ListParagraph"/>
        <w:numPr>
          <w:ilvl w:val="0"/>
          <w:numId w:val="34"/>
        </w:numPr>
        <w:tabs>
          <w:tab w:val="left" w:pos="567"/>
        </w:tabs>
        <w:spacing w:after="0" w:line="360" w:lineRule="auto"/>
        <w:ind w:left="0" w:firstLine="0"/>
      </w:pPr>
      <w:r w:rsidRPr="00551266">
        <w:t>Allports Beach</w:t>
      </w:r>
    </w:p>
    <w:p w:rsidR="002A3B51" w:rsidRDefault="002A3B51" w:rsidP="007961B5">
      <w:pPr>
        <w:numPr>
          <w:ilvl w:val="0"/>
          <w:numId w:val="28"/>
        </w:numPr>
        <w:tabs>
          <w:tab w:val="left" w:pos="9072"/>
        </w:tabs>
        <w:spacing w:after="0" w:line="360" w:lineRule="auto"/>
        <w:ind w:left="567" w:right="-87" w:hanging="567"/>
      </w:pPr>
      <w:r>
        <w:t>Killicrankie Bay</w:t>
      </w:r>
    </w:p>
    <w:p w:rsidR="00551266" w:rsidRPr="00551266" w:rsidRDefault="00551266" w:rsidP="007961B5">
      <w:pPr>
        <w:pStyle w:val="ListParagraph"/>
        <w:numPr>
          <w:ilvl w:val="0"/>
          <w:numId w:val="28"/>
        </w:numPr>
        <w:spacing w:after="0" w:line="360" w:lineRule="auto"/>
        <w:ind w:left="567" w:hanging="567"/>
      </w:pPr>
      <w:r w:rsidRPr="00551266">
        <w:t>Lady Barron</w:t>
      </w:r>
    </w:p>
    <w:p w:rsidR="002A3B51" w:rsidRDefault="002A3B51" w:rsidP="007961B5">
      <w:pPr>
        <w:numPr>
          <w:ilvl w:val="0"/>
          <w:numId w:val="28"/>
        </w:numPr>
        <w:tabs>
          <w:tab w:val="left" w:pos="9072"/>
        </w:tabs>
        <w:spacing w:after="0" w:line="360" w:lineRule="auto"/>
        <w:ind w:left="567" w:right="-87" w:hanging="567"/>
      </w:pPr>
      <w:r>
        <w:t>Whitemark</w:t>
      </w:r>
    </w:p>
    <w:p w:rsidR="002A3B51" w:rsidRPr="0004170F" w:rsidRDefault="00CE05F5" w:rsidP="002A3B51">
      <w:pPr>
        <w:tabs>
          <w:tab w:val="left" w:pos="9072"/>
        </w:tabs>
        <w:ind w:right="-87"/>
      </w:pPr>
      <w:r>
        <w:t xml:space="preserve">Sampling details:  </w:t>
      </w:r>
      <w:r w:rsidR="002A3B51">
        <w:t>Sampl</w:t>
      </w:r>
      <w:r w:rsidR="00522F56">
        <w:t xml:space="preserve">ing was conducted </w:t>
      </w:r>
      <w:r w:rsidR="00580699">
        <w:t>monthly from December -</w:t>
      </w:r>
      <w:r w:rsidR="002A3B51">
        <w:t xml:space="preserve"> March.</w:t>
      </w:r>
    </w:p>
    <w:p w:rsidR="002A3B51" w:rsidRDefault="00CE05F5" w:rsidP="002A3B51">
      <w:pPr>
        <w:tabs>
          <w:tab w:val="left" w:pos="9072"/>
        </w:tabs>
        <w:ind w:right="-87"/>
      </w:pPr>
      <w:r>
        <w:t xml:space="preserve">Results:  </w:t>
      </w:r>
      <w:r w:rsidR="002A3B51" w:rsidRPr="0004170F">
        <w:t xml:space="preserve">All sample sites were </w:t>
      </w:r>
      <w:r w:rsidR="001F6369">
        <w:t xml:space="preserve">compliant with Guideline values </w:t>
      </w:r>
      <w:r w:rsidR="002A3B51" w:rsidRPr="0004170F">
        <w:t>for primary contact</w:t>
      </w:r>
      <w:r w:rsidR="002A3B51">
        <w:t xml:space="preserve"> activities</w:t>
      </w:r>
      <w:r w:rsidR="00FF3003">
        <w:t xml:space="preserve"> with the exception of a single </w:t>
      </w:r>
      <w:r w:rsidR="001E4EE6">
        <w:t xml:space="preserve">noncompliant result </w:t>
      </w:r>
      <w:r w:rsidR="00FF3003">
        <w:t>at Killiecrankie</w:t>
      </w:r>
      <w:r w:rsidR="002A3B51" w:rsidRPr="0004170F">
        <w:t>.</w:t>
      </w:r>
      <w:r w:rsidR="00FF3003">
        <w:t xml:space="preserve">  </w:t>
      </w:r>
      <w:r w:rsidR="001E4EE6">
        <w:t xml:space="preserve">Results of </w:t>
      </w:r>
      <w:r w:rsidR="00FF3003">
        <w:t>resampling were within Guideline limits.</w:t>
      </w:r>
    </w:p>
    <w:p w:rsidR="009335ED" w:rsidRDefault="009335ED" w:rsidP="002A3B51">
      <w:pPr>
        <w:tabs>
          <w:tab w:val="left" w:pos="9072"/>
        </w:tabs>
        <w:ind w:right="-87"/>
        <w:rPr>
          <w:b/>
        </w:rPr>
      </w:pPr>
      <w:r w:rsidRPr="009335ED">
        <w:rPr>
          <w:b/>
        </w:rPr>
        <w:t>Pools and Spas</w:t>
      </w:r>
    </w:p>
    <w:p w:rsidR="009335ED" w:rsidRPr="009335ED" w:rsidRDefault="009335ED" w:rsidP="009335ED">
      <w:pPr>
        <w:tabs>
          <w:tab w:val="left" w:pos="9072"/>
        </w:tabs>
        <w:ind w:right="-87"/>
      </w:pPr>
      <w:r w:rsidRPr="009335ED">
        <w:t>Type of sampling conducted:  Bacteriological</w:t>
      </w:r>
    </w:p>
    <w:p w:rsidR="009335ED" w:rsidRPr="009335ED" w:rsidRDefault="009335ED" w:rsidP="009335ED">
      <w:pPr>
        <w:tabs>
          <w:tab w:val="left" w:pos="9072"/>
        </w:tabs>
        <w:ind w:right="-87"/>
      </w:pPr>
      <w:r w:rsidRPr="009335ED">
        <w:t>(Heterotrophic Plate Count, Thermotolerant coliforms/</w:t>
      </w:r>
      <w:r w:rsidRPr="00580699">
        <w:rPr>
          <w:i/>
        </w:rPr>
        <w:t>E.coli</w:t>
      </w:r>
      <w:r w:rsidRPr="009335ED">
        <w:t xml:space="preserve">, </w:t>
      </w:r>
      <w:r w:rsidRPr="00E43E6E">
        <w:rPr>
          <w:i/>
        </w:rPr>
        <w:t>Pseudomonas aeruginosa</w:t>
      </w:r>
      <w:r w:rsidRPr="009335ED">
        <w:t>)</w:t>
      </w:r>
      <w:r w:rsidR="00522F56">
        <w:t>.</w:t>
      </w:r>
    </w:p>
    <w:p w:rsidR="009335ED" w:rsidRDefault="009335ED" w:rsidP="009335ED">
      <w:pPr>
        <w:tabs>
          <w:tab w:val="left" w:pos="9072"/>
        </w:tabs>
        <w:ind w:right="-87"/>
      </w:pPr>
      <w:r w:rsidRPr="009335ED">
        <w:t>Location of pools sampled:</w:t>
      </w:r>
    </w:p>
    <w:p w:rsidR="00A72656" w:rsidRDefault="005649E4" w:rsidP="0078671F">
      <w:pPr>
        <w:pStyle w:val="ListParagraph"/>
        <w:numPr>
          <w:ilvl w:val="0"/>
          <w:numId w:val="35"/>
        </w:numPr>
        <w:tabs>
          <w:tab w:val="left" w:pos="9072"/>
        </w:tabs>
        <w:ind w:left="567" w:right="-87" w:hanging="567"/>
      </w:pPr>
      <w:r>
        <w:t>Flinders I</w:t>
      </w:r>
      <w:r w:rsidR="00A72656">
        <w:t>sland District High School Pool, Whitemark</w:t>
      </w:r>
      <w:r w:rsidR="00522F56">
        <w:t>, pool</w:t>
      </w:r>
    </w:p>
    <w:p w:rsidR="000F35E8" w:rsidRDefault="000F35E8" w:rsidP="000F35E8">
      <w:pPr>
        <w:pStyle w:val="ListParagraph"/>
        <w:tabs>
          <w:tab w:val="left" w:pos="9072"/>
        </w:tabs>
        <w:ind w:left="567" w:right="-87"/>
      </w:pPr>
    </w:p>
    <w:p w:rsidR="00A72656" w:rsidRDefault="00E07C9A" w:rsidP="00A72656">
      <w:pPr>
        <w:pStyle w:val="ListParagraph"/>
        <w:tabs>
          <w:tab w:val="left" w:pos="9072"/>
        </w:tabs>
        <w:ind w:left="0" w:right="-87"/>
      </w:pPr>
      <w:r>
        <w:t>Sampling</w:t>
      </w:r>
      <w:r w:rsidR="000F35E8">
        <w:t xml:space="preserve"> details</w:t>
      </w:r>
      <w:r>
        <w:t xml:space="preserve">:  </w:t>
      </w:r>
      <w:r w:rsidR="00A72656">
        <w:t xml:space="preserve">Sampling was conducted in </w:t>
      </w:r>
      <w:r w:rsidR="00FF3003">
        <w:t xml:space="preserve">February </w:t>
      </w:r>
      <w:r w:rsidR="00A72656">
        <w:t>and March</w:t>
      </w:r>
      <w:r w:rsidR="001E259D">
        <w:t xml:space="preserve"> when the pool was open to the public</w:t>
      </w:r>
      <w:r w:rsidR="00A72656">
        <w:t>.</w:t>
      </w:r>
    </w:p>
    <w:p w:rsidR="002A3B51" w:rsidRPr="0004170F" w:rsidRDefault="00C703D1" w:rsidP="002A3B51">
      <w:pPr>
        <w:tabs>
          <w:tab w:val="left" w:pos="9072"/>
        </w:tabs>
        <w:ind w:right="-87"/>
      </w:pPr>
      <w:r w:rsidRPr="0004170F">
        <w:t>F</w:t>
      </w:r>
      <w:r>
        <w:t xml:space="preserve">or more information contact </w:t>
      </w:r>
      <w:r w:rsidR="007961B5">
        <w:t>Ms Jacc</w:t>
      </w:r>
      <w:r w:rsidR="002A3B51">
        <w:t xml:space="preserve">i Viney </w:t>
      </w:r>
      <w:r w:rsidR="002A3B51" w:rsidRPr="0004170F">
        <w:t>on (03) 6359</w:t>
      </w:r>
      <w:r w:rsidR="002A3B51">
        <w:t xml:space="preserve"> 5005.</w:t>
      </w:r>
    </w:p>
    <w:p w:rsidR="002A3B51" w:rsidRDefault="002A3B51" w:rsidP="0078671F">
      <w:pPr>
        <w:pStyle w:val="Heading9"/>
        <w:numPr>
          <w:ilvl w:val="1"/>
          <w:numId w:val="28"/>
        </w:numPr>
        <w:spacing w:after="140" w:line="300" w:lineRule="atLeast"/>
        <w:ind w:left="709" w:hanging="709"/>
        <w:rPr>
          <w:rFonts w:ascii="Gill Sans MT" w:hAnsi="Gill Sans MT"/>
          <w:color w:val="auto"/>
          <w:sz w:val="22"/>
          <w:szCs w:val="22"/>
        </w:rPr>
      </w:pPr>
      <w:bookmarkStart w:id="17" w:name="_Toc270933698"/>
      <w:r w:rsidRPr="00C703D1">
        <w:rPr>
          <w:rFonts w:ascii="Gill Sans MT" w:hAnsi="Gill Sans MT"/>
          <w:color w:val="auto"/>
          <w:sz w:val="22"/>
          <w:szCs w:val="22"/>
        </w:rPr>
        <w:t>George Town Council</w:t>
      </w:r>
      <w:bookmarkEnd w:id="17"/>
    </w:p>
    <w:p w:rsidR="00900A76" w:rsidRPr="00900A76" w:rsidRDefault="00900A76" w:rsidP="00900A76">
      <w:pPr>
        <w:rPr>
          <w:b/>
        </w:rPr>
      </w:pPr>
      <w:r w:rsidRPr="00900A76">
        <w:rPr>
          <w:b/>
        </w:rPr>
        <w:t>Natural Recreational Water Bodies</w:t>
      </w:r>
    </w:p>
    <w:p w:rsidR="002A3B51" w:rsidRPr="0004170F" w:rsidRDefault="002A3B51" w:rsidP="002A3B51">
      <w:pPr>
        <w:tabs>
          <w:tab w:val="left" w:pos="9072"/>
        </w:tabs>
        <w:ind w:right="-85"/>
      </w:pPr>
      <w:r w:rsidRPr="0004170F">
        <w:t xml:space="preserve">Type of sampling conducted:  Bacteriological </w:t>
      </w:r>
      <w:r>
        <w:t>(Enterococci).</w:t>
      </w:r>
    </w:p>
    <w:p w:rsidR="002A3B51" w:rsidRPr="0004170F" w:rsidRDefault="002A3B51" w:rsidP="002A3B51">
      <w:pPr>
        <w:tabs>
          <w:tab w:val="left" w:pos="9072"/>
        </w:tabs>
        <w:ind w:right="-85"/>
      </w:pPr>
      <w:r w:rsidRPr="0004170F">
        <w:t xml:space="preserve">Location of sampling sites:  </w:t>
      </w:r>
    </w:p>
    <w:p w:rsidR="00900A76" w:rsidRDefault="00900A76" w:rsidP="00307B6D">
      <w:pPr>
        <w:pStyle w:val="ListParagraph"/>
        <w:numPr>
          <w:ilvl w:val="0"/>
          <w:numId w:val="10"/>
        </w:numPr>
        <w:tabs>
          <w:tab w:val="clear" w:pos="360"/>
          <w:tab w:val="num" w:pos="567"/>
        </w:tabs>
        <w:spacing w:after="0" w:line="360" w:lineRule="auto"/>
        <w:ind w:left="567" w:hanging="567"/>
      </w:pPr>
      <w:r w:rsidRPr="00900A76">
        <w:t>Beechford</w:t>
      </w:r>
    </w:p>
    <w:p w:rsidR="00900A76" w:rsidRPr="00900A76" w:rsidRDefault="00900A76" w:rsidP="00307B6D">
      <w:pPr>
        <w:pStyle w:val="ListParagraph"/>
        <w:numPr>
          <w:ilvl w:val="0"/>
          <w:numId w:val="10"/>
        </w:numPr>
        <w:tabs>
          <w:tab w:val="clear" w:pos="360"/>
          <w:tab w:val="num" w:pos="567"/>
        </w:tabs>
        <w:spacing w:after="0" w:line="360" w:lineRule="auto"/>
        <w:ind w:left="567" w:hanging="567"/>
      </w:pPr>
      <w:r w:rsidRPr="00900A76">
        <w:t>Hillwood</w:t>
      </w:r>
    </w:p>
    <w:p w:rsidR="00900A76" w:rsidRDefault="00900A76" w:rsidP="00307B6D">
      <w:pPr>
        <w:pStyle w:val="ListParagraph"/>
        <w:numPr>
          <w:ilvl w:val="0"/>
          <w:numId w:val="10"/>
        </w:numPr>
        <w:tabs>
          <w:tab w:val="clear" w:pos="360"/>
          <w:tab w:val="num" w:pos="567"/>
          <w:tab w:val="left" w:pos="9072"/>
        </w:tabs>
        <w:spacing w:after="0" w:line="360" w:lineRule="auto"/>
        <w:ind w:left="567" w:right="-85" w:hanging="567"/>
      </w:pPr>
      <w:r w:rsidRPr="00900A76">
        <w:t>Lagoon Beach</w:t>
      </w:r>
    </w:p>
    <w:p w:rsidR="002A3B51" w:rsidRPr="0004170F" w:rsidRDefault="002A3B51" w:rsidP="00307B6D">
      <w:pPr>
        <w:pStyle w:val="ListParagraph"/>
        <w:numPr>
          <w:ilvl w:val="0"/>
          <w:numId w:val="10"/>
        </w:numPr>
        <w:tabs>
          <w:tab w:val="clear" w:pos="360"/>
          <w:tab w:val="num" w:pos="567"/>
          <w:tab w:val="left" w:pos="9072"/>
        </w:tabs>
        <w:spacing w:after="0" w:line="360" w:lineRule="auto"/>
        <w:ind w:left="567" w:right="-85" w:hanging="567"/>
      </w:pPr>
      <w:r w:rsidRPr="0004170F">
        <w:t>Pilots Bay</w:t>
      </w:r>
    </w:p>
    <w:p w:rsidR="002A3B51" w:rsidRDefault="00CE05F5" w:rsidP="00307B6D">
      <w:pPr>
        <w:numPr>
          <w:ilvl w:val="0"/>
          <w:numId w:val="10"/>
        </w:numPr>
        <w:tabs>
          <w:tab w:val="clear" w:pos="360"/>
          <w:tab w:val="left" w:pos="9072"/>
        </w:tabs>
        <w:spacing w:after="0" w:line="360" w:lineRule="auto"/>
        <w:ind w:left="567" w:right="-85" w:hanging="567"/>
      </w:pPr>
      <w:r>
        <w:t>Pipe Clay Bay</w:t>
      </w:r>
    </w:p>
    <w:p w:rsidR="00900A76" w:rsidRPr="00900A76" w:rsidRDefault="00900A76" w:rsidP="00307B6D">
      <w:pPr>
        <w:pStyle w:val="ListParagraph"/>
        <w:numPr>
          <w:ilvl w:val="0"/>
          <w:numId w:val="10"/>
        </w:numPr>
        <w:tabs>
          <w:tab w:val="clear" w:pos="360"/>
          <w:tab w:val="num" w:pos="567"/>
        </w:tabs>
        <w:spacing w:after="0" w:line="360" w:lineRule="auto"/>
        <w:ind w:left="567" w:hanging="567"/>
      </w:pPr>
      <w:r w:rsidRPr="00900A76">
        <w:lastRenderedPageBreak/>
        <w:t>York Cove</w:t>
      </w:r>
    </w:p>
    <w:p w:rsidR="002A3B51" w:rsidRPr="0004170F" w:rsidRDefault="00A323E4" w:rsidP="002A3B51">
      <w:pPr>
        <w:tabs>
          <w:tab w:val="left" w:pos="9072"/>
        </w:tabs>
        <w:ind w:right="-85"/>
      </w:pPr>
      <w:r>
        <w:t xml:space="preserve">Sampling details: </w:t>
      </w:r>
      <w:r w:rsidR="00CE05F5">
        <w:t xml:space="preserve"> </w:t>
      </w:r>
      <w:r>
        <w:t>Sampling was</w:t>
      </w:r>
      <w:r w:rsidR="002A3B51" w:rsidRPr="0004170F">
        <w:t xml:space="preserve"> </w:t>
      </w:r>
      <w:r w:rsidR="00AB3F5C">
        <w:t xml:space="preserve">conducted </w:t>
      </w:r>
      <w:r w:rsidR="00951F3E">
        <w:t>monthly from December - March</w:t>
      </w:r>
      <w:r w:rsidR="002A3B51">
        <w:t>.</w:t>
      </w:r>
      <w:r w:rsidR="002A3B51" w:rsidRPr="0004170F">
        <w:t xml:space="preserve"> </w:t>
      </w:r>
    </w:p>
    <w:p w:rsidR="00D15F3C" w:rsidRDefault="002A3B51" w:rsidP="002A3B51">
      <w:pPr>
        <w:tabs>
          <w:tab w:val="left" w:pos="9072"/>
        </w:tabs>
        <w:ind w:right="-85"/>
      </w:pPr>
      <w:r w:rsidRPr="0004170F">
        <w:t xml:space="preserve">Results: </w:t>
      </w:r>
      <w:r w:rsidR="00CE05F5">
        <w:t xml:space="preserve"> </w:t>
      </w:r>
      <w:r w:rsidR="00604D00">
        <w:t xml:space="preserve">Sample sites </w:t>
      </w:r>
      <w:r w:rsidR="00A323E4">
        <w:t>were</w:t>
      </w:r>
      <w:r w:rsidR="00AB3F5C">
        <w:t xml:space="preserve"> compliant </w:t>
      </w:r>
      <w:r w:rsidR="00604D00">
        <w:t xml:space="preserve">with Guideline values for </w:t>
      </w:r>
      <w:r w:rsidRPr="0004170F">
        <w:t>primary contact</w:t>
      </w:r>
      <w:r w:rsidR="00AB3F5C">
        <w:t xml:space="preserve"> activities, w</w:t>
      </w:r>
      <w:r w:rsidR="00AB3F5C" w:rsidRPr="00AB3F5C">
        <w:t>ith</w:t>
      </w:r>
      <w:r w:rsidR="00AB3F5C">
        <w:t xml:space="preserve"> the exception of</w:t>
      </w:r>
      <w:r w:rsidR="00005FA2">
        <w:t xml:space="preserve"> Lagoon Beach on one occasion during March</w:t>
      </w:r>
      <w:r w:rsidR="00AB3F5C">
        <w:t>.</w:t>
      </w:r>
    </w:p>
    <w:p w:rsidR="002A3B51" w:rsidRDefault="00604D00" w:rsidP="002A3B51">
      <w:pPr>
        <w:tabs>
          <w:tab w:val="left" w:pos="9072"/>
        </w:tabs>
        <w:ind w:right="-85"/>
      </w:pPr>
      <w:r>
        <w:t xml:space="preserve">Comments:  </w:t>
      </w:r>
      <w:r w:rsidR="00005FA2">
        <w:t xml:space="preserve">While the cause of the </w:t>
      </w:r>
      <w:r w:rsidR="00580699">
        <w:t xml:space="preserve">noncompliant </w:t>
      </w:r>
      <w:r w:rsidR="00005FA2">
        <w:t xml:space="preserve">sample result for Lagoon Beach </w:t>
      </w:r>
      <w:r w:rsidR="00951F3E">
        <w:t>was unclear</w:t>
      </w:r>
      <w:r w:rsidR="00005FA2">
        <w:t xml:space="preserve">, resampling returned </w:t>
      </w:r>
      <w:r w:rsidR="00580699">
        <w:t>compliant results.</w:t>
      </w:r>
    </w:p>
    <w:p w:rsidR="007F109C" w:rsidRPr="007F109C" w:rsidRDefault="007F109C" w:rsidP="007F109C">
      <w:pPr>
        <w:tabs>
          <w:tab w:val="left" w:pos="9072"/>
        </w:tabs>
        <w:ind w:right="-87"/>
        <w:rPr>
          <w:b/>
        </w:rPr>
      </w:pPr>
      <w:r w:rsidRPr="007F109C">
        <w:rPr>
          <w:b/>
        </w:rPr>
        <w:t>Pools and Spas</w:t>
      </w:r>
    </w:p>
    <w:p w:rsidR="007F109C" w:rsidRDefault="007F109C" w:rsidP="007F109C">
      <w:pPr>
        <w:tabs>
          <w:tab w:val="left" w:pos="9072"/>
        </w:tabs>
        <w:ind w:right="-87"/>
      </w:pPr>
      <w:r>
        <w:t>Type of sampling conducted:  Bacteriological</w:t>
      </w:r>
    </w:p>
    <w:p w:rsidR="007F109C" w:rsidRDefault="007F109C" w:rsidP="007F109C">
      <w:pPr>
        <w:tabs>
          <w:tab w:val="left" w:pos="9072"/>
        </w:tabs>
        <w:ind w:right="-87"/>
      </w:pPr>
      <w:r>
        <w:t xml:space="preserve">(Heterotrophic Plate Count, Thermotolerant coliforms/E.coli, </w:t>
      </w:r>
      <w:r w:rsidRPr="000B32C2">
        <w:rPr>
          <w:i/>
        </w:rPr>
        <w:t>Pseudomonas aeruginosa</w:t>
      </w:r>
      <w:r>
        <w:t>)</w:t>
      </w:r>
    </w:p>
    <w:p w:rsidR="007F109C" w:rsidRDefault="007F109C" w:rsidP="007F109C">
      <w:pPr>
        <w:tabs>
          <w:tab w:val="left" w:pos="9072"/>
        </w:tabs>
        <w:ind w:right="-87"/>
      </w:pPr>
      <w:r>
        <w:t>Location of pools and spas:</w:t>
      </w:r>
    </w:p>
    <w:p w:rsidR="007F109C" w:rsidRDefault="007F109C" w:rsidP="0078671F">
      <w:pPr>
        <w:pStyle w:val="ListParagraph"/>
        <w:numPr>
          <w:ilvl w:val="0"/>
          <w:numId w:val="36"/>
        </w:numPr>
        <w:tabs>
          <w:tab w:val="left" w:pos="9072"/>
        </w:tabs>
        <w:spacing w:line="360" w:lineRule="auto"/>
        <w:ind w:left="567" w:right="-85" w:hanging="567"/>
      </w:pPr>
      <w:r>
        <w:t>George Town Swimming Pool</w:t>
      </w:r>
    </w:p>
    <w:p w:rsidR="00447248" w:rsidRDefault="00AA67EB" w:rsidP="0078671F">
      <w:pPr>
        <w:pStyle w:val="ListParagraph"/>
        <w:numPr>
          <w:ilvl w:val="0"/>
          <w:numId w:val="36"/>
        </w:numPr>
        <w:tabs>
          <w:tab w:val="left" w:pos="9072"/>
        </w:tabs>
        <w:spacing w:line="360" w:lineRule="auto"/>
        <w:ind w:left="567" w:right="-85" w:hanging="567"/>
      </w:pPr>
      <w:r>
        <w:t xml:space="preserve">George Town Swimming Pool, paddling </w:t>
      </w:r>
      <w:r w:rsidR="00B77898">
        <w:t xml:space="preserve"> pool</w:t>
      </w:r>
    </w:p>
    <w:p w:rsidR="00CE05F5" w:rsidRDefault="00447248" w:rsidP="005E330D">
      <w:pPr>
        <w:pStyle w:val="ListParagraph"/>
        <w:tabs>
          <w:tab w:val="left" w:pos="9072"/>
        </w:tabs>
        <w:spacing w:before="240"/>
        <w:ind w:left="0" w:right="-85"/>
      </w:pPr>
      <w:r>
        <w:t xml:space="preserve">Sampling details: Sampling was </w:t>
      </w:r>
      <w:r w:rsidR="00186F33">
        <w:t xml:space="preserve">conducted </w:t>
      </w:r>
      <w:r w:rsidR="00D1512C">
        <w:t xml:space="preserve">monthly </w:t>
      </w:r>
      <w:r w:rsidR="001F0385">
        <w:t xml:space="preserve">from December - March. </w:t>
      </w:r>
    </w:p>
    <w:p w:rsidR="00544E55" w:rsidRDefault="00544E55" w:rsidP="005E330D">
      <w:pPr>
        <w:pStyle w:val="ListParagraph"/>
        <w:tabs>
          <w:tab w:val="left" w:pos="9072"/>
        </w:tabs>
        <w:spacing w:before="240"/>
        <w:ind w:left="0" w:right="-85"/>
        <w:rPr>
          <w:sz w:val="16"/>
          <w:szCs w:val="16"/>
        </w:rPr>
      </w:pPr>
    </w:p>
    <w:p w:rsidR="007F109C" w:rsidRPr="0004170F" w:rsidRDefault="00CE05F5" w:rsidP="005E330D">
      <w:pPr>
        <w:pStyle w:val="ListParagraph"/>
        <w:tabs>
          <w:tab w:val="left" w:pos="9072"/>
        </w:tabs>
        <w:spacing w:before="240"/>
        <w:ind w:left="0" w:right="-85"/>
      </w:pPr>
      <w:r w:rsidRPr="00CE05F5">
        <w:t>For more information contact Chris Wicks on 0431 481429.</w:t>
      </w:r>
      <w:r w:rsidR="007F109C">
        <w:tab/>
        <w:t>Branxholm Pool, Branxholm</w:t>
      </w:r>
    </w:p>
    <w:p w:rsidR="002A3B51" w:rsidRDefault="002A3B51" w:rsidP="0078671F">
      <w:pPr>
        <w:pStyle w:val="Heading9"/>
        <w:numPr>
          <w:ilvl w:val="1"/>
          <w:numId w:val="28"/>
        </w:numPr>
        <w:spacing w:after="140" w:line="300" w:lineRule="atLeast"/>
        <w:ind w:left="567" w:hanging="567"/>
        <w:rPr>
          <w:rFonts w:ascii="Gill Sans MT" w:hAnsi="Gill Sans MT"/>
          <w:color w:val="auto"/>
          <w:sz w:val="22"/>
          <w:szCs w:val="22"/>
        </w:rPr>
      </w:pPr>
      <w:bookmarkStart w:id="18" w:name="_Toc270933699"/>
      <w:r w:rsidRPr="00E05E33">
        <w:rPr>
          <w:rFonts w:ascii="Gill Sans MT" w:hAnsi="Gill Sans MT"/>
          <w:color w:val="auto"/>
          <w:sz w:val="22"/>
          <w:szCs w:val="22"/>
        </w:rPr>
        <w:t>Glamorgan/Spring Bay Council</w:t>
      </w:r>
      <w:bookmarkEnd w:id="18"/>
    </w:p>
    <w:p w:rsidR="003C7FF0" w:rsidRPr="003C7FF0" w:rsidRDefault="003C7FF0" w:rsidP="003C7FF0">
      <w:pPr>
        <w:pStyle w:val="ListParagraph"/>
        <w:ind w:left="0"/>
        <w:rPr>
          <w:b/>
        </w:rPr>
      </w:pPr>
      <w:r w:rsidRPr="003C7FF0">
        <w:rPr>
          <w:b/>
        </w:rPr>
        <w:t>Natural Recreational Water Bodies</w:t>
      </w:r>
    </w:p>
    <w:p w:rsidR="002A3B51" w:rsidRPr="0004170F" w:rsidRDefault="002A3B51" w:rsidP="002A3B51">
      <w:pPr>
        <w:tabs>
          <w:tab w:val="left" w:pos="9072"/>
        </w:tabs>
        <w:ind w:right="-85"/>
      </w:pPr>
      <w:r w:rsidRPr="0004170F">
        <w:t xml:space="preserve">Type of sampling conducted: Bacteriological </w:t>
      </w:r>
      <w:r>
        <w:t>(Enterococci).</w:t>
      </w:r>
    </w:p>
    <w:p w:rsidR="002A3B51" w:rsidRPr="0004170F" w:rsidRDefault="002A3B51" w:rsidP="002A3B51">
      <w:pPr>
        <w:tabs>
          <w:tab w:val="left" w:pos="9072"/>
        </w:tabs>
        <w:ind w:right="-85"/>
      </w:pPr>
      <w:r w:rsidRPr="0004170F">
        <w:t xml:space="preserve">Location of sampling sites: </w:t>
      </w:r>
    </w:p>
    <w:p w:rsidR="003C7FF0" w:rsidRPr="003C7FF0" w:rsidRDefault="00F240EB" w:rsidP="00292A88">
      <w:pPr>
        <w:pStyle w:val="ListParagraph"/>
        <w:numPr>
          <w:ilvl w:val="0"/>
          <w:numId w:val="11"/>
        </w:numPr>
        <w:tabs>
          <w:tab w:val="clear" w:pos="360"/>
          <w:tab w:val="num" w:pos="567"/>
        </w:tabs>
        <w:spacing w:line="360" w:lineRule="auto"/>
        <w:ind w:left="567" w:hanging="567"/>
      </w:pPr>
      <w:r>
        <w:t xml:space="preserve">East Shelly Beach, </w:t>
      </w:r>
      <w:r w:rsidR="003C7FF0" w:rsidRPr="003C7FF0">
        <w:t>Orford</w:t>
      </w:r>
    </w:p>
    <w:p w:rsidR="003C7FF0" w:rsidRPr="003C7FF0" w:rsidRDefault="00F240EB" w:rsidP="00292A88">
      <w:pPr>
        <w:pStyle w:val="ListParagraph"/>
        <w:numPr>
          <w:ilvl w:val="0"/>
          <w:numId w:val="11"/>
        </w:numPr>
        <w:tabs>
          <w:tab w:val="clear" w:pos="360"/>
          <w:tab w:val="num" w:pos="567"/>
        </w:tabs>
        <w:spacing w:line="360" w:lineRule="auto"/>
        <w:ind w:left="567" w:hanging="567"/>
      </w:pPr>
      <w:r>
        <w:t xml:space="preserve">Jubilee Beach, </w:t>
      </w:r>
      <w:r w:rsidR="003C7FF0" w:rsidRPr="003C7FF0">
        <w:t>Swansea</w:t>
      </w:r>
    </w:p>
    <w:p w:rsidR="003C7FF0" w:rsidRPr="003C7FF0" w:rsidRDefault="00F240EB" w:rsidP="00292A88">
      <w:pPr>
        <w:pStyle w:val="ListParagraph"/>
        <w:numPr>
          <w:ilvl w:val="0"/>
          <w:numId w:val="11"/>
        </w:numPr>
        <w:tabs>
          <w:tab w:val="clear" w:pos="360"/>
          <w:tab w:val="num" w:pos="567"/>
        </w:tabs>
        <w:spacing w:line="360" w:lineRule="auto"/>
        <w:ind w:left="567" w:hanging="567"/>
      </w:pPr>
      <w:r>
        <w:t xml:space="preserve">Muirs Beach, </w:t>
      </w:r>
      <w:r w:rsidR="003C7FF0" w:rsidRPr="003C7FF0">
        <w:t>Coles Bay</w:t>
      </w:r>
    </w:p>
    <w:p w:rsidR="003C7FF0" w:rsidRPr="003C7FF0" w:rsidRDefault="00F240EB" w:rsidP="00292A88">
      <w:pPr>
        <w:pStyle w:val="ListParagraph"/>
        <w:numPr>
          <w:ilvl w:val="0"/>
          <w:numId w:val="11"/>
        </w:numPr>
        <w:tabs>
          <w:tab w:val="clear" w:pos="360"/>
          <w:tab w:val="num" w:pos="567"/>
        </w:tabs>
        <w:spacing w:line="276" w:lineRule="auto"/>
        <w:ind w:left="567" w:hanging="567"/>
      </w:pPr>
      <w:r>
        <w:t xml:space="preserve">Spring Beach, </w:t>
      </w:r>
      <w:r w:rsidR="003C7FF0" w:rsidRPr="003C7FF0">
        <w:t>Orford</w:t>
      </w:r>
    </w:p>
    <w:p w:rsidR="002A3B51" w:rsidRPr="0004170F" w:rsidRDefault="00F240EB" w:rsidP="00292A88">
      <w:pPr>
        <w:numPr>
          <w:ilvl w:val="0"/>
          <w:numId w:val="11"/>
        </w:numPr>
        <w:tabs>
          <w:tab w:val="clear" w:pos="360"/>
          <w:tab w:val="num" w:pos="567"/>
          <w:tab w:val="left" w:pos="9072"/>
        </w:tabs>
        <w:spacing w:line="276" w:lineRule="auto"/>
        <w:ind w:left="567" w:right="-85" w:hanging="567"/>
      </w:pPr>
      <w:r>
        <w:t xml:space="preserve">Waubs Beach, </w:t>
      </w:r>
      <w:r w:rsidR="002A3B51" w:rsidRPr="0004170F">
        <w:t>Bicheno</w:t>
      </w:r>
    </w:p>
    <w:p w:rsidR="002A3B51" w:rsidRPr="0004170F" w:rsidRDefault="002A3B51" w:rsidP="002A3B51">
      <w:pPr>
        <w:tabs>
          <w:tab w:val="left" w:pos="9072"/>
        </w:tabs>
        <w:ind w:right="-85"/>
      </w:pPr>
      <w:r w:rsidRPr="0004170F">
        <w:t xml:space="preserve">Sampling details: </w:t>
      </w:r>
      <w:r w:rsidR="00F240EB">
        <w:t xml:space="preserve"> </w:t>
      </w:r>
      <w:r w:rsidR="003C7FF0">
        <w:t xml:space="preserve">Sampling </w:t>
      </w:r>
      <w:r w:rsidRPr="0004170F">
        <w:t xml:space="preserve">was conducted </w:t>
      </w:r>
      <w:r>
        <w:t xml:space="preserve">monthly </w:t>
      </w:r>
      <w:r w:rsidRPr="0004170F">
        <w:t xml:space="preserve">from </w:t>
      </w:r>
      <w:r w:rsidR="00F01886">
        <w:t>December -</w:t>
      </w:r>
      <w:r>
        <w:t xml:space="preserve"> March.</w:t>
      </w:r>
      <w:r w:rsidRPr="0004170F">
        <w:t xml:space="preserve"> </w:t>
      </w:r>
    </w:p>
    <w:p w:rsidR="002A3B51" w:rsidRDefault="002A3B51" w:rsidP="002A3B51">
      <w:pPr>
        <w:tabs>
          <w:tab w:val="left" w:pos="9072"/>
        </w:tabs>
        <w:ind w:right="-85"/>
      </w:pPr>
      <w:r w:rsidRPr="0004170F">
        <w:lastRenderedPageBreak/>
        <w:t xml:space="preserve">Results: </w:t>
      </w:r>
      <w:r w:rsidR="003319CA">
        <w:t xml:space="preserve"> </w:t>
      </w:r>
      <w:r w:rsidRPr="0004170F">
        <w:t xml:space="preserve">All sample sites </w:t>
      </w:r>
      <w:r w:rsidR="003F06F6">
        <w:t xml:space="preserve">were compliant with Guideline values </w:t>
      </w:r>
      <w:r w:rsidRPr="0004170F">
        <w:t>for primary contact</w:t>
      </w:r>
      <w:r>
        <w:t xml:space="preserve"> activities</w:t>
      </w:r>
      <w:r w:rsidR="00683F3D">
        <w:t>, with the exception of Muirs Beach on one occasion during February.</w:t>
      </w:r>
    </w:p>
    <w:p w:rsidR="00683F3D" w:rsidRDefault="00D52EED" w:rsidP="002A3B51">
      <w:pPr>
        <w:tabs>
          <w:tab w:val="left" w:pos="9072"/>
        </w:tabs>
        <w:ind w:right="-85"/>
      </w:pPr>
      <w:r>
        <w:t>Comments:  R</w:t>
      </w:r>
      <w:r w:rsidR="00683F3D" w:rsidRPr="00683F3D">
        <w:t xml:space="preserve">esampling </w:t>
      </w:r>
      <w:r>
        <w:t xml:space="preserve">of Muirs Beach was conducted in response to elevated results in February and </w:t>
      </w:r>
      <w:r w:rsidR="00683F3D" w:rsidRPr="00683F3D">
        <w:t xml:space="preserve">returned </w:t>
      </w:r>
      <w:r w:rsidR="00F01886">
        <w:t xml:space="preserve">compliant </w:t>
      </w:r>
      <w:r w:rsidR="00683F3D" w:rsidRPr="00683F3D">
        <w:t>results</w:t>
      </w:r>
      <w:r w:rsidR="00F01886">
        <w:t>.</w:t>
      </w:r>
      <w:r w:rsidR="00683F3D" w:rsidRPr="00683F3D">
        <w:t xml:space="preserve"> </w:t>
      </w:r>
    </w:p>
    <w:p w:rsidR="003C7FF0" w:rsidRPr="003C7FF0" w:rsidRDefault="003C7FF0" w:rsidP="003C7FF0">
      <w:pPr>
        <w:tabs>
          <w:tab w:val="left" w:pos="9072"/>
        </w:tabs>
        <w:ind w:right="-85"/>
        <w:rPr>
          <w:b/>
        </w:rPr>
      </w:pPr>
      <w:r w:rsidRPr="003C7FF0">
        <w:rPr>
          <w:b/>
        </w:rPr>
        <w:t>Pools and Spas</w:t>
      </w:r>
    </w:p>
    <w:p w:rsidR="003C7FF0" w:rsidRDefault="003C7FF0" w:rsidP="000D60B5">
      <w:pPr>
        <w:tabs>
          <w:tab w:val="left" w:pos="9072"/>
        </w:tabs>
        <w:ind w:right="-85"/>
      </w:pPr>
      <w:r>
        <w:t>Type of sampling conducted:  Bacteriological</w:t>
      </w:r>
    </w:p>
    <w:p w:rsidR="003C7FF0" w:rsidRDefault="003C7FF0" w:rsidP="000D60B5">
      <w:pPr>
        <w:tabs>
          <w:tab w:val="left" w:pos="9072"/>
        </w:tabs>
        <w:ind w:right="-85"/>
      </w:pPr>
      <w:r>
        <w:t>(Heterotrophic Plate Count, Thermotolerant coliforms/</w:t>
      </w:r>
      <w:r w:rsidRPr="00F01886">
        <w:rPr>
          <w:i/>
        </w:rPr>
        <w:t>E.coli,</w:t>
      </w:r>
      <w:r>
        <w:t xml:space="preserve"> </w:t>
      </w:r>
      <w:r w:rsidRPr="000B32C2">
        <w:rPr>
          <w:i/>
        </w:rPr>
        <w:t>Pseudomonas aeruginosa</w:t>
      </w:r>
      <w:r>
        <w:t>)</w:t>
      </w:r>
      <w:r w:rsidR="00683593">
        <w:t>.</w:t>
      </w:r>
    </w:p>
    <w:p w:rsidR="003C7FF0" w:rsidRDefault="003C7FF0" w:rsidP="003C7FF0">
      <w:pPr>
        <w:tabs>
          <w:tab w:val="left" w:pos="9072"/>
        </w:tabs>
        <w:ind w:right="-85"/>
      </w:pPr>
      <w:r>
        <w:t>Location of pools and spas:</w:t>
      </w:r>
    </w:p>
    <w:p w:rsidR="006C0939" w:rsidRDefault="006C0939" w:rsidP="0078671F">
      <w:pPr>
        <w:pStyle w:val="ListParagraph"/>
        <w:numPr>
          <w:ilvl w:val="0"/>
          <w:numId w:val="37"/>
        </w:numPr>
        <w:tabs>
          <w:tab w:val="left" w:pos="9072"/>
        </w:tabs>
        <w:spacing w:line="360" w:lineRule="auto"/>
        <w:ind w:left="567" w:right="-85" w:hanging="567"/>
      </w:pPr>
      <w:r>
        <w:t>Beachfront at Bicheno</w:t>
      </w:r>
      <w:r w:rsidR="00683593">
        <w:t>, pool</w:t>
      </w:r>
    </w:p>
    <w:p w:rsidR="006C0939" w:rsidRDefault="006C0939" w:rsidP="0078671F">
      <w:pPr>
        <w:pStyle w:val="ListParagraph"/>
        <w:numPr>
          <w:ilvl w:val="0"/>
          <w:numId w:val="37"/>
        </w:numPr>
        <w:tabs>
          <w:tab w:val="left" w:pos="9072"/>
        </w:tabs>
        <w:spacing w:line="360" w:lineRule="auto"/>
        <w:ind w:left="567" w:right="-85" w:hanging="567"/>
      </w:pPr>
      <w:r>
        <w:t>Bicheno by the Bay</w:t>
      </w:r>
      <w:r w:rsidR="00683593">
        <w:t>, pool</w:t>
      </w:r>
    </w:p>
    <w:p w:rsidR="006C0939" w:rsidRDefault="0007761C" w:rsidP="0078671F">
      <w:pPr>
        <w:pStyle w:val="ListParagraph"/>
        <w:numPr>
          <w:ilvl w:val="0"/>
          <w:numId w:val="37"/>
        </w:numPr>
        <w:tabs>
          <w:tab w:val="left" w:pos="9072"/>
        </w:tabs>
        <w:spacing w:line="360" w:lineRule="auto"/>
        <w:ind w:left="567" w:right="-85" w:hanging="567"/>
      </w:pPr>
      <w:r>
        <w:t>Eastc</w:t>
      </w:r>
      <w:r w:rsidR="006C0939">
        <w:t>oast</w:t>
      </w:r>
      <w:r>
        <w:t>er Resort</w:t>
      </w:r>
      <w:r w:rsidR="00683593">
        <w:t>, 2 pools, 1 spa</w:t>
      </w:r>
    </w:p>
    <w:p w:rsidR="006C0939" w:rsidRDefault="006C0939" w:rsidP="0078671F">
      <w:pPr>
        <w:pStyle w:val="ListParagraph"/>
        <w:numPr>
          <w:ilvl w:val="0"/>
          <w:numId w:val="37"/>
        </w:numPr>
        <w:tabs>
          <w:tab w:val="left" w:pos="9072"/>
        </w:tabs>
        <w:spacing w:line="360" w:lineRule="auto"/>
        <w:ind w:left="567" w:right="-85" w:hanging="567"/>
      </w:pPr>
      <w:r>
        <w:t>Piermont Retreat</w:t>
      </w:r>
      <w:r w:rsidR="00683593">
        <w:t xml:space="preserve">, </w:t>
      </w:r>
      <w:r w:rsidR="00F240EB">
        <w:t>pool</w:t>
      </w:r>
    </w:p>
    <w:p w:rsidR="006C0939" w:rsidRDefault="006C0939" w:rsidP="0078671F">
      <w:pPr>
        <w:pStyle w:val="ListParagraph"/>
        <w:numPr>
          <w:ilvl w:val="0"/>
          <w:numId w:val="37"/>
        </w:numPr>
        <w:tabs>
          <w:tab w:val="left" w:pos="9072"/>
        </w:tabs>
        <w:spacing w:line="360" w:lineRule="auto"/>
        <w:ind w:left="567" w:right="-85" w:hanging="567"/>
      </w:pPr>
      <w:r>
        <w:t>Saffire Freycinet</w:t>
      </w:r>
      <w:r w:rsidR="00683593">
        <w:t>, 4 pools</w:t>
      </w:r>
    </w:p>
    <w:p w:rsidR="006C0939" w:rsidRDefault="006C0939" w:rsidP="0078671F">
      <w:pPr>
        <w:pStyle w:val="ListParagraph"/>
        <w:numPr>
          <w:ilvl w:val="0"/>
          <w:numId w:val="37"/>
        </w:numPr>
        <w:tabs>
          <w:tab w:val="left" w:pos="9072"/>
        </w:tabs>
        <w:spacing w:line="360" w:lineRule="auto"/>
        <w:ind w:left="567" w:right="-85" w:hanging="567"/>
      </w:pPr>
      <w:r>
        <w:t>Swansea Beach Chalets</w:t>
      </w:r>
      <w:r w:rsidR="00683593">
        <w:t>, pool</w:t>
      </w:r>
    </w:p>
    <w:p w:rsidR="00E31BA2" w:rsidRDefault="006C0939" w:rsidP="0078671F">
      <w:pPr>
        <w:pStyle w:val="ListParagraph"/>
        <w:numPr>
          <w:ilvl w:val="0"/>
          <w:numId w:val="37"/>
        </w:numPr>
        <w:tabs>
          <w:tab w:val="left" w:pos="9072"/>
        </w:tabs>
        <w:spacing w:line="360" w:lineRule="auto"/>
        <w:ind w:left="567" w:right="-85" w:hanging="567"/>
      </w:pPr>
      <w:r>
        <w:t>Winter</w:t>
      </w:r>
      <w:r w:rsidR="00E31BA2">
        <w:t>sun Gardens Motel</w:t>
      </w:r>
      <w:r w:rsidR="00683593">
        <w:t>, pool</w:t>
      </w:r>
    </w:p>
    <w:p w:rsidR="003C7FF0" w:rsidRPr="0004170F" w:rsidRDefault="00E31BA2" w:rsidP="00E31BA2">
      <w:pPr>
        <w:pStyle w:val="ListParagraph"/>
        <w:tabs>
          <w:tab w:val="left" w:pos="9072"/>
        </w:tabs>
        <w:spacing w:line="276" w:lineRule="auto"/>
        <w:ind w:left="0" w:right="-85"/>
      </w:pPr>
      <w:r>
        <w:t>Sampling details:</w:t>
      </w:r>
      <w:r w:rsidR="00F240EB">
        <w:t xml:space="preserve"> </w:t>
      </w:r>
      <w:r>
        <w:t xml:space="preserve"> Sampling frequency varied from</w:t>
      </w:r>
      <w:r w:rsidR="004E213E">
        <w:t>:</w:t>
      </w:r>
      <w:r>
        <w:t xml:space="preserve"> no</w:t>
      </w:r>
      <w:r w:rsidR="00B050A9">
        <w:t>ne</w:t>
      </w:r>
      <w:r>
        <w:t xml:space="preserve"> at </w:t>
      </w:r>
      <w:r w:rsidR="0007761C">
        <w:t>Site</w:t>
      </w:r>
      <w:r w:rsidR="009B7B78">
        <w:t xml:space="preserve"> 4</w:t>
      </w:r>
      <w:r w:rsidR="00067830">
        <w:t>,</w:t>
      </w:r>
      <w:r w:rsidR="0007761C">
        <w:t xml:space="preserve"> twice at Site 7</w:t>
      </w:r>
      <w:r w:rsidR="00B050A9">
        <w:t xml:space="preserve">, three times at </w:t>
      </w:r>
      <w:r w:rsidR="00067830">
        <w:t xml:space="preserve">Sites </w:t>
      </w:r>
      <w:r w:rsidR="009B7B78">
        <w:t>1</w:t>
      </w:r>
      <w:r w:rsidR="0007761C">
        <w:t>, 3</w:t>
      </w:r>
      <w:r w:rsidR="009B7B78">
        <w:t xml:space="preserve"> and 6</w:t>
      </w:r>
      <w:r w:rsidR="00B455E8">
        <w:t xml:space="preserve"> to monthly at</w:t>
      </w:r>
      <w:r w:rsidR="009B7B78">
        <w:t xml:space="preserve"> Sites 2 and 5</w:t>
      </w:r>
      <w:r w:rsidR="00B455E8">
        <w:t>.</w:t>
      </w:r>
      <w:r w:rsidR="003C7FF0">
        <w:tab/>
        <w:t>George Town Swimming Pool</w:t>
      </w:r>
    </w:p>
    <w:p w:rsidR="002A3B51" w:rsidRPr="0004170F" w:rsidRDefault="00C703D1" w:rsidP="002A3B51">
      <w:pPr>
        <w:tabs>
          <w:tab w:val="left" w:pos="9072"/>
        </w:tabs>
        <w:ind w:right="-85"/>
      </w:pPr>
      <w:r w:rsidRPr="0004170F">
        <w:t>F</w:t>
      </w:r>
      <w:r>
        <w:t xml:space="preserve">or more information contact </w:t>
      </w:r>
      <w:r w:rsidR="001C185A">
        <w:t xml:space="preserve">Glamorgan Spring Bay Council </w:t>
      </w:r>
      <w:r w:rsidR="002A3B51" w:rsidRPr="0004170F">
        <w:t>on (03) 6256 5050.</w:t>
      </w:r>
    </w:p>
    <w:p w:rsidR="002A3B51" w:rsidRDefault="00D23468" w:rsidP="0078671F">
      <w:pPr>
        <w:pStyle w:val="Heading9"/>
        <w:numPr>
          <w:ilvl w:val="1"/>
          <w:numId w:val="28"/>
        </w:numPr>
        <w:tabs>
          <w:tab w:val="left" w:pos="426"/>
        </w:tabs>
        <w:spacing w:after="140" w:line="300" w:lineRule="atLeast"/>
        <w:ind w:hanging="840"/>
        <w:rPr>
          <w:rFonts w:ascii="Gill Sans MT" w:hAnsi="Gill Sans MT"/>
          <w:color w:val="auto"/>
          <w:sz w:val="22"/>
          <w:szCs w:val="22"/>
        </w:rPr>
      </w:pPr>
      <w:bookmarkStart w:id="19" w:name="_Toc270933700"/>
      <w:r>
        <w:rPr>
          <w:rFonts w:ascii="Gill Sans MT" w:hAnsi="Gill Sans MT"/>
          <w:color w:val="auto"/>
          <w:sz w:val="22"/>
          <w:szCs w:val="22"/>
        </w:rPr>
        <w:t xml:space="preserve">  </w:t>
      </w:r>
      <w:r w:rsidR="002A3B51" w:rsidRPr="00E05E33">
        <w:rPr>
          <w:rFonts w:ascii="Gill Sans MT" w:hAnsi="Gill Sans MT"/>
          <w:color w:val="auto"/>
          <w:sz w:val="22"/>
          <w:szCs w:val="22"/>
        </w:rPr>
        <w:t>Glenorchy City Council</w:t>
      </w:r>
      <w:bookmarkEnd w:id="19"/>
    </w:p>
    <w:p w:rsidR="00D23468" w:rsidRPr="00D23468" w:rsidRDefault="00D23468" w:rsidP="00D23468">
      <w:pPr>
        <w:pStyle w:val="ListParagraph"/>
        <w:ind w:left="840" w:hanging="840"/>
        <w:rPr>
          <w:b/>
        </w:rPr>
      </w:pPr>
      <w:r w:rsidRPr="00D23468">
        <w:rPr>
          <w:b/>
        </w:rPr>
        <w:t>Natural Recreational Water Bodies</w:t>
      </w:r>
    </w:p>
    <w:p w:rsidR="002A3B51" w:rsidRPr="0004170F" w:rsidRDefault="002A3B51" w:rsidP="002A3B51">
      <w:pPr>
        <w:tabs>
          <w:tab w:val="left" w:pos="9072"/>
        </w:tabs>
        <w:ind w:right="-85"/>
      </w:pPr>
      <w:r w:rsidRPr="0004170F">
        <w:t>Type of sampling conducted:  Bacteriological (</w:t>
      </w:r>
      <w:r>
        <w:t>Enterococci</w:t>
      </w:r>
      <w:r w:rsidRPr="0004170F">
        <w:t>)</w:t>
      </w:r>
      <w:r>
        <w:t>.</w:t>
      </w:r>
    </w:p>
    <w:p w:rsidR="002A3B51" w:rsidRPr="0004170F" w:rsidRDefault="002A3B51" w:rsidP="002A3B51">
      <w:pPr>
        <w:tabs>
          <w:tab w:val="left" w:pos="9072"/>
        </w:tabs>
        <w:ind w:right="-85"/>
      </w:pPr>
      <w:r w:rsidRPr="0004170F">
        <w:t>Location of sampling sites</w:t>
      </w:r>
      <w:r>
        <w:t>:</w:t>
      </w:r>
    </w:p>
    <w:p w:rsidR="002A3B51" w:rsidRPr="0004170F" w:rsidRDefault="002A3B51" w:rsidP="00307B6D">
      <w:pPr>
        <w:numPr>
          <w:ilvl w:val="0"/>
          <w:numId w:val="12"/>
        </w:numPr>
        <w:tabs>
          <w:tab w:val="clear" w:pos="360"/>
          <w:tab w:val="left" w:pos="9072"/>
        </w:tabs>
        <w:spacing w:after="0" w:line="360" w:lineRule="auto"/>
        <w:ind w:left="567" w:right="-85" w:hanging="567"/>
      </w:pPr>
      <w:r w:rsidRPr="0004170F">
        <w:t>Windermere Beach</w:t>
      </w:r>
    </w:p>
    <w:p w:rsidR="002A3B51" w:rsidRDefault="002A3B51" w:rsidP="00307B6D">
      <w:pPr>
        <w:numPr>
          <w:ilvl w:val="0"/>
          <w:numId w:val="12"/>
        </w:numPr>
        <w:tabs>
          <w:tab w:val="clear" w:pos="360"/>
          <w:tab w:val="left" w:pos="9072"/>
        </w:tabs>
        <w:spacing w:after="0" w:line="360" w:lineRule="auto"/>
        <w:ind w:left="567" w:right="-85" w:hanging="567"/>
      </w:pPr>
      <w:r w:rsidRPr="0004170F">
        <w:t xml:space="preserve">Elwick Bay </w:t>
      </w:r>
    </w:p>
    <w:p w:rsidR="00C30620" w:rsidRDefault="003274CE" w:rsidP="00307B6D">
      <w:pPr>
        <w:numPr>
          <w:ilvl w:val="0"/>
          <w:numId w:val="12"/>
        </w:numPr>
        <w:tabs>
          <w:tab w:val="clear" w:pos="360"/>
          <w:tab w:val="left" w:pos="9072"/>
        </w:tabs>
        <w:spacing w:after="0" w:line="360" w:lineRule="auto"/>
        <w:ind w:left="567" w:right="-85" w:hanging="567"/>
      </w:pPr>
      <w:r>
        <w:t xml:space="preserve">Faulkners </w:t>
      </w:r>
      <w:r w:rsidR="00C30620">
        <w:t>Rivulet</w:t>
      </w:r>
    </w:p>
    <w:p w:rsidR="00C30620" w:rsidRDefault="00C30620" w:rsidP="00307B6D">
      <w:pPr>
        <w:numPr>
          <w:ilvl w:val="0"/>
          <w:numId w:val="12"/>
        </w:numPr>
        <w:tabs>
          <w:tab w:val="clear" w:pos="360"/>
          <w:tab w:val="left" w:pos="9072"/>
        </w:tabs>
        <w:spacing w:after="0" w:line="360" w:lineRule="auto"/>
        <w:ind w:left="567" w:right="-85" w:hanging="567"/>
      </w:pPr>
      <w:r>
        <w:t>GASP Orange Pavilion</w:t>
      </w:r>
    </w:p>
    <w:p w:rsidR="00C30620" w:rsidRDefault="00C30620" w:rsidP="00307B6D">
      <w:pPr>
        <w:numPr>
          <w:ilvl w:val="0"/>
          <w:numId w:val="12"/>
        </w:numPr>
        <w:tabs>
          <w:tab w:val="clear" w:pos="360"/>
          <w:tab w:val="left" w:pos="9072"/>
        </w:tabs>
        <w:spacing w:after="0" w:line="360" w:lineRule="auto"/>
        <w:ind w:left="567" w:right="-85" w:hanging="567"/>
      </w:pPr>
      <w:r>
        <w:t>Mona Jetty</w:t>
      </w:r>
    </w:p>
    <w:p w:rsidR="00C30620" w:rsidRDefault="00C30620" w:rsidP="00307B6D">
      <w:pPr>
        <w:numPr>
          <w:ilvl w:val="0"/>
          <w:numId w:val="12"/>
        </w:numPr>
        <w:tabs>
          <w:tab w:val="clear" w:pos="360"/>
          <w:tab w:val="left" w:pos="9072"/>
        </w:tabs>
        <w:spacing w:after="0" w:line="360" w:lineRule="auto"/>
        <w:ind w:left="567" w:right="-85" w:hanging="567"/>
      </w:pPr>
      <w:r>
        <w:t>Mona Berriedale Bay</w:t>
      </w:r>
    </w:p>
    <w:p w:rsidR="00C30620" w:rsidRPr="0004170F" w:rsidRDefault="00C30620" w:rsidP="00C30620">
      <w:pPr>
        <w:tabs>
          <w:tab w:val="left" w:pos="9072"/>
        </w:tabs>
        <w:ind w:right="-85"/>
      </w:pPr>
      <w:r>
        <w:lastRenderedPageBreak/>
        <w:t xml:space="preserve">Sites 1 and 2 have been </w:t>
      </w:r>
      <w:r w:rsidR="003215D1">
        <w:t xml:space="preserve">routinely </w:t>
      </w:r>
      <w:r>
        <w:t>monitored</w:t>
      </w:r>
      <w:r w:rsidR="00A56CF2">
        <w:t xml:space="preserve"> </w:t>
      </w:r>
      <w:r w:rsidR="003274CE">
        <w:t xml:space="preserve">for a number of </w:t>
      </w:r>
      <w:r w:rsidR="00A56CF2">
        <w:t>year</w:t>
      </w:r>
      <w:r w:rsidR="003274CE">
        <w:t>s while Sites 4, 5 and 6 have been monitored since the 2014-2015 swimming season</w:t>
      </w:r>
      <w:r w:rsidR="00301D02">
        <w:t xml:space="preserve">. </w:t>
      </w:r>
      <w:r w:rsidR="003274CE">
        <w:t>Site 3 was also sampled during the current season.</w:t>
      </w:r>
    </w:p>
    <w:p w:rsidR="002A3B51" w:rsidRPr="0004170F" w:rsidRDefault="002A3B51" w:rsidP="002A3B51">
      <w:pPr>
        <w:tabs>
          <w:tab w:val="left" w:pos="9072"/>
        </w:tabs>
        <w:ind w:right="-85"/>
      </w:pPr>
      <w:r w:rsidRPr="0004170F">
        <w:t>Sampling details:</w:t>
      </w:r>
      <w:r w:rsidR="008D4065">
        <w:t xml:space="preserve"> </w:t>
      </w:r>
      <w:r w:rsidRPr="0004170F">
        <w:t xml:space="preserve"> </w:t>
      </w:r>
      <w:r w:rsidR="008D4065">
        <w:t>Sampling was conducted m</w:t>
      </w:r>
      <w:r w:rsidR="00951F3E">
        <w:t xml:space="preserve">onthly </w:t>
      </w:r>
      <w:r>
        <w:t>from December</w:t>
      </w:r>
      <w:r w:rsidRPr="0004170F">
        <w:t xml:space="preserve"> </w:t>
      </w:r>
      <w:r>
        <w:t>–</w:t>
      </w:r>
      <w:r w:rsidRPr="0004170F">
        <w:t xml:space="preserve"> March</w:t>
      </w:r>
      <w:r>
        <w:t>.</w:t>
      </w:r>
      <w:r w:rsidRPr="0004170F">
        <w:t xml:space="preserve"> </w:t>
      </w:r>
    </w:p>
    <w:p w:rsidR="00594A6F" w:rsidRDefault="002A3B51" w:rsidP="002A3B51">
      <w:pPr>
        <w:tabs>
          <w:tab w:val="left" w:pos="9072"/>
        </w:tabs>
        <w:ind w:right="-85"/>
      </w:pPr>
      <w:r w:rsidRPr="0004170F">
        <w:t xml:space="preserve">Results: </w:t>
      </w:r>
      <w:r w:rsidR="009A57EC">
        <w:t xml:space="preserve"> </w:t>
      </w:r>
      <w:r w:rsidR="000A2371">
        <w:t>While</w:t>
      </w:r>
      <w:r w:rsidR="00F80CBE">
        <w:t xml:space="preserve"> results of</w:t>
      </w:r>
      <w:r w:rsidR="000A2371">
        <w:t xml:space="preserve"> sampling </w:t>
      </w:r>
      <w:r>
        <w:t xml:space="preserve">of </w:t>
      </w:r>
      <w:r w:rsidRPr="0004170F">
        <w:t>Windermere Beach</w:t>
      </w:r>
      <w:r>
        <w:t xml:space="preserve"> </w:t>
      </w:r>
      <w:r w:rsidR="000A2371">
        <w:t xml:space="preserve">generally complied with </w:t>
      </w:r>
      <w:r w:rsidR="00A42D92">
        <w:t>Guideline values</w:t>
      </w:r>
      <w:r w:rsidR="000A2371">
        <w:t xml:space="preserve">, </w:t>
      </w:r>
      <w:r w:rsidR="00F01886">
        <w:t>noncompliant results</w:t>
      </w:r>
      <w:r w:rsidR="00C46580">
        <w:t xml:space="preserve"> </w:t>
      </w:r>
      <w:r w:rsidR="00F80CBE">
        <w:t>occurred on</w:t>
      </w:r>
      <w:r w:rsidR="000A2371">
        <w:t xml:space="preserve"> 12 January and 23 February</w:t>
      </w:r>
      <w:r w:rsidR="00F80CBE">
        <w:t xml:space="preserve">. </w:t>
      </w:r>
      <w:r w:rsidR="005B733A" w:rsidRPr="005B733A">
        <w:t xml:space="preserve"> </w:t>
      </w:r>
      <w:r w:rsidR="005B733A">
        <w:t>All results from Elwick Bay</w:t>
      </w:r>
      <w:r w:rsidR="005B733A" w:rsidRPr="005B733A">
        <w:t xml:space="preserve"> were compliant with Guideline values</w:t>
      </w:r>
      <w:r w:rsidR="00594A6F">
        <w:t>.</w:t>
      </w:r>
      <w:r w:rsidR="005B733A" w:rsidRPr="005B733A">
        <w:t xml:space="preserve"> </w:t>
      </w:r>
    </w:p>
    <w:p w:rsidR="002A3B51" w:rsidRDefault="002A3B51" w:rsidP="002A3B51">
      <w:pPr>
        <w:tabs>
          <w:tab w:val="left" w:pos="9072"/>
        </w:tabs>
        <w:ind w:right="-85"/>
      </w:pPr>
      <w:r w:rsidRPr="0004170F">
        <w:t xml:space="preserve">Comments: </w:t>
      </w:r>
      <w:r w:rsidR="00117026">
        <w:t xml:space="preserve"> </w:t>
      </w:r>
      <w:r w:rsidR="00594A6F">
        <w:t xml:space="preserve">While the cause of the two </w:t>
      </w:r>
      <w:r w:rsidR="00C46580">
        <w:t xml:space="preserve">noncompliant results </w:t>
      </w:r>
      <w:r w:rsidR="00594A6F">
        <w:t>at</w:t>
      </w:r>
      <w:r w:rsidR="00594A6F" w:rsidRPr="00594A6F">
        <w:t xml:space="preserve"> Windermere Beach</w:t>
      </w:r>
      <w:r w:rsidR="00594A6F">
        <w:t xml:space="preserve"> remain unknown, results of resampling were</w:t>
      </w:r>
      <w:r w:rsidR="004610D5">
        <w:t xml:space="preserve"> compliant </w:t>
      </w:r>
      <w:r w:rsidR="00594A6F">
        <w:t xml:space="preserve">. </w:t>
      </w:r>
      <w:r w:rsidR="003A5347">
        <w:t xml:space="preserve">Both </w:t>
      </w:r>
      <w:r w:rsidR="0023167E">
        <w:t xml:space="preserve">sites </w:t>
      </w:r>
      <w:r w:rsidR="003A5347">
        <w:t xml:space="preserve">continue to have a water quality rating of poor. </w:t>
      </w:r>
      <w:r w:rsidRPr="0004170F">
        <w:t>Perma</w:t>
      </w:r>
      <w:r w:rsidR="00BC2824">
        <w:t xml:space="preserve">nent signs have been erected at Windermere Beach and Elwick Bay </w:t>
      </w:r>
      <w:r w:rsidRPr="0004170F">
        <w:t xml:space="preserve">advising that water quality is not suitable for swimming. </w:t>
      </w:r>
      <w:r w:rsidR="006F6BA5">
        <w:t xml:space="preserve"> </w:t>
      </w:r>
      <w:r w:rsidRPr="0004170F">
        <w:t xml:space="preserve">The sites are </w:t>
      </w:r>
      <w:r w:rsidR="007E000A">
        <w:t xml:space="preserve">generally </w:t>
      </w:r>
      <w:r w:rsidRPr="0004170F">
        <w:t>used for boating</w:t>
      </w:r>
      <w:r>
        <w:t xml:space="preserve"> and </w:t>
      </w:r>
      <w:r w:rsidRPr="0004170F">
        <w:t xml:space="preserve">fishing </w:t>
      </w:r>
      <w:r w:rsidR="00C46580">
        <w:t>only.</w:t>
      </w:r>
    </w:p>
    <w:p w:rsidR="00D23468" w:rsidRPr="00D23468" w:rsidRDefault="00D23468" w:rsidP="00D23468">
      <w:pPr>
        <w:tabs>
          <w:tab w:val="left" w:pos="9072"/>
        </w:tabs>
        <w:ind w:right="-85"/>
        <w:rPr>
          <w:b/>
        </w:rPr>
      </w:pPr>
      <w:r w:rsidRPr="00D23468">
        <w:rPr>
          <w:b/>
        </w:rPr>
        <w:t>Pools and Spas</w:t>
      </w:r>
    </w:p>
    <w:p w:rsidR="00D23468" w:rsidRDefault="00D23468" w:rsidP="00D23468">
      <w:pPr>
        <w:tabs>
          <w:tab w:val="left" w:pos="9072"/>
        </w:tabs>
        <w:ind w:right="-85"/>
      </w:pPr>
      <w:r>
        <w:t>Type of sampling conducted:  Bacteriological</w:t>
      </w:r>
    </w:p>
    <w:p w:rsidR="00D23468" w:rsidRDefault="00D23468" w:rsidP="00D23468">
      <w:pPr>
        <w:tabs>
          <w:tab w:val="left" w:pos="9072"/>
        </w:tabs>
        <w:ind w:right="-85"/>
      </w:pPr>
      <w:r>
        <w:t>(Heterotrophic Plate Count, Thermotolerant coliforms/</w:t>
      </w:r>
      <w:r w:rsidRPr="00783B03">
        <w:rPr>
          <w:i/>
        </w:rPr>
        <w:t>E.coli</w:t>
      </w:r>
      <w:r>
        <w:t xml:space="preserve">, </w:t>
      </w:r>
      <w:r w:rsidRPr="006111FE">
        <w:rPr>
          <w:i/>
        </w:rPr>
        <w:t>Pseudomonas aeruginosa</w:t>
      </w:r>
      <w:r>
        <w:t>)</w:t>
      </w:r>
      <w:r w:rsidR="00636258">
        <w:t>.</w:t>
      </w:r>
    </w:p>
    <w:p w:rsidR="00D23468" w:rsidRDefault="00D23468" w:rsidP="00D23468">
      <w:pPr>
        <w:tabs>
          <w:tab w:val="left" w:pos="9072"/>
        </w:tabs>
        <w:ind w:right="-85"/>
      </w:pPr>
      <w:r>
        <w:t>Location of pools and spas:</w:t>
      </w:r>
    </w:p>
    <w:p w:rsidR="00D23468" w:rsidRDefault="00D23468" w:rsidP="0078671F">
      <w:pPr>
        <w:pStyle w:val="ListParagraph"/>
        <w:numPr>
          <w:ilvl w:val="0"/>
          <w:numId w:val="38"/>
        </w:numPr>
        <w:tabs>
          <w:tab w:val="left" w:pos="9072"/>
        </w:tabs>
        <w:spacing w:line="360" w:lineRule="auto"/>
        <w:ind w:left="567" w:right="-85" w:hanging="567"/>
      </w:pPr>
      <w:r>
        <w:t>Glenorchy War Memorial Pool, 50 m pool</w:t>
      </w:r>
    </w:p>
    <w:p w:rsidR="00D23468" w:rsidRDefault="00D23468" w:rsidP="0078671F">
      <w:pPr>
        <w:pStyle w:val="ListParagraph"/>
        <w:numPr>
          <w:ilvl w:val="0"/>
          <w:numId w:val="38"/>
        </w:numPr>
        <w:tabs>
          <w:tab w:val="left" w:pos="9072"/>
        </w:tabs>
        <w:spacing w:line="360" w:lineRule="auto"/>
        <w:ind w:left="567" w:right="-85" w:hanging="567"/>
      </w:pPr>
      <w:r>
        <w:t>Glenorchy War memorial Pool, wading pool</w:t>
      </w:r>
    </w:p>
    <w:p w:rsidR="00D23468" w:rsidRDefault="00C71274" w:rsidP="0078671F">
      <w:pPr>
        <w:pStyle w:val="ListParagraph"/>
        <w:numPr>
          <w:ilvl w:val="0"/>
          <w:numId w:val="38"/>
        </w:numPr>
        <w:tabs>
          <w:tab w:val="left" w:pos="9072"/>
        </w:tabs>
        <w:spacing w:line="360" w:lineRule="auto"/>
        <w:ind w:left="567" w:right="-85" w:hanging="567"/>
      </w:pPr>
      <w:r>
        <w:t xml:space="preserve">Glenorchy War Memorial </w:t>
      </w:r>
      <w:r w:rsidR="00D23468">
        <w:t>Slide Pool</w:t>
      </w:r>
    </w:p>
    <w:p w:rsidR="00D23468" w:rsidRDefault="00D23468" w:rsidP="0078671F">
      <w:pPr>
        <w:pStyle w:val="ListParagraph"/>
        <w:numPr>
          <w:ilvl w:val="0"/>
          <w:numId w:val="38"/>
        </w:numPr>
        <w:tabs>
          <w:tab w:val="left" w:pos="9072"/>
        </w:tabs>
        <w:spacing w:line="360" w:lineRule="auto"/>
        <w:ind w:left="567" w:right="-85" w:hanging="567"/>
      </w:pPr>
      <w:r>
        <w:t>Mona Pool, Berriedale</w:t>
      </w:r>
    </w:p>
    <w:p w:rsidR="00C9702E" w:rsidRDefault="00C9702E" w:rsidP="0078671F">
      <w:pPr>
        <w:pStyle w:val="ListParagraph"/>
        <w:numPr>
          <w:ilvl w:val="0"/>
          <w:numId w:val="38"/>
        </w:numPr>
        <w:tabs>
          <w:tab w:val="left" w:pos="9072"/>
        </w:tabs>
        <w:spacing w:line="360" w:lineRule="auto"/>
        <w:ind w:left="567" w:right="-85" w:hanging="567"/>
      </w:pPr>
      <w:r>
        <w:t>One Care Barossa Park, Glenorchy</w:t>
      </w:r>
    </w:p>
    <w:p w:rsidR="00D23468" w:rsidRDefault="00D23468" w:rsidP="0078671F">
      <w:pPr>
        <w:pStyle w:val="ListParagraph"/>
        <w:numPr>
          <w:ilvl w:val="0"/>
          <w:numId w:val="38"/>
        </w:numPr>
        <w:tabs>
          <w:tab w:val="left" w:pos="9072"/>
        </w:tabs>
        <w:spacing w:line="360" w:lineRule="auto"/>
        <w:ind w:left="567" w:right="-85" w:hanging="567"/>
      </w:pPr>
      <w:r>
        <w:t>Waterfront Lodge, Lutana</w:t>
      </w:r>
      <w:r w:rsidR="00636258">
        <w:t>, pool</w:t>
      </w:r>
    </w:p>
    <w:p w:rsidR="00D23468" w:rsidRDefault="00D23468" w:rsidP="0078671F">
      <w:pPr>
        <w:pStyle w:val="ListParagraph"/>
        <w:numPr>
          <w:ilvl w:val="0"/>
          <w:numId w:val="38"/>
        </w:numPr>
        <w:tabs>
          <w:tab w:val="left" w:pos="9072"/>
        </w:tabs>
        <w:spacing w:line="360" w:lineRule="auto"/>
        <w:ind w:left="567" w:right="-85" w:hanging="567"/>
      </w:pPr>
      <w:r>
        <w:t>Riverfront Motel &amp; Villas</w:t>
      </w:r>
      <w:r w:rsidR="00636258">
        <w:t>, pool</w:t>
      </w:r>
    </w:p>
    <w:p w:rsidR="006A0CEE" w:rsidRPr="006A0CEE" w:rsidRDefault="006A0CEE" w:rsidP="0078671F">
      <w:pPr>
        <w:pStyle w:val="ListParagraph"/>
        <w:numPr>
          <w:ilvl w:val="0"/>
          <w:numId w:val="38"/>
        </w:numPr>
        <w:ind w:left="567" w:hanging="567"/>
      </w:pPr>
      <w:r w:rsidRPr="006A0CEE">
        <w:t>Undine Pool, Rosetta</w:t>
      </w:r>
    </w:p>
    <w:p w:rsidR="006A0CEE" w:rsidRDefault="006A0CEE" w:rsidP="006A0CEE">
      <w:pPr>
        <w:pStyle w:val="ListParagraph"/>
        <w:tabs>
          <w:tab w:val="left" w:pos="9072"/>
        </w:tabs>
        <w:spacing w:line="360" w:lineRule="auto"/>
        <w:ind w:left="0" w:right="-85"/>
      </w:pPr>
    </w:p>
    <w:p w:rsidR="00D23468" w:rsidRDefault="0068652F" w:rsidP="009F5D8C">
      <w:pPr>
        <w:pStyle w:val="ListParagraph"/>
        <w:tabs>
          <w:tab w:val="left" w:pos="9072"/>
        </w:tabs>
        <w:ind w:left="0" w:right="-85"/>
      </w:pPr>
      <w:r>
        <w:lastRenderedPageBreak/>
        <w:t xml:space="preserve">Sampling details:  </w:t>
      </w:r>
      <w:r w:rsidR="00D43167" w:rsidRPr="00D43167">
        <w:t xml:space="preserve">Sampling was undertaken monthly from December </w:t>
      </w:r>
      <w:r w:rsidR="00783B03">
        <w:t>-</w:t>
      </w:r>
      <w:r w:rsidR="00D43167" w:rsidRPr="00D43167">
        <w:t xml:space="preserve"> March</w:t>
      </w:r>
      <w:r w:rsidR="006A0CEE">
        <w:t>.</w:t>
      </w:r>
    </w:p>
    <w:p w:rsidR="002A3B51" w:rsidRDefault="00C703D1" w:rsidP="004D59B5">
      <w:pPr>
        <w:tabs>
          <w:tab w:val="left" w:pos="9072"/>
        </w:tabs>
        <w:spacing w:line="276" w:lineRule="auto"/>
        <w:ind w:right="-85"/>
      </w:pPr>
      <w:r w:rsidRPr="0004170F">
        <w:t>F</w:t>
      </w:r>
      <w:r>
        <w:t>or more information visit the c</w:t>
      </w:r>
      <w:r w:rsidR="002A3B51" w:rsidRPr="0004170F">
        <w:t>ouncil’s website (</w:t>
      </w:r>
      <w:hyperlink r:id="rId16" w:history="1">
        <w:r w:rsidR="002A3B51" w:rsidRPr="00C703D1">
          <w:rPr>
            <w:color w:val="0000FF"/>
          </w:rPr>
          <w:t>www.gcc.tas.gov.au</w:t>
        </w:r>
      </w:hyperlink>
      <w:r w:rsidR="002A3B51" w:rsidRPr="0004170F">
        <w:t xml:space="preserve">) or </w:t>
      </w:r>
      <w:r w:rsidR="006A0CEE">
        <w:t>contact</w:t>
      </w:r>
      <w:r w:rsidR="002A3B51" w:rsidRPr="0004170F">
        <w:t xml:space="preserve"> </w:t>
      </w:r>
      <w:r w:rsidR="002A3B51">
        <w:t>Alex Woodward</w:t>
      </w:r>
      <w:r w:rsidR="002A3B51" w:rsidRPr="0004170F">
        <w:t xml:space="preserve"> on (03) 6216</w:t>
      </w:r>
      <w:r w:rsidR="002A3B51">
        <w:t xml:space="preserve"> 6790</w:t>
      </w:r>
      <w:r w:rsidR="002A3B51" w:rsidRPr="0004170F">
        <w:t>.</w:t>
      </w:r>
    </w:p>
    <w:p w:rsidR="002A3B51" w:rsidRDefault="00D63903" w:rsidP="0078671F">
      <w:pPr>
        <w:pStyle w:val="Heading9"/>
        <w:numPr>
          <w:ilvl w:val="1"/>
          <w:numId w:val="28"/>
        </w:numPr>
        <w:spacing w:after="140" w:line="300" w:lineRule="atLeast"/>
        <w:ind w:left="426" w:hanging="426"/>
        <w:rPr>
          <w:rFonts w:ascii="Gill Sans MT" w:hAnsi="Gill Sans MT"/>
          <w:color w:val="auto"/>
          <w:sz w:val="22"/>
          <w:szCs w:val="22"/>
        </w:rPr>
      </w:pPr>
      <w:bookmarkStart w:id="20" w:name="_Toc270933701"/>
      <w:r>
        <w:rPr>
          <w:rFonts w:ascii="Gill Sans MT" w:hAnsi="Gill Sans MT"/>
          <w:color w:val="auto"/>
          <w:sz w:val="22"/>
          <w:szCs w:val="22"/>
        </w:rPr>
        <w:t xml:space="preserve">  </w:t>
      </w:r>
      <w:r w:rsidR="002A3B51" w:rsidRPr="00E05E33">
        <w:rPr>
          <w:rFonts w:ascii="Gill Sans MT" w:hAnsi="Gill Sans MT"/>
          <w:color w:val="auto"/>
          <w:sz w:val="22"/>
          <w:szCs w:val="22"/>
        </w:rPr>
        <w:t>Hobart City Council</w:t>
      </w:r>
      <w:bookmarkEnd w:id="20"/>
    </w:p>
    <w:p w:rsidR="00D63903" w:rsidRPr="00D63903" w:rsidRDefault="00D63903" w:rsidP="00D63903">
      <w:pPr>
        <w:pStyle w:val="ListParagraph"/>
        <w:ind w:left="840" w:hanging="840"/>
        <w:rPr>
          <w:b/>
        </w:rPr>
      </w:pPr>
      <w:r w:rsidRPr="00D63903">
        <w:rPr>
          <w:b/>
        </w:rPr>
        <w:t>Natural Recreational Water Bodies</w:t>
      </w:r>
    </w:p>
    <w:p w:rsidR="002A3B51" w:rsidRPr="0004170F" w:rsidRDefault="006F6BA5" w:rsidP="002A3B51">
      <w:pPr>
        <w:tabs>
          <w:tab w:val="left" w:pos="9072"/>
        </w:tabs>
        <w:ind w:right="-85"/>
      </w:pPr>
      <w:r>
        <w:t xml:space="preserve">Type of sampling conducted:  </w:t>
      </w:r>
      <w:r w:rsidR="002A3B51" w:rsidRPr="0004170F">
        <w:t>Bacteriological (</w:t>
      </w:r>
      <w:r w:rsidR="002A3B51">
        <w:t>Enterococci</w:t>
      </w:r>
      <w:r w:rsidR="002A3B51" w:rsidRPr="0004170F">
        <w:t>).</w:t>
      </w:r>
    </w:p>
    <w:p w:rsidR="002A3B51" w:rsidRPr="0004170F" w:rsidRDefault="002A3B51" w:rsidP="002A3B51">
      <w:pPr>
        <w:tabs>
          <w:tab w:val="left" w:pos="9072"/>
        </w:tabs>
        <w:ind w:right="-85"/>
      </w:pPr>
      <w:r w:rsidRPr="0004170F">
        <w:t xml:space="preserve">Location of sampling sites: </w:t>
      </w:r>
    </w:p>
    <w:p w:rsidR="002A3B51" w:rsidRPr="0004170F" w:rsidRDefault="002A3B51" w:rsidP="0078671F">
      <w:pPr>
        <w:numPr>
          <w:ilvl w:val="0"/>
          <w:numId w:val="17"/>
        </w:numPr>
        <w:tabs>
          <w:tab w:val="clear" w:pos="360"/>
          <w:tab w:val="left" w:pos="9072"/>
        </w:tabs>
        <w:ind w:left="567" w:right="-85" w:hanging="567"/>
      </w:pPr>
      <w:r w:rsidRPr="0004170F">
        <w:t>Nutgrove Beach</w:t>
      </w:r>
      <w:r>
        <w:t xml:space="preserve"> (2 sites)</w:t>
      </w:r>
    </w:p>
    <w:p w:rsidR="002A3B51" w:rsidRDefault="002A3B51" w:rsidP="0078671F">
      <w:pPr>
        <w:numPr>
          <w:ilvl w:val="0"/>
          <w:numId w:val="17"/>
        </w:numPr>
        <w:tabs>
          <w:tab w:val="clear" w:pos="360"/>
          <w:tab w:val="left" w:pos="9072"/>
        </w:tabs>
        <w:ind w:left="567" w:right="-85" w:hanging="567"/>
      </w:pPr>
      <w:r w:rsidRPr="0004170F">
        <w:t>Little Sandy Bay Beach</w:t>
      </w:r>
      <w:r>
        <w:t xml:space="preserve"> (2 sites)</w:t>
      </w:r>
    </w:p>
    <w:p w:rsidR="002A3B51" w:rsidRDefault="002A3B51" w:rsidP="0078671F">
      <w:pPr>
        <w:numPr>
          <w:ilvl w:val="0"/>
          <w:numId w:val="17"/>
        </w:numPr>
        <w:tabs>
          <w:tab w:val="clear" w:pos="360"/>
          <w:tab w:val="left" w:pos="9072"/>
        </w:tabs>
        <w:ind w:left="567" w:right="-85" w:hanging="567"/>
      </w:pPr>
      <w:r>
        <w:t>Marieville Esplanade</w:t>
      </w:r>
    </w:p>
    <w:p w:rsidR="00F425D3" w:rsidRPr="0004170F" w:rsidRDefault="00F425D3" w:rsidP="0078671F">
      <w:pPr>
        <w:numPr>
          <w:ilvl w:val="0"/>
          <w:numId w:val="17"/>
        </w:numPr>
        <w:tabs>
          <w:tab w:val="clear" w:pos="360"/>
          <w:tab w:val="left" w:pos="9072"/>
        </w:tabs>
        <w:ind w:left="567" w:right="-85" w:hanging="567"/>
      </w:pPr>
      <w:r>
        <w:t>Cornelian Bay</w:t>
      </w:r>
    </w:p>
    <w:p w:rsidR="002A3B51" w:rsidRPr="0004170F" w:rsidRDefault="002A3B51" w:rsidP="002A3B51">
      <w:pPr>
        <w:tabs>
          <w:tab w:val="left" w:pos="9072"/>
        </w:tabs>
        <w:ind w:right="-85"/>
      </w:pPr>
      <w:r w:rsidRPr="0004170F">
        <w:t>Sampling details:  Little Sandy Bay (</w:t>
      </w:r>
      <w:r w:rsidR="001A676E">
        <w:t>two</w:t>
      </w:r>
      <w:r w:rsidR="007737FB">
        <w:t xml:space="preserve"> sites) was</w:t>
      </w:r>
      <w:r w:rsidRPr="0004170F">
        <w:t xml:space="preserve"> sampled weekly from </w:t>
      </w:r>
      <w:r w:rsidR="006111FE">
        <w:t xml:space="preserve">December - </w:t>
      </w:r>
      <w:r>
        <w:t>March</w:t>
      </w:r>
      <w:r w:rsidR="005F4CF7">
        <w:t xml:space="preserve">.  </w:t>
      </w:r>
      <w:r w:rsidR="007737FB">
        <w:t xml:space="preserve">Nutgrove Beach (two sites), </w:t>
      </w:r>
      <w:r>
        <w:t>Marieville Esplanade</w:t>
      </w:r>
      <w:r w:rsidR="0083046F">
        <w:t xml:space="preserve"> and Cornelian Bay</w:t>
      </w:r>
      <w:r w:rsidR="005F4CF7">
        <w:t xml:space="preserve"> were also sampled weekly though not recognised as primary contact sites.</w:t>
      </w:r>
    </w:p>
    <w:p w:rsidR="00783B03" w:rsidRDefault="002A3B51" w:rsidP="002A3B51">
      <w:pPr>
        <w:tabs>
          <w:tab w:val="left" w:pos="9072"/>
        </w:tabs>
        <w:ind w:right="-85"/>
      </w:pPr>
      <w:r w:rsidRPr="0004170F">
        <w:t>Results:</w:t>
      </w:r>
      <w:r w:rsidR="006F6BA5">
        <w:t xml:space="preserve"> </w:t>
      </w:r>
      <w:r w:rsidRPr="0004170F">
        <w:t xml:space="preserve"> </w:t>
      </w:r>
      <w:r w:rsidR="008B6FAA">
        <w:t xml:space="preserve">Sites 1 and 2 were </w:t>
      </w:r>
      <w:r w:rsidR="00A42D92">
        <w:t>compliant</w:t>
      </w:r>
      <w:r w:rsidR="008B6FAA">
        <w:t xml:space="preserve"> with </w:t>
      </w:r>
      <w:r w:rsidR="004E213E">
        <w:t xml:space="preserve">Guideline values </w:t>
      </w:r>
      <w:r w:rsidR="001203DF">
        <w:t xml:space="preserve">for primary contact, </w:t>
      </w:r>
      <w:r w:rsidR="008B6FAA">
        <w:t>with the exception of one occasion at Little Sandy Bay Beach, one occasi</w:t>
      </w:r>
      <w:r w:rsidR="001203DF">
        <w:t xml:space="preserve">on at Nutgrove Beach East </w:t>
      </w:r>
      <w:r w:rsidR="00783B03">
        <w:t>and two</w:t>
      </w:r>
      <w:r w:rsidR="008B6FAA">
        <w:t xml:space="preserve"> occasions at Nutgrove West.  Resampling of the sites returned </w:t>
      </w:r>
      <w:r w:rsidR="00783B03">
        <w:t xml:space="preserve">compliant </w:t>
      </w:r>
      <w:r w:rsidR="008B6FAA">
        <w:t>results</w:t>
      </w:r>
      <w:r w:rsidR="00783B03">
        <w:t>.</w:t>
      </w:r>
      <w:r w:rsidR="008B6FAA">
        <w:t xml:space="preserve"> </w:t>
      </w:r>
    </w:p>
    <w:p w:rsidR="002A3B51" w:rsidRDefault="0083046F" w:rsidP="002A3B51">
      <w:pPr>
        <w:tabs>
          <w:tab w:val="left" w:pos="9072"/>
        </w:tabs>
        <w:ind w:right="-85"/>
      </w:pPr>
      <w:r>
        <w:t xml:space="preserve">Comments:  </w:t>
      </w:r>
      <w:r w:rsidR="00E24C7E" w:rsidRPr="00E24C7E">
        <w:t xml:space="preserve">Sites deemed not suitable for primary contact activities including </w:t>
      </w:r>
      <w:r w:rsidR="00E24C7E">
        <w:t>Nutgrove Beach,</w:t>
      </w:r>
      <w:r w:rsidRPr="0083046F">
        <w:t xml:space="preserve"> Marieville Esplanade</w:t>
      </w:r>
      <w:r>
        <w:t xml:space="preserve"> and Cornelian Bay</w:t>
      </w:r>
      <w:r w:rsidR="00DB2D9D">
        <w:t xml:space="preserve"> have </w:t>
      </w:r>
      <w:r w:rsidR="001A782A">
        <w:t xml:space="preserve">permanent </w:t>
      </w:r>
      <w:r w:rsidR="00DB2D9D">
        <w:t>signs in place warning against primary contact activities</w:t>
      </w:r>
      <w:r w:rsidRPr="0083046F">
        <w:t>.</w:t>
      </w:r>
      <w:r w:rsidR="002A3B51">
        <w:t xml:space="preserve"> </w:t>
      </w:r>
      <w:r w:rsidR="00E24C7E" w:rsidRPr="00E24C7E">
        <w:t xml:space="preserve">The beach catchment area of Nutgrove is the focus of ongoing investigations to assist in identifying possible sources of contamination.  </w:t>
      </w:r>
    </w:p>
    <w:p w:rsidR="007B54AD" w:rsidRPr="007B54AD" w:rsidRDefault="007B54AD" w:rsidP="007B54AD">
      <w:pPr>
        <w:tabs>
          <w:tab w:val="left" w:pos="9072"/>
        </w:tabs>
        <w:ind w:right="-85"/>
        <w:rPr>
          <w:b/>
        </w:rPr>
      </w:pPr>
      <w:r w:rsidRPr="007B54AD">
        <w:rPr>
          <w:b/>
        </w:rPr>
        <w:t>Pools and Spas</w:t>
      </w:r>
    </w:p>
    <w:p w:rsidR="007B54AD" w:rsidRDefault="007B54AD" w:rsidP="007B54AD">
      <w:pPr>
        <w:tabs>
          <w:tab w:val="left" w:pos="9072"/>
        </w:tabs>
        <w:ind w:right="-85"/>
      </w:pPr>
      <w:r>
        <w:t>Type of sampling conducted:  Bacteriological</w:t>
      </w:r>
    </w:p>
    <w:p w:rsidR="007B54AD" w:rsidRDefault="007B54AD" w:rsidP="007B54AD">
      <w:pPr>
        <w:tabs>
          <w:tab w:val="left" w:pos="9072"/>
        </w:tabs>
        <w:ind w:right="-85"/>
      </w:pPr>
      <w:r>
        <w:lastRenderedPageBreak/>
        <w:t>(Heterotrophic Plate Count, Thermotolerant coliforms/</w:t>
      </w:r>
      <w:r w:rsidRPr="009B2310">
        <w:rPr>
          <w:i/>
        </w:rPr>
        <w:t>E.coli,</w:t>
      </w:r>
      <w:r>
        <w:t xml:space="preserve"> </w:t>
      </w:r>
      <w:r w:rsidRPr="00F42193">
        <w:rPr>
          <w:i/>
        </w:rPr>
        <w:t>Pseudomonas aeruginosa</w:t>
      </w:r>
      <w:r>
        <w:t>)</w:t>
      </w:r>
      <w:r w:rsidR="006574BE">
        <w:t>.</w:t>
      </w:r>
    </w:p>
    <w:p w:rsidR="007B54AD" w:rsidRDefault="007B54AD" w:rsidP="007B54AD">
      <w:pPr>
        <w:tabs>
          <w:tab w:val="left" w:pos="9072"/>
        </w:tabs>
        <w:ind w:right="-85"/>
      </w:pPr>
      <w:r>
        <w:t>Location of pools and spas:</w:t>
      </w:r>
    </w:p>
    <w:p w:rsidR="007B54AD" w:rsidRDefault="007B54AD" w:rsidP="0078671F">
      <w:pPr>
        <w:pStyle w:val="ListParagraph"/>
        <w:numPr>
          <w:ilvl w:val="0"/>
          <w:numId w:val="39"/>
        </w:numPr>
        <w:tabs>
          <w:tab w:val="left" w:pos="9072"/>
        </w:tabs>
        <w:spacing w:line="360" w:lineRule="auto"/>
        <w:ind w:left="567" w:right="-85" w:hanging="567"/>
      </w:pPr>
      <w:r>
        <w:t>Bay View Villas, Poets Road</w:t>
      </w:r>
      <w:r w:rsidR="004836F1">
        <w:t>, 1</w:t>
      </w:r>
      <w:r w:rsidR="00843B43">
        <w:t xml:space="preserve"> pool</w:t>
      </w:r>
      <w:r>
        <w:tab/>
        <w:t>George Town Swimming Pool</w:t>
      </w:r>
    </w:p>
    <w:p w:rsidR="007B54AD" w:rsidRDefault="007B54AD" w:rsidP="0078671F">
      <w:pPr>
        <w:pStyle w:val="ListParagraph"/>
        <w:numPr>
          <w:ilvl w:val="0"/>
          <w:numId w:val="39"/>
        </w:numPr>
        <w:tabs>
          <w:tab w:val="left" w:pos="9072"/>
        </w:tabs>
        <w:spacing w:line="360" w:lineRule="auto"/>
        <w:ind w:left="567" w:right="-85" w:hanging="567"/>
      </w:pPr>
      <w:r>
        <w:t>Club Salamanca, Gladstone Street</w:t>
      </w:r>
      <w:r w:rsidR="004836F1">
        <w:t>,</w:t>
      </w:r>
      <w:r w:rsidR="00843B43">
        <w:t xml:space="preserve"> 1pool, 1 spa</w:t>
      </w:r>
    </w:p>
    <w:p w:rsidR="007B54AD" w:rsidRDefault="007B54AD" w:rsidP="0078671F">
      <w:pPr>
        <w:pStyle w:val="ListParagraph"/>
        <w:numPr>
          <w:ilvl w:val="0"/>
          <w:numId w:val="39"/>
        </w:numPr>
        <w:tabs>
          <w:tab w:val="left" w:pos="9072"/>
        </w:tabs>
        <w:spacing w:line="360" w:lineRule="auto"/>
        <w:ind w:left="567" w:right="-85" w:hanging="567"/>
      </w:pPr>
      <w:r>
        <w:t xml:space="preserve">Doone </w:t>
      </w:r>
      <w:r w:rsidR="00843B43">
        <w:t xml:space="preserve">Kennedy Hobart Aquatic Centre, </w:t>
      </w:r>
      <w:r w:rsidR="004836F1">
        <w:t xml:space="preserve">Davies Avenue, </w:t>
      </w:r>
      <w:r>
        <w:t>3 pools, 1 spa</w:t>
      </w:r>
    </w:p>
    <w:p w:rsidR="007B54AD" w:rsidRDefault="007B54AD" w:rsidP="0078671F">
      <w:pPr>
        <w:pStyle w:val="ListParagraph"/>
        <w:numPr>
          <w:ilvl w:val="0"/>
          <w:numId w:val="39"/>
        </w:numPr>
        <w:tabs>
          <w:tab w:val="left" w:pos="9072"/>
        </w:tabs>
        <w:spacing w:line="360" w:lineRule="auto"/>
        <w:ind w:left="567" w:right="-85" w:hanging="567"/>
      </w:pPr>
      <w:r>
        <w:t>Friends Health &amp; Fitness, Elizabeth St</w:t>
      </w:r>
      <w:r w:rsidR="004836F1">
        <w:t>, 1</w:t>
      </w:r>
      <w:r w:rsidR="00843B43">
        <w:t xml:space="preserve"> pool, 1 spa</w:t>
      </w:r>
    </w:p>
    <w:p w:rsidR="007B54AD" w:rsidRDefault="00145E81" w:rsidP="0078671F">
      <w:pPr>
        <w:pStyle w:val="ListParagraph"/>
        <w:numPr>
          <w:ilvl w:val="0"/>
          <w:numId w:val="39"/>
        </w:numPr>
        <w:tabs>
          <w:tab w:val="left" w:pos="9072"/>
        </w:tabs>
        <w:spacing w:line="360" w:lineRule="auto"/>
        <w:ind w:left="567" w:right="-85" w:hanging="567"/>
      </w:pPr>
      <w:r>
        <w:t>Jodi Harrison Swim Centre, N</w:t>
      </w:r>
      <w:r w:rsidR="007B54AD">
        <w:t>ew Town Road</w:t>
      </w:r>
      <w:r w:rsidR="004836F1">
        <w:t xml:space="preserve">, </w:t>
      </w:r>
      <w:r w:rsidR="00843B43">
        <w:t>2 pools, 1 spa</w:t>
      </w:r>
    </w:p>
    <w:p w:rsidR="007B54AD" w:rsidRDefault="007B54AD" w:rsidP="0078671F">
      <w:pPr>
        <w:pStyle w:val="ListParagraph"/>
        <w:numPr>
          <w:ilvl w:val="0"/>
          <w:numId w:val="39"/>
        </w:numPr>
        <w:tabs>
          <w:tab w:val="left" w:pos="9072"/>
        </w:tabs>
        <w:spacing w:line="360" w:lineRule="auto"/>
        <w:ind w:left="567" w:right="-85" w:hanging="567"/>
      </w:pPr>
      <w:r>
        <w:t>Lambert Avenue Pool, Lambert Avenue</w:t>
      </w:r>
      <w:r w:rsidR="004836F1">
        <w:t xml:space="preserve">, </w:t>
      </w:r>
      <w:r w:rsidR="00843B43">
        <w:t>1 pool</w:t>
      </w:r>
    </w:p>
    <w:p w:rsidR="007B54AD" w:rsidRDefault="007B54AD" w:rsidP="0078671F">
      <w:pPr>
        <w:pStyle w:val="ListParagraph"/>
        <w:numPr>
          <w:ilvl w:val="0"/>
          <w:numId w:val="39"/>
        </w:numPr>
        <w:tabs>
          <w:tab w:val="left" w:pos="9072"/>
        </w:tabs>
        <w:spacing w:line="360" w:lineRule="auto"/>
        <w:ind w:left="567" w:right="-85" w:hanging="567"/>
      </w:pPr>
      <w:r>
        <w:t>Rydges Hotel</w:t>
      </w:r>
      <w:r w:rsidR="004836F1">
        <w:t>, Argyle St, 1</w:t>
      </w:r>
      <w:r w:rsidR="00843B43">
        <w:t xml:space="preserve"> pool</w:t>
      </w:r>
    </w:p>
    <w:p w:rsidR="00843B43" w:rsidRDefault="004836F1" w:rsidP="0078671F">
      <w:pPr>
        <w:pStyle w:val="ListParagraph"/>
        <w:numPr>
          <w:ilvl w:val="0"/>
          <w:numId w:val="39"/>
        </w:numPr>
        <w:tabs>
          <w:tab w:val="left" w:pos="9072"/>
        </w:tabs>
        <w:spacing w:line="360" w:lineRule="auto"/>
        <w:ind w:left="567" w:right="-85" w:hanging="567"/>
      </w:pPr>
      <w:r>
        <w:t xml:space="preserve">Salamanca Inn, Gladstone St, </w:t>
      </w:r>
      <w:r w:rsidR="00843B43">
        <w:t>1 pool, 1 spa</w:t>
      </w:r>
    </w:p>
    <w:p w:rsidR="00843B43" w:rsidRDefault="00843B43" w:rsidP="0078671F">
      <w:pPr>
        <w:pStyle w:val="ListParagraph"/>
        <w:numPr>
          <w:ilvl w:val="0"/>
          <w:numId w:val="39"/>
        </w:numPr>
        <w:tabs>
          <w:tab w:val="left" w:pos="9072"/>
        </w:tabs>
        <w:spacing w:line="360" w:lineRule="auto"/>
        <w:ind w:left="567" w:right="-85" w:hanging="567"/>
      </w:pPr>
      <w:r>
        <w:t xml:space="preserve">Savoy Baths, </w:t>
      </w:r>
      <w:r w:rsidR="004836F1">
        <w:t xml:space="preserve">Elizabeth St, </w:t>
      </w:r>
      <w:r>
        <w:t>1 pool, 2 spas</w:t>
      </w:r>
    </w:p>
    <w:p w:rsidR="001D6A23" w:rsidRDefault="001D6A23" w:rsidP="0078671F">
      <w:pPr>
        <w:pStyle w:val="ListParagraph"/>
        <w:numPr>
          <w:ilvl w:val="0"/>
          <w:numId w:val="39"/>
        </w:numPr>
        <w:tabs>
          <w:tab w:val="left" w:pos="9072"/>
        </w:tabs>
        <w:spacing w:line="360" w:lineRule="auto"/>
        <w:ind w:left="567" w:right="-85" w:hanging="567"/>
      </w:pPr>
      <w:r>
        <w:t>Star Fish Swim Centre,</w:t>
      </w:r>
      <w:r w:rsidR="00C21352">
        <w:t xml:space="preserve"> Stratton Ave,</w:t>
      </w:r>
      <w:r>
        <w:t xml:space="preserve"> 1 pool</w:t>
      </w:r>
    </w:p>
    <w:p w:rsidR="00843B43" w:rsidRDefault="00843B43" w:rsidP="0078671F">
      <w:pPr>
        <w:pStyle w:val="ListParagraph"/>
        <w:numPr>
          <w:ilvl w:val="0"/>
          <w:numId w:val="39"/>
        </w:numPr>
        <w:tabs>
          <w:tab w:val="left" w:pos="9072"/>
        </w:tabs>
        <w:spacing w:line="360" w:lineRule="auto"/>
        <w:ind w:left="567" w:right="-85" w:hanging="567"/>
      </w:pPr>
      <w:r>
        <w:t>St Mich</w:t>
      </w:r>
      <w:r w:rsidR="00A11326">
        <w:t xml:space="preserve">aels Collegiate, Macquarie St, </w:t>
      </w:r>
      <w:r>
        <w:t>1 pool</w:t>
      </w:r>
    </w:p>
    <w:p w:rsidR="007B54AD" w:rsidRDefault="004836F1" w:rsidP="0078671F">
      <w:pPr>
        <w:pStyle w:val="ListParagraph"/>
        <w:numPr>
          <w:ilvl w:val="0"/>
          <w:numId w:val="39"/>
        </w:numPr>
        <w:tabs>
          <w:tab w:val="left" w:pos="9072"/>
        </w:tabs>
        <w:spacing w:line="360" w:lineRule="auto"/>
        <w:ind w:left="567" w:right="-85" w:hanging="567"/>
      </w:pPr>
      <w:r>
        <w:t xml:space="preserve">Wrest point, Sandy Bay Road, </w:t>
      </w:r>
      <w:r w:rsidR="00843B43">
        <w:t>1 pool, 1 spa</w:t>
      </w:r>
    </w:p>
    <w:p w:rsidR="007B54AD" w:rsidRDefault="00D0295D" w:rsidP="007B54AD">
      <w:pPr>
        <w:tabs>
          <w:tab w:val="left" w:pos="9072"/>
        </w:tabs>
        <w:ind w:right="-85"/>
      </w:pPr>
      <w:r>
        <w:t xml:space="preserve">Sampling details:  </w:t>
      </w:r>
      <w:r w:rsidR="007B54AD">
        <w:t xml:space="preserve">Sampling was </w:t>
      </w:r>
      <w:r w:rsidR="006574BE">
        <w:t xml:space="preserve">conducted </w:t>
      </w:r>
      <w:r w:rsidR="007B54AD">
        <w:t xml:space="preserve">monthly from December - March. </w:t>
      </w:r>
    </w:p>
    <w:p w:rsidR="007B54AD" w:rsidRPr="0004170F" w:rsidRDefault="007B54AD" w:rsidP="007B54AD">
      <w:pPr>
        <w:tabs>
          <w:tab w:val="left" w:pos="9072"/>
        </w:tabs>
        <w:ind w:right="-85"/>
      </w:pPr>
      <w:r>
        <w:t xml:space="preserve">Results:  </w:t>
      </w:r>
      <w:r w:rsidR="00843B43">
        <w:t>One spa was closed briefly following two successive failed sample results.  It was reopened following corrective action and two successive compliant</w:t>
      </w:r>
      <w:r w:rsidR="00490DFE">
        <w:t xml:space="preserve"> results of</w:t>
      </w:r>
      <w:r w:rsidR="00843B43">
        <w:t xml:space="preserve"> res</w:t>
      </w:r>
      <w:r w:rsidR="00490DFE">
        <w:t>ampling</w:t>
      </w:r>
      <w:r w:rsidR="00843B43">
        <w:t>.</w:t>
      </w:r>
    </w:p>
    <w:p w:rsidR="002A3B51" w:rsidRPr="0004170F" w:rsidRDefault="00C703D1" w:rsidP="002A3B51">
      <w:pPr>
        <w:tabs>
          <w:tab w:val="left" w:pos="9072"/>
        </w:tabs>
        <w:ind w:right="-87"/>
      </w:pPr>
      <w:r w:rsidRPr="0004170F">
        <w:t>F</w:t>
      </w:r>
      <w:r>
        <w:t>or more information contact</w:t>
      </w:r>
      <w:r w:rsidR="002A3B51" w:rsidRPr="0004170F">
        <w:t xml:space="preserve"> </w:t>
      </w:r>
      <w:r w:rsidR="00F42193">
        <w:t>Fel</w:t>
      </w:r>
      <w:r w:rsidR="00A12DCD">
        <w:t>i</w:t>
      </w:r>
      <w:r w:rsidR="00F42193">
        <w:t>city Edwards on (03) 6238 2842</w:t>
      </w:r>
      <w:r w:rsidR="002A3B51">
        <w:t>.</w:t>
      </w:r>
    </w:p>
    <w:p w:rsidR="002A3B51" w:rsidRDefault="002A3B51" w:rsidP="0078671F">
      <w:pPr>
        <w:pStyle w:val="Heading9"/>
        <w:numPr>
          <w:ilvl w:val="1"/>
          <w:numId w:val="17"/>
        </w:numPr>
        <w:spacing w:after="140" w:line="300" w:lineRule="atLeast"/>
        <w:rPr>
          <w:rFonts w:ascii="Gill Sans MT" w:hAnsi="Gill Sans MT"/>
          <w:color w:val="auto"/>
          <w:sz w:val="22"/>
          <w:szCs w:val="22"/>
        </w:rPr>
      </w:pPr>
      <w:bookmarkStart w:id="21" w:name="_Toc270933702"/>
      <w:r w:rsidRPr="00E05E33">
        <w:rPr>
          <w:rFonts w:ascii="Gill Sans MT" w:hAnsi="Gill Sans MT"/>
          <w:color w:val="auto"/>
          <w:sz w:val="22"/>
          <w:szCs w:val="22"/>
        </w:rPr>
        <w:t>Huon Valley Council</w:t>
      </w:r>
      <w:bookmarkEnd w:id="21"/>
    </w:p>
    <w:p w:rsidR="00D63903" w:rsidRPr="00D83661" w:rsidRDefault="00B853AA" w:rsidP="00D83661">
      <w:pPr>
        <w:rPr>
          <w:b/>
        </w:rPr>
      </w:pPr>
      <w:r w:rsidRPr="00D83661">
        <w:rPr>
          <w:b/>
        </w:rPr>
        <w:t>Natural Recreational Water B</w:t>
      </w:r>
      <w:r w:rsidR="00D63903" w:rsidRPr="00D83661">
        <w:rPr>
          <w:b/>
        </w:rPr>
        <w:t>odies</w:t>
      </w:r>
    </w:p>
    <w:p w:rsidR="002A3B51" w:rsidRDefault="00BD4D2B" w:rsidP="002A3B51">
      <w:pPr>
        <w:tabs>
          <w:tab w:val="left" w:pos="9072"/>
        </w:tabs>
        <w:ind w:right="-85"/>
      </w:pPr>
      <w:r>
        <w:t xml:space="preserve">Comments:  </w:t>
      </w:r>
      <w:r w:rsidR="006B2C8A">
        <w:t>S</w:t>
      </w:r>
      <w:r w:rsidR="002A3B51">
        <w:t>ampling is no longer</w:t>
      </w:r>
      <w:r w:rsidR="006B2C8A">
        <w:t xml:space="preserve"> undertaken</w:t>
      </w:r>
      <w:r w:rsidR="002A3B51">
        <w:t xml:space="preserve"> as approval to cease sampling was obtained in </w:t>
      </w:r>
      <w:r w:rsidR="002A3B51">
        <w:lastRenderedPageBreak/>
        <w:t>2012 from the Director of Public Health.</w:t>
      </w:r>
      <w:r w:rsidR="00AA0085">
        <w:t xml:space="preserve">  However, c</w:t>
      </w:r>
      <w:r w:rsidR="002A3B51">
        <w:t>ouncil continue</w:t>
      </w:r>
      <w:r w:rsidR="005E4099">
        <w:t>s</w:t>
      </w:r>
      <w:r w:rsidR="002A3B51">
        <w:t xml:space="preserve"> to monitor its beaches and respond to complaints, issues or concerns the public may have regarding water quality.</w:t>
      </w:r>
    </w:p>
    <w:p w:rsidR="002A3B51" w:rsidRDefault="0021176D" w:rsidP="002A3B51">
      <w:pPr>
        <w:tabs>
          <w:tab w:val="left" w:pos="9072"/>
        </w:tabs>
        <w:ind w:right="-85"/>
      </w:pPr>
      <w:r>
        <w:t>Permanent s</w:t>
      </w:r>
      <w:r w:rsidR="002A3B51">
        <w:t xml:space="preserve">wimming advisory signs </w:t>
      </w:r>
      <w:r w:rsidR="00301C93">
        <w:t xml:space="preserve">are in place at </w:t>
      </w:r>
      <w:r w:rsidR="002A3B51">
        <w:t xml:space="preserve">Dover Beach, Randalls Bay and Verona Sands </w:t>
      </w:r>
      <w:r w:rsidR="00301C93">
        <w:t>advising</w:t>
      </w:r>
      <w:r w:rsidR="002A3B51">
        <w:t xml:space="preserve"> the public of potential contamination</w:t>
      </w:r>
      <w:r w:rsidR="00697B75">
        <w:t>,</w:t>
      </w:r>
      <w:r w:rsidR="002A3B51">
        <w:t xml:space="preserve"> due to outfalls from nearby lagoons</w:t>
      </w:r>
      <w:r w:rsidR="00697B75">
        <w:t>,</w:t>
      </w:r>
      <w:r w:rsidR="002A3B51">
        <w:t xml:space="preserve"> following rainfall events.</w:t>
      </w:r>
    </w:p>
    <w:p w:rsidR="00D63903" w:rsidRPr="00D63903" w:rsidRDefault="00D63903" w:rsidP="00D63903">
      <w:pPr>
        <w:tabs>
          <w:tab w:val="left" w:pos="9072"/>
        </w:tabs>
        <w:ind w:right="-85"/>
        <w:rPr>
          <w:b/>
        </w:rPr>
      </w:pPr>
      <w:r w:rsidRPr="00D63903">
        <w:rPr>
          <w:b/>
        </w:rPr>
        <w:t>Pools and Spas</w:t>
      </w:r>
    </w:p>
    <w:p w:rsidR="00D63903" w:rsidRDefault="00D63903" w:rsidP="000943D9">
      <w:pPr>
        <w:tabs>
          <w:tab w:val="left" w:pos="9072"/>
        </w:tabs>
        <w:ind w:right="-85"/>
      </w:pPr>
      <w:r>
        <w:t>Type of sampling conducted:  Bacteriological</w:t>
      </w:r>
    </w:p>
    <w:p w:rsidR="00D63903" w:rsidRDefault="00D63903" w:rsidP="000943D9">
      <w:pPr>
        <w:tabs>
          <w:tab w:val="left" w:pos="9072"/>
        </w:tabs>
        <w:ind w:right="-85"/>
      </w:pPr>
      <w:r>
        <w:t>(Heterotrophic Plate Count, Thermotolerant coliforms/</w:t>
      </w:r>
      <w:r w:rsidRPr="009B2310">
        <w:rPr>
          <w:i/>
        </w:rPr>
        <w:t>E.coli,</w:t>
      </w:r>
      <w:r>
        <w:t xml:space="preserve"> </w:t>
      </w:r>
      <w:r w:rsidRPr="004E63CC">
        <w:rPr>
          <w:i/>
        </w:rPr>
        <w:t>Pseudomonas aeruginosa</w:t>
      </w:r>
      <w:r>
        <w:t>)</w:t>
      </w:r>
      <w:r w:rsidR="00DB0B72">
        <w:t>.</w:t>
      </w:r>
    </w:p>
    <w:p w:rsidR="00D63903" w:rsidRDefault="00D63903" w:rsidP="00D63903">
      <w:pPr>
        <w:tabs>
          <w:tab w:val="left" w:pos="9072"/>
        </w:tabs>
        <w:ind w:right="-85"/>
      </w:pPr>
      <w:r>
        <w:t>Location of pools and spas:</w:t>
      </w:r>
    </w:p>
    <w:p w:rsidR="00B853AA" w:rsidRDefault="00B853AA" w:rsidP="0078671F">
      <w:pPr>
        <w:pStyle w:val="ListParagraph"/>
        <w:numPr>
          <w:ilvl w:val="0"/>
          <w:numId w:val="28"/>
        </w:numPr>
        <w:tabs>
          <w:tab w:val="left" w:pos="9072"/>
        </w:tabs>
        <w:spacing w:line="360" w:lineRule="auto"/>
        <w:ind w:left="567" w:right="-85" w:hanging="567"/>
      </w:pPr>
      <w:r>
        <w:t>Hastings Caves Pool</w:t>
      </w:r>
    </w:p>
    <w:p w:rsidR="00B853AA" w:rsidRDefault="005F7E9F" w:rsidP="0078671F">
      <w:pPr>
        <w:pStyle w:val="ListParagraph"/>
        <w:numPr>
          <w:ilvl w:val="0"/>
          <w:numId w:val="28"/>
        </w:numPr>
        <w:tabs>
          <w:tab w:val="left" w:pos="9072"/>
        </w:tabs>
        <w:spacing w:line="360" w:lineRule="auto"/>
        <w:ind w:left="567" w:right="-85" w:hanging="567"/>
      </w:pPr>
      <w:r>
        <w:t>Huonville Swimming Pool</w:t>
      </w:r>
    </w:p>
    <w:p w:rsidR="00B853AA" w:rsidRDefault="005F7E9F" w:rsidP="0078671F">
      <w:pPr>
        <w:pStyle w:val="ListParagraph"/>
        <w:numPr>
          <w:ilvl w:val="0"/>
          <w:numId w:val="28"/>
        </w:numPr>
        <w:tabs>
          <w:tab w:val="left" w:pos="9072"/>
        </w:tabs>
        <w:spacing w:line="360" w:lineRule="auto"/>
        <w:ind w:left="567" w:right="-85" w:hanging="567"/>
      </w:pPr>
      <w:r>
        <w:t>Pot Huon Swimming Pool</w:t>
      </w:r>
    </w:p>
    <w:p w:rsidR="00B853AA" w:rsidRDefault="00B853AA" w:rsidP="00D63903">
      <w:pPr>
        <w:tabs>
          <w:tab w:val="left" w:pos="9072"/>
        </w:tabs>
        <w:ind w:right="-85"/>
      </w:pPr>
      <w:r w:rsidRPr="00B853AA">
        <w:t>Sampling details:</w:t>
      </w:r>
      <w:r w:rsidR="005C7AC3">
        <w:t xml:space="preserve"> </w:t>
      </w:r>
      <w:r w:rsidRPr="00B853AA">
        <w:t xml:space="preserve"> Sampling was </w:t>
      </w:r>
      <w:r w:rsidR="00DB0B72">
        <w:t xml:space="preserve">conducted </w:t>
      </w:r>
      <w:r w:rsidR="00EA2FD6">
        <w:t>monthly from December -</w:t>
      </w:r>
      <w:r>
        <w:t xml:space="preserve"> March and all other months when </w:t>
      </w:r>
      <w:r w:rsidR="00B96D42">
        <w:t xml:space="preserve">pools were </w:t>
      </w:r>
      <w:r>
        <w:t>open.</w:t>
      </w:r>
    </w:p>
    <w:p w:rsidR="002A3B51" w:rsidRPr="0004170F" w:rsidRDefault="00C703D1" w:rsidP="002A3B51">
      <w:pPr>
        <w:tabs>
          <w:tab w:val="left" w:pos="9072"/>
        </w:tabs>
        <w:ind w:right="-87"/>
      </w:pPr>
      <w:r w:rsidRPr="0004170F">
        <w:t>F</w:t>
      </w:r>
      <w:r>
        <w:t>or more information contact</w:t>
      </w:r>
      <w:r w:rsidR="002A3B51" w:rsidRPr="0004170F">
        <w:t xml:space="preserve"> Scott Edwards on (03) 6264 03</w:t>
      </w:r>
      <w:r w:rsidR="002A3B51">
        <w:t>55</w:t>
      </w:r>
      <w:r w:rsidR="002A3B51" w:rsidRPr="0004170F">
        <w:t>.</w:t>
      </w:r>
    </w:p>
    <w:p w:rsidR="002A3B51" w:rsidRDefault="002A3B51" w:rsidP="0078671F">
      <w:pPr>
        <w:pStyle w:val="Heading9"/>
        <w:numPr>
          <w:ilvl w:val="1"/>
          <w:numId w:val="17"/>
        </w:numPr>
        <w:spacing w:after="140" w:line="300" w:lineRule="atLeast"/>
        <w:rPr>
          <w:rFonts w:ascii="Gill Sans MT" w:hAnsi="Gill Sans MT"/>
          <w:color w:val="auto"/>
          <w:sz w:val="22"/>
          <w:szCs w:val="22"/>
        </w:rPr>
      </w:pPr>
      <w:bookmarkStart w:id="22" w:name="_Toc270933703"/>
      <w:r w:rsidRPr="00E05E33">
        <w:rPr>
          <w:rFonts w:ascii="Gill Sans MT" w:hAnsi="Gill Sans MT"/>
          <w:color w:val="auto"/>
          <w:sz w:val="22"/>
          <w:szCs w:val="22"/>
        </w:rPr>
        <w:t>Kentish Council</w:t>
      </w:r>
      <w:bookmarkEnd w:id="22"/>
    </w:p>
    <w:p w:rsidR="00824D6F" w:rsidRPr="00824D6F" w:rsidRDefault="00824D6F" w:rsidP="00824D6F">
      <w:pPr>
        <w:pStyle w:val="ListParagraph"/>
        <w:tabs>
          <w:tab w:val="left" w:pos="567"/>
        </w:tabs>
        <w:ind w:left="0"/>
        <w:rPr>
          <w:b/>
        </w:rPr>
      </w:pPr>
      <w:r w:rsidRPr="00824D6F">
        <w:rPr>
          <w:b/>
        </w:rPr>
        <w:t>Natural Recreational Water Bodies</w:t>
      </w:r>
    </w:p>
    <w:p w:rsidR="002A3B51" w:rsidRPr="0004170F" w:rsidRDefault="002A3B51" w:rsidP="002A3B51">
      <w:pPr>
        <w:tabs>
          <w:tab w:val="left" w:pos="9072"/>
        </w:tabs>
        <w:ind w:right="-85"/>
      </w:pPr>
      <w:r w:rsidRPr="0004170F">
        <w:t>Type of sampling conducted:  Bacteriological (</w:t>
      </w:r>
      <w:r>
        <w:t>Enterococci</w:t>
      </w:r>
      <w:r w:rsidRPr="0004170F">
        <w:t>).</w:t>
      </w:r>
    </w:p>
    <w:p w:rsidR="002A3B51" w:rsidRPr="0004170F" w:rsidRDefault="002A3B51" w:rsidP="002A3B51">
      <w:pPr>
        <w:tabs>
          <w:tab w:val="left" w:pos="9072"/>
        </w:tabs>
        <w:ind w:right="-85"/>
      </w:pPr>
      <w:r w:rsidRPr="0004170F">
        <w:t xml:space="preserve">Location of sampling sites: </w:t>
      </w:r>
    </w:p>
    <w:p w:rsidR="002A3B51" w:rsidRPr="0004170F" w:rsidRDefault="008838B3" w:rsidP="0041038E">
      <w:pPr>
        <w:numPr>
          <w:ilvl w:val="0"/>
          <w:numId w:val="13"/>
        </w:numPr>
        <w:tabs>
          <w:tab w:val="clear" w:pos="420"/>
          <w:tab w:val="left" w:pos="9072"/>
        </w:tabs>
        <w:ind w:left="567" w:right="-85" w:hanging="507"/>
      </w:pPr>
      <w:r>
        <w:t>Lake Barrington -</w:t>
      </w:r>
      <w:r w:rsidR="002A3B51" w:rsidRPr="0004170F">
        <w:t xml:space="preserve"> Kentish Park</w:t>
      </w:r>
    </w:p>
    <w:p w:rsidR="002A3B51" w:rsidRPr="0004170F" w:rsidRDefault="008838B3" w:rsidP="0041038E">
      <w:pPr>
        <w:numPr>
          <w:ilvl w:val="0"/>
          <w:numId w:val="13"/>
        </w:numPr>
        <w:tabs>
          <w:tab w:val="clear" w:pos="420"/>
          <w:tab w:val="left" w:pos="9072"/>
        </w:tabs>
        <w:ind w:left="567" w:right="-85" w:hanging="507"/>
      </w:pPr>
      <w:r>
        <w:t>Lake Barrington -</w:t>
      </w:r>
      <w:r w:rsidR="002A3B51" w:rsidRPr="0004170F">
        <w:t xml:space="preserve"> Rowing Course</w:t>
      </w:r>
    </w:p>
    <w:p w:rsidR="002A3B51" w:rsidRPr="0004170F" w:rsidRDefault="002A3B51" w:rsidP="002A3B51">
      <w:pPr>
        <w:tabs>
          <w:tab w:val="left" w:pos="9072"/>
        </w:tabs>
        <w:ind w:right="-85"/>
      </w:pPr>
      <w:r w:rsidRPr="0004170F">
        <w:t xml:space="preserve">Sampling details: </w:t>
      </w:r>
      <w:r w:rsidR="00931161">
        <w:t xml:space="preserve">Sampling was conducted monthly </w:t>
      </w:r>
      <w:r w:rsidRPr="0004170F">
        <w:t xml:space="preserve">from </w:t>
      </w:r>
      <w:r>
        <w:t>November</w:t>
      </w:r>
      <w:r w:rsidR="008838B3">
        <w:t xml:space="preserve"> -</w:t>
      </w:r>
      <w:r w:rsidR="002C3CEA">
        <w:t xml:space="preserve"> April.</w:t>
      </w:r>
    </w:p>
    <w:p w:rsidR="002A3B51" w:rsidRPr="0004170F" w:rsidRDefault="000050A6" w:rsidP="002A3B51">
      <w:pPr>
        <w:tabs>
          <w:tab w:val="left" w:pos="9072"/>
        </w:tabs>
        <w:ind w:right="-85"/>
      </w:pPr>
      <w:r>
        <w:t xml:space="preserve">Results:  </w:t>
      </w:r>
      <w:r w:rsidR="002C3CEA">
        <w:t xml:space="preserve">All </w:t>
      </w:r>
      <w:r w:rsidR="002A3B51" w:rsidRPr="0004170F">
        <w:t xml:space="preserve">sample </w:t>
      </w:r>
      <w:r w:rsidR="002C3CEA">
        <w:t xml:space="preserve">sites </w:t>
      </w:r>
      <w:r w:rsidR="002A3B51" w:rsidRPr="0004170F">
        <w:t xml:space="preserve">were </w:t>
      </w:r>
      <w:r w:rsidR="00CC32F2">
        <w:t xml:space="preserve">compliant with Guideline values </w:t>
      </w:r>
      <w:r w:rsidR="002A3B51" w:rsidRPr="0004170F">
        <w:t>for primary contact.</w:t>
      </w:r>
    </w:p>
    <w:p w:rsidR="006D48D3" w:rsidRDefault="00E462F3" w:rsidP="002A3B51">
      <w:r>
        <w:t xml:space="preserve">Comments:  </w:t>
      </w:r>
      <w:r w:rsidR="002A3B51" w:rsidRPr="0004170F">
        <w:t xml:space="preserve">Council monitors Lake Barrington at Kentish Park </w:t>
      </w:r>
      <w:r w:rsidR="006D48D3">
        <w:t>(</w:t>
      </w:r>
      <w:r w:rsidR="002A3B51" w:rsidRPr="0004170F">
        <w:t xml:space="preserve">which is a </w:t>
      </w:r>
      <w:r w:rsidR="002A3B51" w:rsidRPr="0004170F">
        <w:lastRenderedPageBreak/>
        <w:t xml:space="preserve">popular </w:t>
      </w:r>
      <w:r w:rsidR="006D48D3">
        <w:t xml:space="preserve">site for water skiing) </w:t>
      </w:r>
      <w:r w:rsidR="002A3B51" w:rsidRPr="0004170F">
        <w:t xml:space="preserve">and the International Rowing Course. </w:t>
      </w:r>
    </w:p>
    <w:p w:rsidR="00824D6F" w:rsidRPr="00824D6F" w:rsidRDefault="00824D6F" w:rsidP="002A3B51">
      <w:pPr>
        <w:rPr>
          <w:b/>
        </w:rPr>
      </w:pPr>
      <w:r w:rsidRPr="00824D6F">
        <w:rPr>
          <w:b/>
        </w:rPr>
        <w:t>Pools and Spas</w:t>
      </w:r>
    </w:p>
    <w:p w:rsidR="00824D6F" w:rsidRDefault="00824D6F" w:rsidP="00824D6F">
      <w:r>
        <w:t>Type of sampling conducted:  Bacteriological</w:t>
      </w:r>
    </w:p>
    <w:p w:rsidR="00824D6F" w:rsidRDefault="00824D6F" w:rsidP="00824D6F">
      <w:r>
        <w:t>(Heterotrophic Plate Count, Thermotolerant coliforms/</w:t>
      </w:r>
      <w:r w:rsidRPr="009B2310">
        <w:rPr>
          <w:i/>
        </w:rPr>
        <w:t>E.coli</w:t>
      </w:r>
      <w:r>
        <w:t xml:space="preserve">, </w:t>
      </w:r>
      <w:r w:rsidRPr="008838B3">
        <w:rPr>
          <w:i/>
        </w:rPr>
        <w:t>Pseudomonas aeruginosa</w:t>
      </w:r>
      <w:r>
        <w:t>)</w:t>
      </w:r>
      <w:r w:rsidR="006A28C0">
        <w:t>.</w:t>
      </w:r>
    </w:p>
    <w:p w:rsidR="00824D6F" w:rsidRDefault="00824D6F" w:rsidP="00824D6F">
      <w:r>
        <w:t>Location of pools and spas:</w:t>
      </w:r>
    </w:p>
    <w:p w:rsidR="00824D6F" w:rsidRDefault="00824D6F" w:rsidP="0078671F">
      <w:pPr>
        <w:pStyle w:val="ListParagraph"/>
        <w:numPr>
          <w:ilvl w:val="0"/>
          <w:numId w:val="40"/>
        </w:numPr>
        <w:spacing w:line="360" w:lineRule="auto"/>
        <w:ind w:left="567" w:hanging="567"/>
      </w:pPr>
      <w:r>
        <w:t>Cradle Mo</w:t>
      </w:r>
      <w:r w:rsidR="008838B3">
        <w:t>untain Hotel, Cradle M</w:t>
      </w:r>
      <w:r w:rsidR="006D6253">
        <w:t>ountain,</w:t>
      </w:r>
      <w:r>
        <w:t>1spa</w:t>
      </w:r>
    </w:p>
    <w:p w:rsidR="00824D6F" w:rsidRDefault="006D6253" w:rsidP="0078671F">
      <w:pPr>
        <w:pStyle w:val="ListParagraph"/>
        <w:numPr>
          <w:ilvl w:val="0"/>
          <w:numId w:val="40"/>
        </w:numPr>
        <w:spacing w:line="360" w:lineRule="auto"/>
        <w:ind w:left="567" w:hanging="567"/>
      </w:pPr>
      <w:r>
        <w:t>Sheffield School R</w:t>
      </w:r>
      <w:r w:rsidR="00824D6F">
        <w:t>ailton Campus</w:t>
      </w:r>
      <w:r>
        <w:t>,</w:t>
      </w:r>
      <w:r w:rsidR="00824D6F">
        <w:t xml:space="preserve"> pool</w:t>
      </w:r>
    </w:p>
    <w:p w:rsidR="00824D6F" w:rsidRDefault="006D6253" w:rsidP="0078671F">
      <w:pPr>
        <w:pStyle w:val="ListParagraph"/>
        <w:numPr>
          <w:ilvl w:val="0"/>
          <w:numId w:val="40"/>
        </w:numPr>
        <w:spacing w:line="360" w:lineRule="auto"/>
        <w:ind w:left="567" w:hanging="567"/>
      </w:pPr>
      <w:r>
        <w:t xml:space="preserve">Silver Ridge Retreat, </w:t>
      </w:r>
      <w:r w:rsidR="00824D6F">
        <w:t xml:space="preserve"> pool</w:t>
      </w:r>
    </w:p>
    <w:p w:rsidR="00824D6F" w:rsidRDefault="00824D6F" w:rsidP="0078671F">
      <w:pPr>
        <w:pStyle w:val="ListParagraph"/>
        <w:numPr>
          <w:ilvl w:val="0"/>
          <w:numId w:val="40"/>
        </w:numPr>
        <w:spacing w:line="360" w:lineRule="auto"/>
        <w:ind w:left="567" w:hanging="567"/>
      </w:pPr>
      <w:r>
        <w:t xml:space="preserve">Waldheim Spa, Peppers Lodge, Cradle </w:t>
      </w:r>
      <w:r w:rsidR="009F4519">
        <w:t>Mountain</w:t>
      </w:r>
      <w:r>
        <w:t xml:space="preserve"> – 1pool, 1 spa</w:t>
      </w:r>
    </w:p>
    <w:p w:rsidR="00824D6F" w:rsidRDefault="00824D6F" w:rsidP="00824D6F">
      <w:pPr>
        <w:pStyle w:val="ListParagraph"/>
        <w:spacing w:line="276" w:lineRule="auto"/>
        <w:ind w:left="0"/>
      </w:pPr>
      <w:r>
        <w:t xml:space="preserve">Sampling details: </w:t>
      </w:r>
      <w:r w:rsidR="006A28C0">
        <w:t xml:space="preserve"> Sampling was</w:t>
      </w:r>
      <w:r>
        <w:t xml:space="preserve"> con</w:t>
      </w:r>
      <w:r w:rsidR="00A15CF7">
        <w:t xml:space="preserve">ducted monthly from December - </w:t>
      </w:r>
      <w:r>
        <w:t>March or when open.</w:t>
      </w:r>
      <w:r w:rsidR="009F49AA" w:rsidRPr="009F49AA">
        <w:t xml:space="preserve"> </w:t>
      </w:r>
      <w:r w:rsidR="009F49AA">
        <w:t xml:space="preserve"> </w:t>
      </w:r>
      <w:r w:rsidR="009F49AA" w:rsidRPr="009F49AA">
        <w:t xml:space="preserve">One pool closed briefly on </w:t>
      </w:r>
      <w:r w:rsidR="009F49AA">
        <w:t xml:space="preserve">one </w:t>
      </w:r>
      <w:r w:rsidR="009F49AA" w:rsidRPr="009F49AA">
        <w:t>occasion in response to noncompliance with Guideline</w:t>
      </w:r>
      <w:r w:rsidR="00F556D8">
        <w:t xml:space="preserve"> values</w:t>
      </w:r>
      <w:r w:rsidR="009F49AA" w:rsidRPr="009F49AA">
        <w:t xml:space="preserve">.  </w:t>
      </w:r>
      <w:r w:rsidR="009F49AA">
        <w:t>T</w:t>
      </w:r>
      <w:r w:rsidR="009F49AA" w:rsidRPr="009F49AA">
        <w:t>he pool was reopened following corrective action and a return to compliant levels.</w:t>
      </w:r>
    </w:p>
    <w:p w:rsidR="002A3B51" w:rsidRDefault="00C703D1" w:rsidP="00C703D1">
      <w:pPr>
        <w:tabs>
          <w:tab w:val="left" w:pos="9072"/>
        </w:tabs>
        <w:ind w:right="-85"/>
      </w:pPr>
      <w:r w:rsidRPr="0004170F">
        <w:t>F</w:t>
      </w:r>
      <w:r>
        <w:t xml:space="preserve">or more information contact </w:t>
      </w:r>
      <w:r w:rsidR="008F1D34">
        <w:t xml:space="preserve">Kentish Council </w:t>
      </w:r>
      <w:r w:rsidR="002A3B51" w:rsidRPr="0004170F">
        <w:t>on (03) 6491 2500</w:t>
      </w:r>
      <w:r w:rsidR="002A3B51">
        <w:t>.</w:t>
      </w:r>
    </w:p>
    <w:p w:rsidR="002A3B51" w:rsidRDefault="00BC59BB" w:rsidP="0078671F">
      <w:pPr>
        <w:pStyle w:val="Heading9"/>
        <w:numPr>
          <w:ilvl w:val="1"/>
          <w:numId w:val="40"/>
        </w:numPr>
        <w:spacing w:after="140" w:line="300" w:lineRule="atLeast"/>
        <w:ind w:left="426" w:hanging="426"/>
        <w:rPr>
          <w:rFonts w:ascii="Gill Sans MT" w:hAnsi="Gill Sans MT"/>
          <w:color w:val="auto"/>
          <w:sz w:val="22"/>
          <w:szCs w:val="22"/>
        </w:rPr>
      </w:pPr>
      <w:bookmarkStart w:id="23" w:name="_Toc270933704"/>
      <w:r>
        <w:rPr>
          <w:rFonts w:ascii="Gill Sans MT" w:hAnsi="Gill Sans MT"/>
          <w:color w:val="auto"/>
          <w:sz w:val="22"/>
          <w:szCs w:val="22"/>
        </w:rPr>
        <w:t xml:space="preserve">  </w:t>
      </w:r>
      <w:r w:rsidR="002A3B51" w:rsidRPr="00E05E33">
        <w:rPr>
          <w:rFonts w:ascii="Gill Sans MT" w:hAnsi="Gill Sans MT"/>
          <w:color w:val="auto"/>
          <w:sz w:val="22"/>
          <w:szCs w:val="22"/>
        </w:rPr>
        <w:t>Kingborough Council</w:t>
      </w:r>
      <w:bookmarkEnd w:id="23"/>
    </w:p>
    <w:p w:rsidR="00BC59BB" w:rsidRPr="00BC59BB" w:rsidRDefault="00BC59BB" w:rsidP="00BC59BB">
      <w:pPr>
        <w:rPr>
          <w:b/>
        </w:rPr>
      </w:pPr>
      <w:r w:rsidRPr="00BC59BB">
        <w:rPr>
          <w:b/>
        </w:rPr>
        <w:t>Natural Recreational Water Bodies</w:t>
      </w:r>
    </w:p>
    <w:p w:rsidR="002A3B51" w:rsidRPr="0004170F" w:rsidRDefault="002A3B51" w:rsidP="002A3B51">
      <w:pPr>
        <w:tabs>
          <w:tab w:val="left" w:pos="9072"/>
        </w:tabs>
        <w:ind w:right="-85"/>
      </w:pPr>
      <w:r w:rsidRPr="0004170F">
        <w:t>Type of sampling conducted: Bacteriological (</w:t>
      </w:r>
      <w:r>
        <w:t>E</w:t>
      </w:r>
      <w:r w:rsidRPr="0004170F">
        <w:t>nterococci)</w:t>
      </w:r>
      <w:r>
        <w:t>.</w:t>
      </w:r>
    </w:p>
    <w:p w:rsidR="002A3B51" w:rsidRPr="0004170F" w:rsidRDefault="002A3B51" w:rsidP="002A3B51">
      <w:pPr>
        <w:tabs>
          <w:tab w:val="left" w:pos="9072"/>
        </w:tabs>
        <w:ind w:right="-85"/>
      </w:pPr>
      <w:r w:rsidRPr="0004170F">
        <w:t xml:space="preserve">Location of sampling sites:  </w:t>
      </w:r>
    </w:p>
    <w:p w:rsidR="002A3B51" w:rsidRDefault="002A3B51" w:rsidP="005509BA">
      <w:pPr>
        <w:numPr>
          <w:ilvl w:val="0"/>
          <w:numId w:val="14"/>
        </w:numPr>
        <w:tabs>
          <w:tab w:val="clear" w:pos="360"/>
          <w:tab w:val="left" w:pos="9072"/>
        </w:tabs>
        <w:ind w:left="567" w:right="-85" w:hanging="567"/>
      </w:pPr>
      <w:r w:rsidRPr="0004170F">
        <w:t>Blackmans Bay Beach</w:t>
      </w:r>
    </w:p>
    <w:p w:rsidR="002A3B51" w:rsidRPr="00CF1C23" w:rsidRDefault="002A3B51" w:rsidP="005509BA">
      <w:pPr>
        <w:numPr>
          <w:ilvl w:val="0"/>
          <w:numId w:val="14"/>
        </w:numPr>
        <w:tabs>
          <w:tab w:val="clear" w:pos="360"/>
        </w:tabs>
        <w:ind w:left="567" w:hanging="567"/>
      </w:pPr>
      <w:r w:rsidRPr="00CF1C23">
        <w:t>Blackmans Bay Beach</w:t>
      </w:r>
      <w:r>
        <w:t xml:space="preserve"> South</w:t>
      </w:r>
    </w:p>
    <w:p w:rsidR="002A3B51" w:rsidRPr="0004170F" w:rsidRDefault="002A3B51" w:rsidP="005509BA">
      <w:pPr>
        <w:numPr>
          <w:ilvl w:val="0"/>
          <w:numId w:val="14"/>
        </w:numPr>
        <w:tabs>
          <w:tab w:val="clear" w:pos="360"/>
          <w:tab w:val="left" w:pos="9072"/>
        </w:tabs>
        <w:ind w:left="567" w:right="-85" w:hanging="567"/>
      </w:pPr>
      <w:r w:rsidRPr="0004170F">
        <w:t>Kingston Beach (North)</w:t>
      </w:r>
    </w:p>
    <w:p w:rsidR="002A3B51" w:rsidRPr="0004170F" w:rsidRDefault="002A3B51" w:rsidP="005509BA">
      <w:pPr>
        <w:numPr>
          <w:ilvl w:val="0"/>
          <w:numId w:val="14"/>
        </w:numPr>
        <w:tabs>
          <w:tab w:val="clear" w:pos="360"/>
          <w:tab w:val="left" w:pos="9072"/>
        </w:tabs>
        <w:ind w:left="567" w:right="-85" w:hanging="567"/>
      </w:pPr>
      <w:r w:rsidRPr="0004170F">
        <w:t>Kingston Beach (Middle)</w:t>
      </w:r>
    </w:p>
    <w:p w:rsidR="002A3B51" w:rsidRPr="0004170F" w:rsidRDefault="002A3B51" w:rsidP="005509BA">
      <w:pPr>
        <w:numPr>
          <w:ilvl w:val="0"/>
          <w:numId w:val="14"/>
        </w:numPr>
        <w:tabs>
          <w:tab w:val="clear" w:pos="360"/>
          <w:tab w:val="left" w:pos="9072"/>
        </w:tabs>
        <w:ind w:left="567" w:right="-85" w:hanging="567"/>
      </w:pPr>
      <w:r w:rsidRPr="0004170F">
        <w:t>Kingston Beach (South)</w:t>
      </w:r>
    </w:p>
    <w:p w:rsidR="002A3B51" w:rsidRPr="0004170F" w:rsidRDefault="002A3B51" w:rsidP="005509BA">
      <w:pPr>
        <w:numPr>
          <w:ilvl w:val="0"/>
          <w:numId w:val="14"/>
        </w:numPr>
        <w:tabs>
          <w:tab w:val="clear" w:pos="360"/>
          <w:tab w:val="left" w:pos="9072"/>
        </w:tabs>
        <w:ind w:left="567" w:right="-85" w:hanging="567"/>
      </w:pPr>
      <w:r w:rsidRPr="0004170F">
        <w:t>Browns River</w:t>
      </w:r>
    </w:p>
    <w:p w:rsidR="002A3B51" w:rsidRPr="0004170F" w:rsidRDefault="002A3B51" w:rsidP="005509BA">
      <w:pPr>
        <w:numPr>
          <w:ilvl w:val="0"/>
          <w:numId w:val="14"/>
        </w:numPr>
        <w:tabs>
          <w:tab w:val="clear" w:pos="360"/>
          <w:tab w:val="left" w:pos="9072"/>
        </w:tabs>
        <w:ind w:left="567" w:right="-85" w:hanging="567"/>
      </w:pPr>
      <w:r w:rsidRPr="0004170F">
        <w:t>Taroona Beach</w:t>
      </w:r>
    </w:p>
    <w:p w:rsidR="002A3B51" w:rsidRPr="0004170F" w:rsidRDefault="002A3B51" w:rsidP="005509BA">
      <w:pPr>
        <w:numPr>
          <w:ilvl w:val="0"/>
          <w:numId w:val="14"/>
        </w:numPr>
        <w:tabs>
          <w:tab w:val="clear" w:pos="360"/>
          <w:tab w:val="left" w:pos="9072"/>
        </w:tabs>
        <w:ind w:left="567" w:right="-85" w:hanging="567"/>
      </w:pPr>
      <w:r w:rsidRPr="0004170F">
        <w:t>Hinsby Beach</w:t>
      </w:r>
    </w:p>
    <w:p w:rsidR="002A3B51" w:rsidRPr="0004170F" w:rsidRDefault="002A3B51" w:rsidP="005509BA">
      <w:pPr>
        <w:numPr>
          <w:ilvl w:val="0"/>
          <w:numId w:val="14"/>
        </w:numPr>
        <w:tabs>
          <w:tab w:val="clear" w:pos="360"/>
          <w:tab w:val="left" w:pos="9072"/>
        </w:tabs>
        <w:ind w:left="567" w:right="-85" w:hanging="567"/>
      </w:pPr>
      <w:r w:rsidRPr="0004170F">
        <w:lastRenderedPageBreak/>
        <w:t>Howden – Wingara Road</w:t>
      </w:r>
    </w:p>
    <w:p w:rsidR="002A3B51" w:rsidRPr="0004170F" w:rsidRDefault="002A3B51" w:rsidP="005509BA">
      <w:pPr>
        <w:numPr>
          <w:ilvl w:val="0"/>
          <w:numId w:val="14"/>
        </w:numPr>
        <w:tabs>
          <w:tab w:val="clear" w:pos="360"/>
          <w:tab w:val="left" w:pos="9072"/>
        </w:tabs>
        <w:ind w:left="567" w:right="-85" w:hanging="567"/>
      </w:pPr>
      <w:r w:rsidRPr="0004170F">
        <w:t>Snug Beach</w:t>
      </w:r>
    </w:p>
    <w:p w:rsidR="002A3B51" w:rsidRPr="0004170F" w:rsidRDefault="002A3B51" w:rsidP="005509BA">
      <w:pPr>
        <w:numPr>
          <w:ilvl w:val="0"/>
          <w:numId w:val="14"/>
        </w:numPr>
        <w:tabs>
          <w:tab w:val="clear" w:pos="360"/>
          <w:tab w:val="left" w:pos="9072"/>
        </w:tabs>
        <w:ind w:left="567" w:right="-85" w:hanging="567"/>
      </w:pPr>
      <w:r w:rsidRPr="0004170F">
        <w:t>Margate – Dru Point</w:t>
      </w:r>
    </w:p>
    <w:p w:rsidR="002A3B51" w:rsidRPr="0004170F" w:rsidRDefault="002A3B51" w:rsidP="005509BA">
      <w:pPr>
        <w:numPr>
          <w:ilvl w:val="0"/>
          <w:numId w:val="14"/>
        </w:numPr>
        <w:tabs>
          <w:tab w:val="clear" w:pos="360"/>
          <w:tab w:val="left" w:pos="9072"/>
        </w:tabs>
        <w:ind w:left="567" w:right="-85" w:hanging="567"/>
      </w:pPr>
      <w:r w:rsidRPr="0004170F">
        <w:t>Woodbridge-Silverwater Park</w:t>
      </w:r>
    </w:p>
    <w:p w:rsidR="002A3B51" w:rsidRPr="0004170F" w:rsidRDefault="002A3B51" w:rsidP="005509BA">
      <w:pPr>
        <w:numPr>
          <w:ilvl w:val="0"/>
          <w:numId w:val="14"/>
        </w:numPr>
        <w:tabs>
          <w:tab w:val="clear" w:pos="360"/>
          <w:tab w:val="left" w:pos="9072"/>
        </w:tabs>
        <w:ind w:left="567" w:right="-85" w:hanging="567"/>
      </w:pPr>
      <w:r w:rsidRPr="0004170F">
        <w:t>Conningham Beach</w:t>
      </w:r>
    </w:p>
    <w:p w:rsidR="002A3B51" w:rsidRPr="0004170F" w:rsidRDefault="002A3B51" w:rsidP="005509BA">
      <w:pPr>
        <w:numPr>
          <w:ilvl w:val="0"/>
          <w:numId w:val="14"/>
        </w:numPr>
        <w:tabs>
          <w:tab w:val="clear" w:pos="360"/>
          <w:tab w:val="left" w:pos="9072"/>
        </w:tabs>
        <w:ind w:left="567" w:right="-85" w:hanging="567"/>
      </w:pPr>
      <w:r w:rsidRPr="0004170F">
        <w:t>Tinderbox Beach</w:t>
      </w:r>
    </w:p>
    <w:p w:rsidR="002A3B51" w:rsidRPr="0004170F" w:rsidRDefault="002A3B51" w:rsidP="005509BA">
      <w:pPr>
        <w:numPr>
          <w:ilvl w:val="0"/>
          <w:numId w:val="14"/>
        </w:numPr>
        <w:tabs>
          <w:tab w:val="clear" w:pos="360"/>
          <w:tab w:val="left" w:pos="9072"/>
        </w:tabs>
        <w:ind w:left="567" w:right="-85" w:hanging="567"/>
      </w:pPr>
      <w:r w:rsidRPr="0004170F">
        <w:t>Middleton Beach</w:t>
      </w:r>
    </w:p>
    <w:p w:rsidR="002A3B51" w:rsidRPr="0004170F" w:rsidRDefault="002A3B51" w:rsidP="005509BA">
      <w:pPr>
        <w:numPr>
          <w:ilvl w:val="0"/>
          <w:numId w:val="14"/>
        </w:numPr>
        <w:tabs>
          <w:tab w:val="clear" w:pos="360"/>
          <w:tab w:val="left" w:pos="9072"/>
        </w:tabs>
        <w:ind w:left="567" w:right="-85" w:hanging="567"/>
      </w:pPr>
      <w:r w:rsidRPr="0004170F">
        <w:t>Nebraska Beach</w:t>
      </w:r>
    </w:p>
    <w:p w:rsidR="002A3B51" w:rsidRPr="0004170F" w:rsidRDefault="002A3B51" w:rsidP="005509BA">
      <w:pPr>
        <w:numPr>
          <w:ilvl w:val="0"/>
          <w:numId w:val="14"/>
        </w:numPr>
        <w:tabs>
          <w:tab w:val="clear" w:pos="360"/>
          <w:tab w:val="left" w:pos="9072"/>
        </w:tabs>
        <w:ind w:left="567" w:right="-85" w:hanging="567"/>
      </w:pPr>
      <w:r w:rsidRPr="0004170F">
        <w:t>Alonnah Beach</w:t>
      </w:r>
    </w:p>
    <w:p w:rsidR="002A3B51" w:rsidRPr="0004170F" w:rsidRDefault="002A3B51" w:rsidP="005509BA">
      <w:pPr>
        <w:numPr>
          <w:ilvl w:val="0"/>
          <w:numId w:val="14"/>
        </w:numPr>
        <w:tabs>
          <w:tab w:val="clear" w:pos="360"/>
          <w:tab w:val="left" w:pos="9072"/>
        </w:tabs>
        <w:ind w:left="567" w:right="-85" w:hanging="567"/>
      </w:pPr>
      <w:r w:rsidRPr="0004170F">
        <w:t>Quiet Corner</w:t>
      </w:r>
    </w:p>
    <w:p w:rsidR="002A3B51" w:rsidRPr="0004170F" w:rsidRDefault="002A3B51" w:rsidP="005509BA">
      <w:pPr>
        <w:numPr>
          <w:ilvl w:val="0"/>
          <w:numId w:val="14"/>
        </w:numPr>
        <w:tabs>
          <w:tab w:val="clear" w:pos="360"/>
          <w:tab w:val="left" w:pos="9072"/>
        </w:tabs>
        <w:ind w:left="567" w:right="-85" w:hanging="567"/>
      </w:pPr>
      <w:r w:rsidRPr="0004170F">
        <w:t>Adventure Bay Beach</w:t>
      </w:r>
    </w:p>
    <w:p w:rsidR="002A3B51" w:rsidRDefault="001A676E" w:rsidP="005509BA">
      <w:pPr>
        <w:numPr>
          <w:ilvl w:val="0"/>
          <w:numId w:val="14"/>
        </w:numPr>
        <w:tabs>
          <w:tab w:val="clear" w:pos="360"/>
          <w:tab w:val="left" w:pos="9072"/>
        </w:tabs>
        <w:ind w:left="567" w:right="-85" w:hanging="567"/>
      </w:pPr>
      <w:r>
        <w:t>Simmonds Beach</w:t>
      </w:r>
    </w:p>
    <w:p w:rsidR="002A3B51" w:rsidRPr="0004170F" w:rsidRDefault="00BC59F3" w:rsidP="002A3B51">
      <w:pPr>
        <w:tabs>
          <w:tab w:val="left" w:pos="9072"/>
        </w:tabs>
        <w:ind w:right="-85"/>
      </w:pPr>
      <w:r>
        <w:t xml:space="preserve">Sampling details:  </w:t>
      </w:r>
      <w:r w:rsidR="00173B1D">
        <w:t xml:space="preserve">Sites 1- </w:t>
      </w:r>
      <w:r w:rsidR="00454204">
        <w:t xml:space="preserve">8 were sampled </w:t>
      </w:r>
      <w:r w:rsidR="00173B1D">
        <w:t xml:space="preserve">weekly from December - </w:t>
      </w:r>
      <w:r w:rsidR="002A3B51">
        <w:t>March</w:t>
      </w:r>
      <w:r w:rsidR="00173B1D">
        <w:t>, Sites 9 -</w:t>
      </w:r>
      <w:r w:rsidR="00454204">
        <w:t xml:space="preserve">15 monthly and Sites </w:t>
      </w:r>
      <w:r w:rsidR="00173B1D">
        <w:t>16 -</w:t>
      </w:r>
      <w:r w:rsidR="00952FFB">
        <w:t xml:space="preserve"> 20 in December and March</w:t>
      </w:r>
      <w:r w:rsidR="002A3B51">
        <w:t>.</w:t>
      </w:r>
    </w:p>
    <w:p w:rsidR="00454204" w:rsidRDefault="002A3B51" w:rsidP="002A3B51">
      <w:pPr>
        <w:tabs>
          <w:tab w:val="left" w:pos="9072"/>
        </w:tabs>
        <w:ind w:right="-85"/>
      </w:pPr>
      <w:r w:rsidRPr="0004170F">
        <w:t xml:space="preserve">Results: </w:t>
      </w:r>
      <w:r w:rsidR="002D7C55">
        <w:t xml:space="preserve"> </w:t>
      </w:r>
      <w:r w:rsidR="00544079">
        <w:t>S</w:t>
      </w:r>
      <w:r w:rsidRPr="0004170F">
        <w:t xml:space="preserve">ample sites were </w:t>
      </w:r>
      <w:r w:rsidR="00544079">
        <w:t xml:space="preserve">generally </w:t>
      </w:r>
      <w:r w:rsidR="009A5C0D">
        <w:t>compliant with G</w:t>
      </w:r>
      <w:r w:rsidR="0003381A">
        <w:t>uideline values</w:t>
      </w:r>
      <w:r w:rsidR="001203DF">
        <w:t xml:space="preserve">.  Exceptions were: </w:t>
      </w:r>
      <w:r w:rsidRPr="0004170F">
        <w:t xml:space="preserve"> Browns River</w:t>
      </w:r>
      <w:r w:rsidR="00544079">
        <w:t xml:space="preserve"> that failed on a number of occasions, Blackmans Bay Beach that failed once in March, Blackmans Bay Beach South that failed once in December and Kingston Beach South that failed once in January. At all sites that failed once</w:t>
      </w:r>
      <w:r w:rsidR="00251B41">
        <w:t>,</w:t>
      </w:r>
      <w:r w:rsidR="00544079">
        <w:t xml:space="preserve"> resampling returned compliant results.</w:t>
      </w:r>
    </w:p>
    <w:p w:rsidR="002A3B51" w:rsidRDefault="002A3B51" w:rsidP="002A3B51">
      <w:pPr>
        <w:tabs>
          <w:tab w:val="left" w:pos="9072"/>
        </w:tabs>
        <w:ind w:right="-85"/>
      </w:pPr>
      <w:r w:rsidRPr="0004170F">
        <w:t xml:space="preserve">Comments: </w:t>
      </w:r>
      <w:r w:rsidR="00D44DC7">
        <w:t xml:space="preserve"> </w:t>
      </w:r>
      <w:r w:rsidR="00B140A3">
        <w:t>Permanent w</w:t>
      </w:r>
      <w:r w:rsidRPr="0004170F">
        <w:t xml:space="preserve">arning signs </w:t>
      </w:r>
      <w:r w:rsidR="00B140A3">
        <w:t>are in place</w:t>
      </w:r>
      <w:r w:rsidRPr="0004170F">
        <w:t xml:space="preserve"> Browns River to advise the public that the water may not be suitable for primary contact. </w:t>
      </w:r>
      <w:r>
        <w:t xml:space="preserve">Recreational water quality signs indicating a water quality grading of good, fair or poor remain in place at: Taroona beach (good), Kingston </w:t>
      </w:r>
      <w:r w:rsidR="00B140A3">
        <w:t>Beach North (moderate</w:t>
      </w:r>
      <w:r w:rsidR="0063693C">
        <w:t>), Kingston B</w:t>
      </w:r>
      <w:r>
        <w:t>each Middle (g</w:t>
      </w:r>
      <w:r w:rsidR="00B140A3">
        <w:t>ood), Kingston Beach South (moderate</w:t>
      </w:r>
      <w:r>
        <w:t>) and Blackmans Bay Beach (good).</w:t>
      </w:r>
    </w:p>
    <w:p w:rsidR="00BC59BB" w:rsidRPr="00BC59BB" w:rsidRDefault="00BC59BB" w:rsidP="00BC59BB">
      <w:pPr>
        <w:tabs>
          <w:tab w:val="left" w:pos="9072"/>
        </w:tabs>
        <w:ind w:right="-85"/>
        <w:rPr>
          <w:b/>
        </w:rPr>
      </w:pPr>
      <w:r w:rsidRPr="00BC59BB">
        <w:rPr>
          <w:b/>
        </w:rPr>
        <w:t>Pools and Spas</w:t>
      </w:r>
    </w:p>
    <w:p w:rsidR="00BC59BB" w:rsidRDefault="00BC59BB" w:rsidP="00BC59BB">
      <w:pPr>
        <w:tabs>
          <w:tab w:val="left" w:pos="9072"/>
        </w:tabs>
        <w:ind w:right="-85"/>
      </w:pPr>
      <w:r>
        <w:t>Type of sampling conducted:  Bacteriological</w:t>
      </w:r>
    </w:p>
    <w:p w:rsidR="00BC59BB" w:rsidRDefault="00BC59BB" w:rsidP="00BC59BB">
      <w:pPr>
        <w:tabs>
          <w:tab w:val="left" w:pos="9072"/>
        </w:tabs>
        <w:ind w:right="-85"/>
      </w:pPr>
      <w:r>
        <w:lastRenderedPageBreak/>
        <w:t>(Heterotrophic Plate Count, Thermotolerant coliforms/</w:t>
      </w:r>
      <w:r w:rsidRPr="008E42D9">
        <w:rPr>
          <w:i/>
        </w:rPr>
        <w:t>E.coli,</w:t>
      </w:r>
      <w:r>
        <w:t xml:space="preserve"> </w:t>
      </w:r>
      <w:r w:rsidRPr="005C27A1">
        <w:rPr>
          <w:i/>
        </w:rPr>
        <w:t>Pseudomonas aeruginosa</w:t>
      </w:r>
      <w:r>
        <w:t>)</w:t>
      </w:r>
      <w:r w:rsidR="005C040F">
        <w:t>.</w:t>
      </w:r>
    </w:p>
    <w:p w:rsidR="00BC59BB" w:rsidRDefault="00BC59BB" w:rsidP="00BC59BB">
      <w:pPr>
        <w:tabs>
          <w:tab w:val="left" w:pos="9072"/>
        </w:tabs>
        <w:ind w:right="-85"/>
      </w:pPr>
      <w:r>
        <w:t>Location of pools</w:t>
      </w:r>
      <w:r w:rsidR="00A15CF7">
        <w:t xml:space="preserve"> and spas</w:t>
      </w:r>
      <w:r>
        <w:t>:</w:t>
      </w:r>
    </w:p>
    <w:p w:rsidR="00BC59BB" w:rsidRDefault="00BC59BB" w:rsidP="0078671F">
      <w:pPr>
        <w:pStyle w:val="ListParagraph"/>
        <w:numPr>
          <w:ilvl w:val="0"/>
          <w:numId w:val="41"/>
        </w:numPr>
        <w:tabs>
          <w:tab w:val="left" w:pos="9072"/>
        </w:tabs>
        <w:spacing w:line="360" w:lineRule="auto"/>
        <w:ind w:left="567" w:right="-85" w:hanging="567"/>
      </w:pPr>
      <w:r>
        <w:t>Beach Orchard Health &amp; Recreation Centre, Margate</w:t>
      </w:r>
      <w:r w:rsidR="0082278A">
        <w:t>, 1 pool,</w:t>
      </w:r>
      <w:r w:rsidR="009F4519">
        <w:t>1 spa</w:t>
      </w:r>
    </w:p>
    <w:p w:rsidR="00BC59BB" w:rsidRDefault="00BC59BB" w:rsidP="0078671F">
      <w:pPr>
        <w:pStyle w:val="ListParagraph"/>
        <w:numPr>
          <w:ilvl w:val="0"/>
          <w:numId w:val="41"/>
        </w:numPr>
        <w:tabs>
          <w:tab w:val="left" w:pos="9072"/>
        </w:tabs>
        <w:spacing w:line="360" w:lineRule="auto"/>
        <w:ind w:left="567" w:right="-85" w:hanging="567"/>
      </w:pPr>
      <w:r>
        <w:t>Kingston Pool, Kingston</w:t>
      </w:r>
      <w:r w:rsidR="005C040F">
        <w:t>, pool</w:t>
      </w:r>
    </w:p>
    <w:p w:rsidR="00BC59BB" w:rsidRDefault="00BC59BB" w:rsidP="0078671F">
      <w:pPr>
        <w:pStyle w:val="ListParagraph"/>
        <w:numPr>
          <w:ilvl w:val="0"/>
          <w:numId w:val="41"/>
        </w:numPr>
        <w:tabs>
          <w:tab w:val="left" w:pos="9072"/>
        </w:tabs>
        <w:spacing w:line="360" w:lineRule="auto"/>
        <w:ind w:left="567" w:right="-85" w:hanging="567"/>
      </w:pPr>
      <w:r>
        <w:t>Woodbridge Pool, Woodbridge Hill Road</w:t>
      </w:r>
      <w:r w:rsidR="005C040F">
        <w:t>, pool</w:t>
      </w:r>
    </w:p>
    <w:p w:rsidR="005C040F" w:rsidRDefault="00BC59F3" w:rsidP="00A81769">
      <w:pPr>
        <w:pStyle w:val="ListParagraph"/>
        <w:tabs>
          <w:tab w:val="left" w:pos="9072"/>
        </w:tabs>
        <w:spacing w:before="240" w:line="276" w:lineRule="auto"/>
        <w:ind w:left="0" w:right="-85"/>
      </w:pPr>
      <w:r>
        <w:t xml:space="preserve">Sampling details: </w:t>
      </w:r>
      <w:r w:rsidR="0082278A">
        <w:t xml:space="preserve"> </w:t>
      </w:r>
      <w:r w:rsidR="00A15CF7">
        <w:t xml:space="preserve">Sampling </w:t>
      </w:r>
      <w:r w:rsidR="00740E6F">
        <w:t>was</w:t>
      </w:r>
      <w:r w:rsidR="009A64CE">
        <w:t xml:space="preserve"> </w:t>
      </w:r>
      <w:r w:rsidR="00A15CF7">
        <w:t>conducted monthly throughout the year.</w:t>
      </w:r>
    </w:p>
    <w:p w:rsidR="00A81769" w:rsidRPr="00715988" w:rsidRDefault="00A81769" w:rsidP="00A81769">
      <w:pPr>
        <w:pStyle w:val="ListParagraph"/>
        <w:tabs>
          <w:tab w:val="left" w:pos="9072"/>
        </w:tabs>
        <w:spacing w:before="240" w:line="276" w:lineRule="auto"/>
        <w:ind w:left="0" w:right="-85"/>
        <w:rPr>
          <w:sz w:val="16"/>
          <w:szCs w:val="16"/>
        </w:rPr>
      </w:pPr>
    </w:p>
    <w:p w:rsidR="002A3B51" w:rsidRPr="00164BA7" w:rsidRDefault="00C703D1" w:rsidP="00715988">
      <w:pPr>
        <w:pStyle w:val="ListParagraph"/>
        <w:tabs>
          <w:tab w:val="left" w:pos="9072"/>
        </w:tabs>
        <w:spacing w:line="276" w:lineRule="auto"/>
        <w:ind w:left="0" w:right="-85"/>
      </w:pPr>
      <w:r w:rsidRPr="0004170F">
        <w:t>F</w:t>
      </w:r>
      <w:r>
        <w:t xml:space="preserve">or more information contact </w:t>
      </w:r>
      <w:r w:rsidR="002A3B51" w:rsidRPr="00164BA7">
        <w:t>Ab</w:t>
      </w:r>
      <w:r w:rsidR="00660E71">
        <w:t>yilene McGuire on (03) 6211 8255</w:t>
      </w:r>
      <w:r w:rsidR="002A3B51">
        <w:t>.</w:t>
      </w:r>
    </w:p>
    <w:p w:rsidR="002A3B51" w:rsidRDefault="002A3B51" w:rsidP="0078671F">
      <w:pPr>
        <w:pStyle w:val="Heading9"/>
        <w:numPr>
          <w:ilvl w:val="1"/>
          <w:numId w:val="40"/>
        </w:numPr>
        <w:spacing w:after="140" w:line="300" w:lineRule="atLeast"/>
        <w:ind w:left="567" w:hanging="567"/>
        <w:rPr>
          <w:rFonts w:ascii="Gill Sans MT" w:hAnsi="Gill Sans MT"/>
          <w:color w:val="auto"/>
          <w:sz w:val="22"/>
          <w:szCs w:val="22"/>
        </w:rPr>
      </w:pPr>
      <w:bookmarkStart w:id="24" w:name="_Toc270933705"/>
      <w:r w:rsidRPr="00E05E33">
        <w:rPr>
          <w:rFonts w:ascii="Gill Sans MT" w:hAnsi="Gill Sans MT"/>
          <w:color w:val="auto"/>
          <w:sz w:val="22"/>
          <w:szCs w:val="22"/>
        </w:rPr>
        <w:t>King Island Council</w:t>
      </w:r>
      <w:bookmarkEnd w:id="24"/>
    </w:p>
    <w:p w:rsidR="004836F1" w:rsidRPr="004836F1" w:rsidRDefault="004836F1" w:rsidP="004836F1">
      <w:pPr>
        <w:pStyle w:val="ListParagraph"/>
        <w:ind w:left="900" w:hanging="900"/>
        <w:rPr>
          <w:b/>
        </w:rPr>
      </w:pPr>
      <w:r w:rsidRPr="004836F1">
        <w:rPr>
          <w:b/>
        </w:rPr>
        <w:t>Natural Recreational Water Bodies</w:t>
      </w:r>
    </w:p>
    <w:p w:rsidR="00996BA4" w:rsidRDefault="002A3B51" w:rsidP="002A3B51">
      <w:pPr>
        <w:tabs>
          <w:tab w:val="left" w:pos="9072"/>
        </w:tabs>
        <w:ind w:right="-87"/>
      </w:pPr>
      <w:r w:rsidRPr="0004170F">
        <w:t xml:space="preserve">The recreational </w:t>
      </w:r>
      <w:r w:rsidR="00715988">
        <w:t xml:space="preserve">water </w:t>
      </w:r>
      <w:r w:rsidRPr="0004170F">
        <w:t>sampling program is conducted on a risk assessment basis</w:t>
      </w:r>
      <w:r w:rsidR="00715988">
        <w:t xml:space="preserve">.  </w:t>
      </w:r>
      <w:r w:rsidR="00996BA4">
        <w:t xml:space="preserve">Based on this assessment </w:t>
      </w:r>
      <w:r w:rsidR="00BA6B19">
        <w:t>King Island Council did not conduct sampling during the 2015</w:t>
      </w:r>
      <w:r w:rsidR="00996BA4">
        <w:t xml:space="preserve"> </w:t>
      </w:r>
      <w:r w:rsidR="00BA6B19">
        <w:t>-</w:t>
      </w:r>
      <w:r w:rsidR="00996BA4">
        <w:t xml:space="preserve"> </w:t>
      </w:r>
      <w:r w:rsidR="00BA6B19">
        <w:t xml:space="preserve">2016 </w:t>
      </w:r>
      <w:r w:rsidR="00DA6C58">
        <w:t>season</w:t>
      </w:r>
      <w:r w:rsidR="002D4614">
        <w:t xml:space="preserve">. </w:t>
      </w:r>
    </w:p>
    <w:p w:rsidR="004836F1" w:rsidRDefault="004836F1" w:rsidP="002A3B51">
      <w:pPr>
        <w:tabs>
          <w:tab w:val="left" w:pos="9072"/>
        </w:tabs>
        <w:ind w:right="-87"/>
        <w:rPr>
          <w:b/>
        </w:rPr>
      </w:pPr>
      <w:r w:rsidRPr="004836F1">
        <w:rPr>
          <w:b/>
        </w:rPr>
        <w:t>Pools and Spas</w:t>
      </w:r>
    </w:p>
    <w:p w:rsidR="004836F1" w:rsidRPr="004836F1" w:rsidRDefault="004836F1" w:rsidP="002A3B51">
      <w:pPr>
        <w:tabs>
          <w:tab w:val="left" w:pos="9072"/>
        </w:tabs>
        <w:ind w:right="-87"/>
      </w:pPr>
      <w:r w:rsidRPr="004836F1">
        <w:t>Council did not advise of any publically accessible pools or spas in the municipality.</w:t>
      </w:r>
    </w:p>
    <w:p w:rsidR="002A3B51" w:rsidRPr="0004170F" w:rsidRDefault="001A676E" w:rsidP="002A3B51">
      <w:pPr>
        <w:tabs>
          <w:tab w:val="left" w:pos="9072"/>
        </w:tabs>
        <w:ind w:right="-87"/>
      </w:pPr>
      <w:r w:rsidRPr="0004170F">
        <w:t>F</w:t>
      </w:r>
      <w:r>
        <w:t xml:space="preserve">or more information contact </w:t>
      </w:r>
      <w:r w:rsidR="002C02C6">
        <w:t xml:space="preserve">King Island Council </w:t>
      </w:r>
      <w:r w:rsidR="002A3B51">
        <w:t>on (03) 6462 1177.</w:t>
      </w:r>
    </w:p>
    <w:p w:rsidR="002A3B51" w:rsidRDefault="002A3B51" w:rsidP="0078671F">
      <w:pPr>
        <w:pStyle w:val="Heading9"/>
        <w:numPr>
          <w:ilvl w:val="1"/>
          <w:numId w:val="40"/>
        </w:numPr>
        <w:spacing w:after="140" w:line="300" w:lineRule="atLeast"/>
        <w:ind w:left="567" w:hanging="567"/>
        <w:rPr>
          <w:rFonts w:ascii="Gill Sans MT" w:hAnsi="Gill Sans MT"/>
          <w:color w:val="auto"/>
          <w:sz w:val="22"/>
          <w:szCs w:val="22"/>
        </w:rPr>
      </w:pPr>
      <w:bookmarkStart w:id="25" w:name="_Toc270933706"/>
      <w:r w:rsidRPr="00E05E33">
        <w:rPr>
          <w:rFonts w:ascii="Gill Sans MT" w:hAnsi="Gill Sans MT"/>
          <w:color w:val="auto"/>
          <w:sz w:val="22"/>
          <w:szCs w:val="22"/>
        </w:rPr>
        <w:t>Latrobe Council</w:t>
      </w:r>
      <w:bookmarkEnd w:id="25"/>
    </w:p>
    <w:p w:rsidR="009578F5" w:rsidRPr="009578F5" w:rsidRDefault="009578F5" w:rsidP="009578F5">
      <w:pPr>
        <w:rPr>
          <w:b/>
        </w:rPr>
      </w:pPr>
      <w:r w:rsidRPr="009578F5">
        <w:rPr>
          <w:b/>
        </w:rPr>
        <w:t>Natural Recreational Water bodies</w:t>
      </w:r>
    </w:p>
    <w:p w:rsidR="002A3B51" w:rsidRPr="0004170F" w:rsidRDefault="002A3B51" w:rsidP="002A3B51">
      <w:pPr>
        <w:tabs>
          <w:tab w:val="left" w:pos="9072"/>
        </w:tabs>
        <w:ind w:right="-85"/>
      </w:pPr>
      <w:r w:rsidRPr="0004170F">
        <w:t xml:space="preserve">Type of sampling conducted: </w:t>
      </w:r>
      <w:r w:rsidR="005A6009">
        <w:t xml:space="preserve"> </w:t>
      </w:r>
      <w:r w:rsidRPr="0004170F">
        <w:t>Bacteriological (</w:t>
      </w:r>
      <w:r>
        <w:t>E</w:t>
      </w:r>
      <w:r w:rsidRPr="0004170F">
        <w:t>nterococci)</w:t>
      </w:r>
      <w:r>
        <w:t>.</w:t>
      </w:r>
    </w:p>
    <w:p w:rsidR="002A3B51" w:rsidRPr="0004170F" w:rsidRDefault="002A3B51" w:rsidP="002A3B51">
      <w:pPr>
        <w:tabs>
          <w:tab w:val="left" w:pos="9072"/>
        </w:tabs>
        <w:ind w:right="-85"/>
      </w:pPr>
      <w:r w:rsidRPr="0004170F">
        <w:t xml:space="preserve">Location of sampling sites: </w:t>
      </w:r>
    </w:p>
    <w:p w:rsidR="002F2C7F" w:rsidRPr="0004170F" w:rsidRDefault="00190913" w:rsidP="00FB059E">
      <w:pPr>
        <w:numPr>
          <w:ilvl w:val="0"/>
          <w:numId w:val="58"/>
        </w:numPr>
        <w:tabs>
          <w:tab w:val="left" w:pos="9072"/>
        </w:tabs>
        <w:ind w:left="567" w:right="-85" w:hanging="567"/>
      </w:pPr>
      <w:r>
        <w:t>Freer Beach -</w:t>
      </w:r>
      <w:r w:rsidR="002F2C7F" w:rsidRPr="0004170F">
        <w:t xml:space="preserve"> Shearwater</w:t>
      </w:r>
    </w:p>
    <w:p w:rsidR="002F2C7F" w:rsidRDefault="002F2C7F" w:rsidP="00FB059E">
      <w:pPr>
        <w:numPr>
          <w:ilvl w:val="0"/>
          <w:numId w:val="58"/>
        </w:numPr>
        <w:tabs>
          <w:tab w:val="left" w:pos="9072"/>
        </w:tabs>
        <w:ind w:left="567" w:right="-85" w:hanging="567"/>
      </w:pPr>
      <w:r w:rsidRPr="0004170F">
        <w:t>Hawley Beach</w:t>
      </w:r>
    </w:p>
    <w:p w:rsidR="002A3B51" w:rsidRPr="0004170F" w:rsidRDefault="00190913" w:rsidP="00FB059E">
      <w:pPr>
        <w:numPr>
          <w:ilvl w:val="0"/>
          <w:numId w:val="58"/>
        </w:numPr>
        <w:tabs>
          <w:tab w:val="left" w:pos="9072"/>
        </w:tabs>
        <w:ind w:left="567" w:right="-85" w:hanging="567"/>
      </w:pPr>
      <w:r>
        <w:t>Mersey River -</w:t>
      </w:r>
      <w:r w:rsidR="002A3B51" w:rsidRPr="0004170F">
        <w:t xml:space="preserve"> end of </w:t>
      </w:r>
      <w:r w:rsidR="002A3B51">
        <w:t>S</w:t>
      </w:r>
      <w:r w:rsidR="002A3B51" w:rsidRPr="0004170F">
        <w:t>hale Road</w:t>
      </w:r>
    </w:p>
    <w:p w:rsidR="002A3B51" w:rsidRDefault="00190913" w:rsidP="00FB059E">
      <w:pPr>
        <w:numPr>
          <w:ilvl w:val="0"/>
          <w:numId w:val="58"/>
        </w:numPr>
        <w:tabs>
          <w:tab w:val="left" w:pos="9072"/>
        </w:tabs>
        <w:ind w:left="567" w:right="-85" w:hanging="567"/>
      </w:pPr>
      <w:r>
        <w:t>Mersey River -</w:t>
      </w:r>
      <w:r w:rsidR="002A3B51" w:rsidRPr="0004170F">
        <w:t xml:space="preserve"> Bells Parade</w:t>
      </w:r>
    </w:p>
    <w:p w:rsidR="002F2C7F" w:rsidRPr="0004170F" w:rsidRDefault="002F2C7F" w:rsidP="00FB059E">
      <w:pPr>
        <w:numPr>
          <w:ilvl w:val="0"/>
          <w:numId w:val="58"/>
        </w:numPr>
        <w:tabs>
          <w:tab w:val="left" w:pos="9072"/>
        </w:tabs>
        <w:ind w:left="567" w:right="-85" w:hanging="567"/>
      </w:pPr>
      <w:r w:rsidRPr="0004170F">
        <w:t>Panatana Rivulet</w:t>
      </w:r>
    </w:p>
    <w:p w:rsidR="002F2C7F" w:rsidRPr="0004170F" w:rsidRDefault="002F2C7F" w:rsidP="00FB059E">
      <w:pPr>
        <w:numPr>
          <w:ilvl w:val="0"/>
          <w:numId w:val="58"/>
        </w:numPr>
        <w:tabs>
          <w:tab w:val="left" w:pos="9072"/>
        </w:tabs>
        <w:ind w:left="567" w:right="-85" w:hanging="567"/>
      </w:pPr>
      <w:r w:rsidRPr="0004170F">
        <w:t>Port Sorell Pontoon</w:t>
      </w:r>
    </w:p>
    <w:p w:rsidR="002A3B51" w:rsidRPr="0004170F" w:rsidRDefault="002A3B51" w:rsidP="00FB059E">
      <w:pPr>
        <w:numPr>
          <w:ilvl w:val="0"/>
          <w:numId w:val="58"/>
        </w:numPr>
        <w:tabs>
          <w:tab w:val="left" w:pos="9072"/>
        </w:tabs>
        <w:ind w:left="567" w:right="-85" w:hanging="567"/>
      </w:pPr>
      <w:r w:rsidRPr="0004170F">
        <w:lastRenderedPageBreak/>
        <w:t>Squeaking Point</w:t>
      </w:r>
    </w:p>
    <w:p w:rsidR="002A3B51" w:rsidRPr="0004170F" w:rsidRDefault="00BC59F3" w:rsidP="002A3B51">
      <w:pPr>
        <w:tabs>
          <w:tab w:val="left" w:pos="9072"/>
        </w:tabs>
        <w:ind w:right="-85"/>
      </w:pPr>
      <w:r>
        <w:t xml:space="preserve">Sampling details:  </w:t>
      </w:r>
      <w:r w:rsidR="002A3B51">
        <w:t xml:space="preserve">Sampling was </w:t>
      </w:r>
      <w:r w:rsidR="00CC78F5">
        <w:t xml:space="preserve">conducted </w:t>
      </w:r>
      <w:r w:rsidR="002A3B51">
        <w:t>w</w:t>
      </w:r>
      <w:r w:rsidR="002A3B51" w:rsidRPr="0004170F">
        <w:t xml:space="preserve">eekly </w:t>
      </w:r>
      <w:r w:rsidR="002A3B51">
        <w:t>from December – March.</w:t>
      </w:r>
    </w:p>
    <w:p w:rsidR="001A676E" w:rsidRDefault="002A3B51" w:rsidP="002A3B51">
      <w:pPr>
        <w:tabs>
          <w:tab w:val="left" w:pos="9072"/>
        </w:tabs>
        <w:ind w:right="-85"/>
      </w:pPr>
      <w:r w:rsidRPr="0004170F">
        <w:t xml:space="preserve">Results: </w:t>
      </w:r>
      <w:r w:rsidR="005A6009">
        <w:t xml:space="preserve"> </w:t>
      </w:r>
      <w:r>
        <w:t xml:space="preserve">The Mersey River at Bells Parade was closed for </w:t>
      </w:r>
      <w:r w:rsidR="00E70148">
        <w:t>primary contact on two occasions, once in January and once in February</w:t>
      </w:r>
      <w:r w:rsidR="00217474">
        <w:t>,</w:t>
      </w:r>
      <w:r w:rsidR="00E70148">
        <w:t xml:space="preserve"> </w:t>
      </w:r>
      <w:r w:rsidR="005201CD">
        <w:t xml:space="preserve">as </w:t>
      </w:r>
      <w:r>
        <w:t xml:space="preserve">samples </w:t>
      </w:r>
      <w:r w:rsidR="008E42D9">
        <w:t xml:space="preserve">were noncompliant with </w:t>
      </w:r>
      <w:r w:rsidR="00054742">
        <w:t>Guideline</w:t>
      </w:r>
      <w:r w:rsidR="008E42D9">
        <w:t xml:space="preserve"> values</w:t>
      </w:r>
      <w:r>
        <w:t xml:space="preserve">. </w:t>
      </w:r>
      <w:r w:rsidR="00054742">
        <w:t xml:space="preserve"> </w:t>
      </w:r>
      <w:r>
        <w:t xml:space="preserve">Samples from the end of Shale Road </w:t>
      </w:r>
      <w:r w:rsidR="008E42D9">
        <w:t xml:space="preserve">were noncompliant on </w:t>
      </w:r>
      <w:r w:rsidR="00E70148">
        <w:t>one</w:t>
      </w:r>
      <w:r w:rsidR="00054742">
        <w:t xml:space="preserve"> </w:t>
      </w:r>
      <w:r w:rsidR="00E70148">
        <w:t xml:space="preserve">occasion and was closed for primary contact.  </w:t>
      </w:r>
      <w:r>
        <w:t xml:space="preserve"> </w:t>
      </w:r>
      <w:r w:rsidR="002639B3" w:rsidRPr="002639B3">
        <w:t xml:space="preserve">Sample results from sites in the Rubicon Estuary </w:t>
      </w:r>
      <w:r w:rsidR="00E70148">
        <w:t>were generally compliant.</w:t>
      </w:r>
    </w:p>
    <w:p w:rsidR="00E70148" w:rsidRDefault="00E70148" w:rsidP="002A3B51">
      <w:pPr>
        <w:tabs>
          <w:tab w:val="left" w:pos="9072"/>
        </w:tabs>
        <w:ind w:right="-85"/>
      </w:pPr>
      <w:r>
        <w:t xml:space="preserve">All sample sites were affected by heavy rainfall in early February, with </w:t>
      </w:r>
      <w:r w:rsidR="008E42D9">
        <w:t xml:space="preserve">noncompliant results </w:t>
      </w:r>
      <w:r>
        <w:t>r</w:t>
      </w:r>
      <w:r w:rsidR="008E42D9">
        <w:t>esult</w:t>
      </w:r>
      <w:r>
        <w:t xml:space="preserve">s </w:t>
      </w:r>
      <w:r w:rsidR="008E42D9">
        <w:t>at all sites</w:t>
      </w:r>
      <w:r>
        <w:t>.  Resampling</w:t>
      </w:r>
      <w:r w:rsidR="00217474">
        <w:t xml:space="preserve"> within a week of the rain event </w:t>
      </w:r>
      <w:r>
        <w:t>returned</w:t>
      </w:r>
      <w:r w:rsidR="008E42D9">
        <w:t xml:space="preserve"> compliant results.</w:t>
      </w:r>
    </w:p>
    <w:p w:rsidR="002A3B51" w:rsidRDefault="002639B3" w:rsidP="002A3B51">
      <w:pPr>
        <w:tabs>
          <w:tab w:val="left" w:pos="9072"/>
        </w:tabs>
        <w:ind w:right="-85"/>
      </w:pPr>
      <w:r>
        <w:t xml:space="preserve">Comments:  </w:t>
      </w:r>
      <w:r w:rsidRPr="002639B3">
        <w:t xml:space="preserve">Permanent adjustable signage has been erected at </w:t>
      </w:r>
      <w:r>
        <w:t xml:space="preserve">the </w:t>
      </w:r>
      <w:r w:rsidRPr="002639B3">
        <w:t xml:space="preserve">Mersey River at Bells Parade to advise the public of water quality. </w:t>
      </w:r>
    </w:p>
    <w:p w:rsidR="009578F5" w:rsidRDefault="009578F5" w:rsidP="002A3B51">
      <w:pPr>
        <w:tabs>
          <w:tab w:val="left" w:pos="9072"/>
        </w:tabs>
        <w:ind w:right="-85"/>
        <w:rPr>
          <w:b/>
        </w:rPr>
      </w:pPr>
      <w:r w:rsidRPr="009578F5">
        <w:rPr>
          <w:b/>
        </w:rPr>
        <w:t>Pools and Spas</w:t>
      </w:r>
    </w:p>
    <w:p w:rsidR="00CB4FA8" w:rsidRPr="00CB4FA8" w:rsidRDefault="00CB4FA8" w:rsidP="00CB4FA8">
      <w:pPr>
        <w:tabs>
          <w:tab w:val="left" w:pos="9072"/>
        </w:tabs>
        <w:ind w:right="-85"/>
      </w:pPr>
      <w:r w:rsidRPr="00CB4FA8">
        <w:t>Type of sampling conducted:  Bacteriological</w:t>
      </w:r>
    </w:p>
    <w:p w:rsidR="00CB4FA8" w:rsidRPr="00CB4FA8" w:rsidRDefault="00CB4FA8" w:rsidP="00CB4FA8">
      <w:pPr>
        <w:tabs>
          <w:tab w:val="left" w:pos="9072"/>
        </w:tabs>
        <w:ind w:right="-85"/>
      </w:pPr>
      <w:r w:rsidRPr="00CB4FA8">
        <w:t>(Heterotrophic Plate Count, Thermotolerant coliforms/</w:t>
      </w:r>
      <w:r w:rsidRPr="004D149D">
        <w:rPr>
          <w:i/>
        </w:rPr>
        <w:t>E.coli,</w:t>
      </w:r>
      <w:r w:rsidRPr="00CB4FA8">
        <w:t xml:space="preserve"> </w:t>
      </w:r>
      <w:r w:rsidRPr="003C163E">
        <w:rPr>
          <w:i/>
        </w:rPr>
        <w:t>Pseudomonas aeruginosa</w:t>
      </w:r>
      <w:r w:rsidRPr="00CB4FA8">
        <w:t>).</w:t>
      </w:r>
    </w:p>
    <w:p w:rsidR="00CB4FA8" w:rsidRPr="00CB4FA8" w:rsidRDefault="00CB4FA8" w:rsidP="00CB4FA8">
      <w:pPr>
        <w:tabs>
          <w:tab w:val="left" w:pos="9072"/>
        </w:tabs>
        <w:ind w:right="-85"/>
      </w:pPr>
      <w:r w:rsidRPr="00CB4FA8">
        <w:t>Location of pools and spas:</w:t>
      </w:r>
    </w:p>
    <w:p w:rsidR="008732B6" w:rsidRDefault="008732B6" w:rsidP="0078671F">
      <w:pPr>
        <w:pStyle w:val="ListParagraph"/>
        <w:numPr>
          <w:ilvl w:val="0"/>
          <w:numId w:val="42"/>
        </w:numPr>
        <w:spacing w:after="0" w:line="360" w:lineRule="auto"/>
        <w:ind w:left="567" w:hanging="567"/>
      </w:pPr>
      <w:r w:rsidRPr="008732B6">
        <w:t xml:space="preserve">Latrobe Swimming Pool, Latrobe, </w:t>
      </w:r>
      <w:r>
        <w:t>1</w:t>
      </w:r>
      <w:r w:rsidRPr="008732B6">
        <w:t>pool</w:t>
      </w:r>
    </w:p>
    <w:p w:rsidR="008732B6" w:rsidRDefault="008732B6" w:rsidP="0078671F">
      <w:pPr>
        <w:pStyle w:val="ListParagraph"/>
        <w:numPr>
          <w:ilvl w:val="0"/>
          <w:numId w:val="42"/>
        </w:numPr>
        <w:tabs>
          <w:tab w:val="left" w:pos="9072"/>
        </w:tabs>
        <w:spacing w:after="0" w:line="360" w:lineRule="auto"/>
        <w:ind w:left="567" w:right="-85" w:hanging="567"/>
      </w:pPr>
      <w:r>
        <w:t>Lotus Waters Wellness Centre Spa, Shearwater, 1 spa</w:t>
      </w:r>
    </w:p>
    <w:p w:rsidR="009578F5" w:rsidRDefault="00F010BC" w:rsidP="0078671F">
      <w:pPr>
        <w:pStyle w:val="ListParagraph"/>
        <w:numPr>
          <w:ilvl w:val="0"/>
          <w:numId w:val="42"/>
        </w:numPr>
        <w:tabs>
          <w:tab w:val="left" w:pos="9072"/>
        </w:tabs>
        <w:spacing w:after="0" w:line="360" w:lineRule="auto"/>
        <w:ind w:left="567" w:right="-85" w:hanging="567"/>
      </w:pPr>
      <w:r w:rsidRPr="00F010BC">
        <w:t>Rubicon Swim School</w:t>
      </w:r>
      <w:r w:rsidR="00EA267C">
        <w:t>, Latrobe</w:t>
      </w:r>
      <w:r w:rsidR="003C0DFA">
        <w:t xml:space="preserve">, </w:t>
      </w:r>
      <w:r w:rsidR="008732B6">
        <w:t xml:space="preserve">1 </w:t>
      </w:r>
      <w:r w:rsidR="003C0DFA">
        <w:t>pool</w:t>
      </w:r>
    </w:p>
    <w:p w:rsidR="00F010BC" w:rsidRDefault="00F010BC" w:rsidP="0078671F">
      <w:pPr>
        <w:pStyle w:val="ListParagraph"/>
        <w:numPr>
          <w:ilvl w:val="0"/>
          <w:numId w:val="42"/>
        </w:numPr>
        <w:tabs>
          <w:tab w:val="left" w:pos="9072"/>
        </w:tabs>
        <w:spacing w:after="0" w:line="360" w:lineRule="auto"/>
        <w:ind w:left="567" w:right="-85" w:hanging="567"/>
      </w:pPr>
      <w:r>
        <w:t xml:space="preserve">Shearwater Resort, </w:t>
      </w:r>
      <w:r w:rsidR="005411A1">
        <w:t xml:space="preserve">Shearwater, </w:t>
      </w:r>
      <w:r>
        <w:t>2 pools, 1 spa</w:t>
      </w:r>
    </w:p>
    <w:p w:rsidR="00F010BC" w:rsidRDefault="00F010BC" w:rsidP="0078671F">
      <w:pPr>
        <w:pStyle w:val="ListParagraph"/>
        <w:numPr>
          <w:ilvl w:val="0"/>
          <w:numId w:val="42"/>
        </w:numPr>
        <w:tabs>
          <w:tab w:val="left" w:pos="9072"/>
        </w:tabs>
        <w:spacing w:line="360" w:lineRule="auto"/>
        <w:ind w:left="567" w:right="-85" w:hanging="567"/>
      </w:pPr>
      <w:r>
        <w:t>Strathdevon Aged Care</w:t>
      </w:r>
      <w:r w:rsidR="0066560A">
        <w:t>, Latrobe</w:t>
      </w:r>
      <w:r w:rsidR="00004679">
        <w:t>,</w:t>
      </w:r>
      <w:r>
        <w:t xml:space="preserve"> </w:t>
      </w:r>
      <w:r w:rsidR="008732B6">
        <w:t xml:space="preserve">1 </w:t>
      </w:r>
      <w:r>
        <w:t>hyd</w:t>
      </w:r>
      <w:r w:rsidR="005623DF">
        <w:t>r</w:t>
      </w:r>
      <w:r>
        <w:t>otherapy pool</w:t>
      </w:r>
      <w:r w:rsidR="005411A1">
        <w:t xml:space="preserve">, </w:t>
      </w:r>
    </w:p>
    <w:p w:rsidR="008732B6" w:rsidRDefault="008732B6" w:rsidP="0078671F">
      <w:pPr>
        <w:pStyle w:val="ListParagraph"/>
        <w:numPr>
          <w:ilvl w:val="0"/>
          <w:numId w:val="42"/>
        </w:numPr>
        <w:tabs>
          <w:tab w:val="left" w:pos="9072"/>
        </w:tabs>
        <w:spacing w:line="360" w:lineRule="auto"/>
        <w:ind w:left="567" w:right="-85" w:hanging="567"/>
      </w:pPr>
      <w:r>
        <w:t>Tudor Cabins, Northdown, 1 pool</w:t>
      </w:r>
    </w:p>
    <w:p w:rsidR="00E90BB7" w:rsidRDefault="00740E6F" w:rsidP="00261C9A">
      <w:pPr>
        <w:tabs>
          <w:tab w:val="left" w:pos="9072"/>
        </w:tabs>
        <w:ind w:right="-85"/>
      </w:pPr>
      <w:r>
        <w:t xml:space="preserve">Sampling details: </w:t>
      </w:r>
      <w:r w:rsidR="005A6009">
        <w:t xml:space="preserve"> </w:t>
      </w:r>
      <w:r>
        <w:t>Sampling was</w:t>
      </w:r>
      <w:r w:rsidR="00E90BB7">
        <w:t xml:space="preserve"> </w:t>
      </w:r>
      <w:r w:rsidR="00261C9A">
        <w:t>conducted monthly when pools were</w:t>
      </w:r>
      <w:r w:rsidR="00E90BB7">
        <w:t xml:space="preserve"> open.</w:t>
      </w:r>
    </w:p>
    <w:p w:rsidR="00E90BB7" w:rsidRDefault="00D14FD2" w:rsidP="00261C9A">
      <w:pPr>
        <w:tabs>
          <w:tab w:val="left" w:pos="9072"/>
        </w:tabs>
        <w:ind w:right="-85"/>
      </w:pPr>
      <w:r>
        <w:lastRenderedPageBreak/>
        <w:t xml:space="preserve">Results:  </w:t>
      </w:r>
      <w:r w:rsidR="001417EF">
        <w:t xml:space="preserve">On two occasions </w:t>
      </w:r>
      <w:r w:rsidR="003C0DFA">
        <w:t xml:space="preserve">a </w:t>
      </w:r>
      <w:r w:rsidR="004B6C85">
        <w:t xml:space="preserve">pool or </w:t>
      </w:r>
      <w:r w:rsidR="003C0DFA">
        <w:t xml:space="preserve">spa was closed </w:t>
      </w:r>
      <w:r w:rsidR="001417EF">
        <w:t xml:space="preserve">following </w:t>
      </w:r>
      <w:r w:rsidR="003C0DFA">
        <w:t>two co</w:t>
      </w:r>
      <w:r w:rsidR="004D149D">
        <w:t>nsecutive non</w:t>
      </w:r>
      <w:r w:rsidR="00C030E6">
        <w:t>compliant results</w:t>
      </w:r>
      <w:r w:rsidR="001417EF">
        <w:t>.</w:t>
      </w:r>
      <w:r w:rsidR="00C030E6">
        <w:t xml:space="preserve"> </w:t>
      </w:r>
      <w:r w:rsidR="001417EF">
        <w:t xml:space="preserve"> In both instances corrective action was taken and the spa reopened following receipt of two consecutiv</w:t>
      </w:r>
      <w:r w:rsidR="00351D2F">
        <w:t>e compliant results</w:t>
      </w:r>
      <w:r w:rsidR="004D149D">
        <w:t>.</w:t>
      </w:r>
      <w:r w:rsidR="00351D2F">
        <w:t xml:space="preserve"> </w:t>
      </w:r>
    </w:p>
    <w:p w:rsidR="002A3B51" w:rsidRPr="0004170F" w:rsidRDefault="00C703D1" w:rsidP="002A3B51">
      <w:pPr>
        <w:pStyle w:val="BodyText3"/>
        <w:spacing w:after="140" w:line="300" w:lineRule="atLeast"/>
        <w:ind w:right="-87"/>
        <w:rPr>
          <w:rFonts w:ascii="Gill Sans MT" w:hAnsi="Gill Sans MT"/>
          <w:sz w:val="22"/>
          <w:szCs w:val="22"/>
        </w:rPr>
      </w:pPr>
      <w:r w:rsidRPr="00C703D1">
        <w:rPr>
          <w:rFonts w:ascii="Gill Sans MT" w:eastAsiaTheme="minorHAnsi" w:hAnsi="Gill Sans MT" w:cstheme="minorBidi"/>
          <w:sz w:val="22"/>
          <w:szCs w:val="22"/>
        </w:rPr>
        <w:t>For more information contact</w:t>
      </w:r>
      <w:r w:rsidR="002A3B51" w:rsidRPr="0004170F">
        <w:rPr>
          <w:rFonts w:ascii="Gill Sans MT" w:hAnsi="Gill Sans MT"/>
          <w:sz w:val="22"/>
          <w:szCs w:val="22"/>
        </w:rPr>
        <w:t xml:space="preserve"> Ms G</w:t>
      </w:r>
      <w:r w:rsidR="00B50F70">
        <w:rPr>
          <w:rFonts w:ascii="Gill Sans MT" w:hAnsi="Gill Sans MT"/>
          <w:sz w:val="22"/>
          <w:szCs w:val="22"/>
        </w:rPr>
        <w:t>lenys Nichols</w:t>
      </w:r>
      <w:r w:rsidR="002A3B51" w:rsidRPr="0004170F">
        <w:rPr>
          <w:rFonts w:ascii="Gill Sans MT" w:hAnsi="Gill Sans MT"/>
          <w:sz w:val="22"/>
          <w:szCs w:val="22"/>
        </w:rPr>
        <w:t xml:space="preserve"> on (03) 6421 4650</w:t>
      </w:r>
      <w:r w:rsidR="002A3B51">
        <w:rPr>
          <w:rFonts w:ascii="Gill Sans MT" w:hAnsi="Gill Sans MT"/>
          <w:sz w:val="22"/>
          <w:szCs w:val="22"/>
        </w:rPr>
        <w:t>.</w:t>
      </w:r>
    </w:p>
    <w:p w:rsidR="002A3B51" w:rsidRDefault="002A3B51" w:rsidP="0078671F">
      <w:pPr>
        <w:pStyle w:val="Heading9"/>
        <w:numPr>
          <w:ilvl w:val="0"/>
          <w:numId w:val="40"/>
        </w:numPr>
        <w:tabs>
          <w:tab w:val="left" w:pos="426"/>
        </w:tabs>
        <w:spacing w:after="140" w:line="300" w:lineRule="atLeast"/>
        <w:ind w:left="284" w:hanging="284"/>
        <w:rPr>
          <w:rFonts w:ascii="Gill Sans MT" w:hAnsi="Gill Sans MT"/>
          <w:color w:val="auto"/>
          <w:sz w:val="22"/>
          <w:szCs w:val="22"/>
        </w:rPr>
      </w:pPr>
      <w:bookmarkStart w:id="26" w:name="_Toc270933707"/>
      <w:r w:rsidRPr="00E05E33">
        <w:rPr>
          <w:rFonts w:ascii="Gill Sans MT" w:hAnsi="Gill Sans MT"/>
          <w:color w:val="auto"/>
          <w:sz w:val="22"/>
          <w:szCs w:val="22"/>
        </w:rPr>
        <w:t>21 Launceston City Council</w:t>
      </w:r>
      <w:bookmarkEnd w:id="26"/>
    </w:p>
    <w:p w:rsidR="00A402F4" w:rsidRPr="00A402F4" w:rsidRDefault="00A402F4" w:rsidP="00A402F4">
      <w:pPr>
        <w:rPr>
          <w:b/>
        </w:rPr>
      </w:pPr>
      <w:r w:rsidRPr="00A402F4">
        <w:rPr>
          <w:b/>
        </w:rPr>
        <w:t>Natural Recreational Water Bodies</w:t>
      </w:r>
    </w:p>
    <w:p w:rsidR="002A3B51" w:rsidRPr="0004170F" w:rsidRDefault="002A3B51" w:rsidP="002A3B51">
      <w:pPr>
        <w:tabs>
          <w:tab w:val="left" w:pos="9072"/>
        </w:tabs>
        <w:ind w:right="-85"/>
      </w:pPr>
      <w:r w:rsidRPr="0004170F">
        <w:t>Type of sampling conducted: Bacteriological (</w:t>
      </w:r>
      <w:r>
        <w:t xml:space="preserve">Enterococci). </w:t>
      </w:r>
    </w:p>
    <w:p w:rsidR="002A3B51" w:rsidRPr="0004170F" w:rsidRDefault="002A3B51" w:rsidP="006D783C">
      <w:pPr>
        <w:spacing w:after="0" w:line="360" w:lineRule="auto"/>
        <w:outlineLvl w:val="0"/>
      </w:pPr>
      <w:r w:rsidRPr="0004170F">
        <w:t xml:space="preserve">Location of sampling sites: </w:t>
      </w:r>
    </w:p>
    <w:p w:rsidR="003A2ADE" w:rsidRDefault="003A2ADE" w:rsidP="0078671F">
      <w:pPr>
        <w:pStyle w:val="ListParagraph"/>
        <w:numPr>
          <w:ilvl w:val="0"/>
          <w:numId w:val="15"/>
        </w:numPr>
        <w:tabs>
          <w:tab w:val="clear" w:pos="360"/>
          <w:tab w:val="num" w:pos="567"/>
        </w:tabs>
        <w:spacing w:after="0" w:line="360" w:lineRule="auto"/>
        <w:ind w:left="567" w:hanging="567"/>
      </w:pPr>
      <w:r w:rsidRPr="003A2ADE">
        <w:t xml:space="preserve">Corra Linn </w:t>
      </w:r>
    </w:p>
    <w:p w:rsidR="003A2ADE" w:rsidRPr="003A2ADE" w:rsidRDefault="003A2ADE" w:rsidP="0078671F">
      <w:pPr>
        <w:pStyle w:val="ListParagraph"/>
        <w:numPr>
          <w:ilvl w:val="0"/>
          <w:numId w:val="15"/>
        </w:numPr>
        <w:tabs>
          <w:tab w:val="clear" w:pos="360"/>
          <w:tab w:val="num" w:pos="567"/>
        </w:tabs>
        <w:spacing w:after="0" w:line="360" w:lineRule="auto"/>
        <w:ind w:left="567" w:hanging="567"/>
      </w:pPr>
      <w:r w:rsidRPr="003A2ADE">
        <w:t>First Basin</w:t>
      </w:r>
      <w:r w:rsidR="005A6009">
        <w:t>,</w:t>
      </w:r>
      <w:r w:rsidRPr="003A2ADE">
        <w:t xml:space="preserve"> South Esk River Catchment</w:t>
      </w:r>
    </w:p>
    <w:p w:rsidR="002A3B51" w:rsidRDefault="002A3B51" w:rsidP="0078671F">
      <w:pPr>
        <w:numPr>
          <w:ilvl w:val="0"/>
          <w:numId w:val="15"/>
        </w:numPr>
        <w:tabs>
          <w:tab w:val="clear" w:pos="360"/>
        </w:tabs>
        <w:spacing w:after="0" w:line="360" w:lineRule="auto"/>
        <w:ind w:left="567" w:hanging="567"/>
        <w:outlineLvl w:val="0"/>
      </w:pPr>
      <w:r w:rsidRPr="0004170F">
        <w:t>St Leonards Picnic Ground</w:t>
      </w:r>
      <w:r w:rsidR="005A6009">
        <w:t>,</w:t>
      </w:r>
      <w:r>
        <w:t xml:space="preserve"> North Esk River Catchment</w:t>
      </w:r>
    </w:p>
    <w:p w:rsidR="003A2ADE" w:rsidRPr="0004170F" w:rsidRDefault="003A2ADE" w:rsidP="0078671F">
      <w:pPr>
        <w:pStyle w:val="ListParagraph"/>
        <w:numPr>
          <w:ilvl w:val="0"/>
          <w:numId w:val="15"/>
        </w:numPr>
        <w:tabs>
          <w:tab w:val="clear" w:pos="360"/>
          <w:tab w:val="num" w:pos="567"/>
        </w:tabs>
        <w:spacing w:after="0" w:line="360" w:lineRule="auto"/>
        <w:ind w:left="567" w:hanging="567"/>
      </w:pPr>
      <w:r w:rsidRPr="003A2ADE">
        <w:t>Waverley Lake</w:t>
      </w:r>
    </w:p>
    <w:p w:rsidR="002A3B51" w:rsidRPr="0004170F" w:rsidRDefault="002A3B51" w:rsidP="002A3B51">
      <w:pPr>
        <w:tabs>
          <w:tab w:val="left" w:pos="9072"/>
        </w:tabs>
        <w:ind w:right="-85"/>
      </w:pPr>
      <w:r w:rsidRPr="0004170F">
        <w:t>Samp</w:t>
      </w:r>
      <w:r w:rsidR="005A6009">
        <w:t xml:space="preserve">ling details:  </w:t>
      </w:r>
      <w:r w:rsidR="00431D25">
        <w:t>Sampling was conducted w</w:t>
      </w:r>
      <w:r w:rsidRPr="0004170F">
        <w:t xml:space="preserve">eekly </w:t>
      </w:r>
      <w:r>
        <w:t>from</w:t>
      </w:r>
      <w:r w:rsidRPr="0004170F">
        <w:t xml:space="preserve"> December</w:t>
      </w:r>
      <w:r w:rsidR="004D149D">
        <w:t xml:space="preserve"> -</w:t>
      </w:r>
      <w:r>
        <w:t xml:space="preserve"> March.</w:t>
      </w:r>
      <w:r w:rsidRPr="0004170F">
        <w:t xml:space="preserve"> </w:t>
      </w:r>
    </w:p>
    <w:p w:rsidR="00696638" w:rsidRDefault="002A3B51" w:rsidP="002A3B51">
      <w:pPr>
        <w:tabs>
          <w:tab w:val="left" w:pos="9072"/>
        </w:tabs>
        <w:ind w:right="-85"/>
      </w:pPr>
      <w:r w:rsidRPr="0004170F">
        <w:t xml:space="preserve">Results: </w:t>
      </w:r>
      <w:r w:rsidR="00696638">
        <w:t xml:space="preserve"> </w:t>
      </w:r>
      <w:r w:rsidR="002A5B88">
        <w:t>Sites</w:t>
      </w:r>
      <w:r>
        <w:t xml:space="preserve"> were </w:t>
      </w:r>
      <w:r w:rsidR="002A5B88">
        <w:t xml:space="preserve">generally </w:t>
      </w:r>
      <w:r w:rsidR="009414DA">
        <w:t>compliant with Guideline values</w:t>
      </w:r>
      <w:r w:rsidR="002A5B88">
        <w:t xml:space="preserve">., Site 3 </w:t>
      </w:r>
      <w:r w:rsidR="00C57DC7">
        <w:t xml:space="preserve">exceeded Guideline values </w:t>
      </w:r>
      <w:r w:rsidR="002A5B88">
        <w:t xml:space="preserve">on three occasions and Site 4 on four occasions. </w:t>
      </w:r>
    </w:p>
    <w:p w:rsidR="002A3B51" w:rsidRDefault="002A3B51" w:rsidP="002A3B51">
      <w:pPr>
        <w:tabs>
          <w:tab w:val="left" w:pos="9072"/>
        </w:tabs>
        <w:ind w:right="-85"/>
      </w:pPr>
      <w:r w:rsidRPr="0004170F">
        <w:t xml:space="preserve">Comments: </w:t>
      </w:r>
      <w:r w:rsidR="00696638">
        <w:t xml:space="preserve"> </w:t>
      </w:r>
      <w:r w:rsidR="000B2B6C">
        <w:t>Permanent sign</w:t>
      </w:r>
      <w:r w:rsidR="00CE7C44">
        <w:t>s</w:t>
      </w:r>
      <w:r w:rsidR="000B2B6C">
        <w:t xml:space="preserve"> </w:t>
      </w:r>
      <w:r w:rsidR="00CE7C44">
        <w:t xml:space="preserve">are </w:t>
      </w:r>
      <w:r w:rsidR="000B2B6C">
        <w:t xml:space="preserve">in place at all sites with </w:t>
      </w:r>
      <w:r w:rsidR="0055368E">
        <w:t xml:space="preserve">lockable </w:t>
      </w:r>
      <w:r w:rsidR="000B2B6C">
        <w:t>‘flip down’ warnings</w:t>
      </w:r>
      <w:r w:rsidR="0055368E">
        <w:t>. These</w:t>
      </w:r>
      <w:r w:rsidR="000B2B6C">
        <w:t xml:space="preserve"> </w:t>
      </w:r>
      <w:r w:rsidR="00F52924">
        <w:t xml:space="preserve">were adjusted when </w:t>
      </w:r>
      <w:r w:rsidR="000B2B6C">
        <w:t>results</w:t>
      </w:r>
      <w:r w:rsidR="002C6F67">
        <w:t xml:space="preserve"> of sampling</w:t>
      </w:r>
      <w:r w:rsidR="000B2B6C">
        <w:t xml:space="preserve"> </w:t>
      </w:r>
      <w:r w:rsidR="004D149D">
        <w:t xml:space="preserve">were </w:t>
      </w:r>
      <w:r w:rsidR="00CE7C44">
        <w:t xml:space="preserve">noncompliant </w:t>
      </w:r>
      <w:r w:rsidR="0055368E">
        <w:t>and</w:t>
      </w:r>
      <w:r w:rsidR="00BD2952">
        <w:t xml:space="preserve"> </w:t>
      </w:r>
      <w:r w:rsidR="004D149D">
        <w:t xml:space="preserve">then </w:t>
      </w:r>
      <w:r w:rsidR="0055368E">
        <w:t>when samples return compliant results</w:t>
      </w:r>
      <w:r w:rsidR="000B2B6C">
        <w:t>.</w:t>
      </w:r>
    </w:p>
    <w:p w:rsidR="003A2ADE" w:rsidRPr="003A2ADE" w:rsidRDefault="003A2ADE" w:rsidP="003A2ADE">
      <w:pPr>
        <w:tabs>
          <w:tab w:val="left" w:pos="9072"/>
        </w:tabs>
        <w:ind w:right="-85"/>
        <w:rPr>
          <w:b/>
        </w:rPr>
      </w:pPr>
      <w:r w:rsidRPr="003A2ADE">
        <w:rPr>
          <w:b/>
        </w:rPr>
        <w:t>Pools and Spas</w:t>
      </w:r>
    </w:p>
    <w:p w:rsidR="003A2ADE" w:rsidRDefault="003A2ADE" w:rsidP="001E527E">
      <w:pPr>
        <w:tabs>
          <w:tab w:val="left" w:pos="9072"/>
        </w:tabs>
        <w:spacing w:line="276" w:lineRule="auto"/>
        <w:ind w:right="-85"/>
      </w:pPr>
      <w:r>
        <w:t>Type of sampling conducted:  Bacteriological</w:t>
      </w:r>
    </w:p>
    <w:p w:rsidR="003A2ADE" w:rsidRDefault="003A2ADE" w:rsidP="001E527E">
      <w:pPr>
        <w:tabs>
          <w:tab w:val="left" w:pos="9072"/>
        </w:tabs>
        <w:spacing w:line="276" w:lineRule="auto"/>
        <w:ind w:right="-85"/>
      </w:pPr>
      <w:r>
        <w:t>(Heterotrophic Plate Count, Thermotolerant coliforms/</w:t>
      </w:r>
      <w:r w:rsidRPr="00513E10">
        <w:rPr>
          <w:i/>
        </w:rPr>
        <w:t>E.coli</w:t>
      </w:r>
      <w:r>
        <w:t xml:space="preserve">, </w:t>
      </w:r>
      <w:r w:rsidRPr="007D4904">
        <w:rPr>
          <w:i/>
        </w:rPr>
        <w:t>Pseudomonas aeruginosa</w:t>
      </w:r>
      <w:r>
        <w:t>)</w:t>
      </w:r>
      <w:r w:rsidR="00351D2F">
        <w:t>.</w:t>
      </w:r>
    </w:p>
    <w:p w:rsidR="003A2ADE" w:rsidRDefault="003A2ADE" w:rsidP="003A2ADE">
      <w:pPr>
        <w:tabs>
          <w:tab w:val="left" w:pos="9072"/>
        </w:tabs>
        <w:ind w:right="-85"/>
      </w:pPr>
      <w:r>
        <w:t>Location of pools and spas:</w:t>
      </w:r>
    </w:p>
    <w:p w:rsidR="005A0831" w:rsidRDefault="005A0831" w:rsidP="0078671F">
      <w:pPr>
        <w:pStyle w:val="ListParagraph"/>
        <w:numPr>
          <w:ilvl w:val="0"/>
          <w:numId w:val="43"/>
        </w:numPr>
        <w:tabs>
          <w:tab w:val="left" w:pos="9072"/>
        </w:tabs>
        <w:spacing w:line="360" w:lineRule="auto"/>
        <w:ind w:left="567" w:right="-85" w:hanging="567"/>
      </w:pPr>
      <w:r>
        <w:t>Australian Maritime College, Newnham Pool, pool</w:t>
      </w:r>
    </w:p>
    <w:p w:rsidR="005A0831" w:rsidRDefault="005A0831" w:rsidP="0078671F">
      <w:pPr>
        <w:pStyle w:val="ListParagraph"/>
        <w:numPr>
          <w:ilvl w:val="0"/>
          <w:numId w:val="43"/>
        </w:numPr>
        <w:tabs>
          <w:tab w:val="left" w:pos="9072"/>
        </w:tabs>
        <w:spacing w:line="360" w:lineRule="auto"/>
        <w:ind w:left="567" w:right="-85" w:hanging="567"/>
      </w:pPr>
      <w:r>
        <w:lastRenderedPageBreak/>
        <w:t>Brent Wrankmore Swim School, Launceston, pool</w:t>
      </w:r>
    </w:p>
    <w:p w:rsidR="0071108F" w:rsidRDefault="0071108F" w:rsidP="0078671F">
      <w:pPr>
        <w:pStyle w:val="ListParagraph"/>
        <w:numPr>
          <w:ilvl w:val="0"/>
          <w:numId w:val="43"/>
        </w:numPr>
        <w:spacing w:line="360" w:lineRule="auto"/>
        <w:ind w:left="567" w:hanging="567"/>
      </w:pPr>
      <w:r w:rsidRPr="0071108F">
        <w:t>Glen Dhu Pool, South Launceston, pool</w:t>
      </w:r>
    </w:p>
    <w:p w:rsidR="005A0831" w:rsidRDefault="005A0831" w:rsidP="0078671F">
      <w:pPr>
        <w:pStyle w:val="ListParagraph"/>
        <w:numPr>
          <w:ilvl w:val="0"/>
          <w:numId w:val="43"/>
        </w:numPr>
        <w:tabs>
          <w:tab w:val="left" w:pos="9072"/>
        </w:tabs>
        <w:spacing w:line="360" w:lineRule="auto"/>
        <w:ind w:left="567" w:right="-85" w:hanging="567"/>
      </w:pPr>
      <w:r>
        <w:t>Glenara Lakes Pool and Spa, Youngtown, 1 pool, 1 spa</w:t>
      </w:r>
    </w:p>
    <w:p w:rsidR="005A0831" w:rsidRDefault="0071108F" w:rsidP="0078671F">
      <w:pPr>
        <w:pStyle w:val="ListParagraph"/>
        <w:numPr>
          <w:ilvl w:val="0"/>
          <w:numId w:val="43"/>
        </w:numPr>
        <w:tabs>
          <w:tab w:val="left" w:pos="9072"/>
        </w:tabs>
        <w:spacing w:line="360" w:lineRule="auto"/>
        <w:ind w:left="567" w:right="-85" w:hanging="567"/>
      </w:pPr>
      <w:r>
        <w:t>Just Swim, Kings Meadows, pool</w:t>
      </w:r>
    </w:p>
    <w:p w:rsidR="00C11CCD" w:rsidRDefault="005A0831" w:rsidP="0078671F">
      <w:pPr>
        <w:pStyle w:val="ListParagraph"/>
        <w:numPr>
          <w:ilvl w:val="0"/>
          <w:numId w:val="43"/>
        </w:numPr>
        <w:tabs>
          <w:tab w:val="left" w:pos="9072"/>
        </w:tabs>
        <w:spacing w:line="360" w:lineRule="auto"/>
        <w:ind w:left="567" w:right="-85" w:hanging="567"/>
      </w:pPr>
      <w:r>
        <w:t xml:space="preserve">Launceston Aquatic </w:t>
      </w:r>
      <w:r w:rsidR="00C11CCD">
        <w:t>Centre, Launceston, 6 pools, 1 spa</w:t>
      </w:r>
    </w:p>
    <w:p w:rsidR="005A0831" w:rsidRDefault="005A0831" w:rsidP="0078671F">
      <w:pPr>
        <w:pStyle w:val="ListParagraph"/>
        <w:numPr>
          <w:ilvl w:val="0"/>
          <w:numId w:val="43"/>
        </w:numPr>
        <w:tabs>
          <w:tab w:val="left" w:pos="9072"/>
        </w:tabs>
        <w:spacing w:line="360" w:lineRule="auto"/>
        <w:ind w:left="567" w:right="-85" w:hanging="567"/>
      </w:pPr>
      <w:r w:rsidRPr="005A0831">
        <w:t>Launceston</w:t>
      </w:r>
      <w:r>
        <w:t xml:space="preserve"> Church Grammar</w:t>
      </w:r>
      <w:r w:rsidR="00382222">
        <w:t>, East Launceston, pool</w:t>
      </w:r>
      <w:r>
        <w:t xml:space="preserve"> </w:t>
      </w:r>
    </w:p>
    <w:p w:rsidR="00C11CCD" w:rsidRDefault="00C11CCD" w:rsidP="0078671F">
      <w:pPr>
        <w:pStyle w:val="ListParagraph"/>
        <w:numPr>
          <w:ilvl w:val="0"/>
          <w:numId w:val="43"/>
        </w:numPr>
        <w:spacing w:line="360" w:lineRule="auto"/>
        <w:ind w:left="567" w:hanging="567"/>
      </w:pPr>
      <w:r w:rsidRPr="00C11CCD">
        <w:t>Launceston College Pool and Spa</w:t>
      </w:r>
      <w:r w:rsidR="00E65CCC">
        <w:t>, Launceston, 1 pool, 1 spa</w:t>
      </w:r>
    </w:p>
    <w:p w:rsidR="005A0831" w:rsidRDefault="005A0831" w:rsidP="0078671F">
      <w:pPr>
        <w:pStyle w:val="ListParagraph"/>
        <w:numPr>
          <w:ilvl w:val="0"/>
          <w:numId w:val="43"/>
        </w:numPr>
        <w:tabs>
          <w:tab w:val="left" w:pos="9072"/>
        </w:tabs>
        <w:spacing w:line="360" w:lineRule="auto"/>
        <w:ind w:left="567" w:right="-85" w:hanging="567"/>
      </w:pPr>
      <w:r w:rsidRPr="005A0831">
        <w:t>Launceston</w:t>
      </w:r>
      <w:r w:rsidR="002D5549">
        <w:t xml:space="preserve"> Swim School, South Launceston, pool</w:t>
      </w:r>
    </w:p>
    <w:p w:rsidR="009808EB" w:rsidRDefault="009808EB" w:rsidP="0078671F">
      <w:pPr>
        <w:pStyle w:val="ListParagraph"/>
        <w:numPr>
          <w:ilvl w:val="0"/>
          <w:numId w:val="43"/>
        </w:numPr>
        <w:tabs>
          <w:tab w:val="left" w:pos="9072"/>
        </w:tabs>
        <w:spacing w:line="360" w:lineRule="auto"/>
        <w:ind w:left="567" w:right="-85" w:hanging="567"/>
      </w:pPr>
      <w:r>
        <w:t>Lilydale Pool, Lilydale, 1 pool, 1 spa</w:t>
      </w:r>
    </w:p>
    <w:p w:rsidR="005A0831" w:rsidRDefault="005A0831" w:rsidP="0078671F">
      <w:pPr>
        <w:pStyle w:val="ListParagraph"/>
        <w:numPr>
          <w:ilvl w:val="0"/>
          <w:numId w:val="43"/>
        </w:numPr>
        <w:tabs>
          <w:tab w:val="left" w:pos="9072"/>
        </w:tabs>
        <w:spacing w:line="360" w:lineRule="auto"/>
        <w:ind w:left="567" w:right="-85" w:hanging="567"/>
      </w:pPr>
      <w:r>
        <w:t>Newstead Heights Pool</w:t>
      </w:r>
      <w:r w:rsidR="008031BD">
        <w:t>, Newstead, pool</w:t>
      </w:r>
    </w:p>
    <w:p w:rsidR="005A0831" w:rsidRDefault="005A0831" w:rsidP="0078671F">
      <w:pPr>
        <w:pStyle w:val="ListParagraph"/>
        <w:numPr>
          <w:ilvl w:val="0"/>
          <w:numId w:val="43"/>
        </w:numPr>
        <w:tabs>
          <w:tab w:val="left" w:pos="9072"/>
        </w:tabs>
        <w:spacing w:line="360" w:lineRule="auto"/>
        <w:ind w:left="567" w:right="-85" w:hanging="567"/>
      </w:pPr>
      <w:r>
        <w:t>Olde Tudor pool and Spa</w:t>
      </w:r>
      <w:r w:rsidR="00CF1BF3">
        <w:t>, Launceston,  pool</w:t>
      </w:r>
    </w:p>
    <w:p w:rsidR="005A0831" w:rsidRDefault="005A0831" w:rsidP="0078671F">
      <w:pPr>
        <w:pStyle w:val="ListParagraph"/>
        <w:numPr>
          <w:ilvl w:val="0"/>
          <w:numId w:val="43"/>
        </w:numPr>
        <w:tabs>
          <w:tab w:val="left" w:pos="9072"/>
        </w:tabs>
        <w:spacing w:line="360" w:lineRule="auto"/>
        <w:ind w:left="567" w:right="-85" w:hanging="567"/>
      </w:pPr>
      <w:r>
        <w:t>Sacred Heart Pool</w:t>
      </w:r>
      <w:r w:rsidR="00C63757">
        <w:t>, Launceston, pool</w:t>
      </w:r>
    </w:p>
    <w:p w:rsidR="005A0831" w:rsidRDefault="00C45A78" w:rsidP="0078671F">
      <w:pPr>
        <w:pStyle w:val="ListParagraph"/>
        <w:numPr>
          <w:ilvl w:val="0"/>
          <w:numId w:val="43"/>
        </w:numPr>
        <w:tabs>
          <w:tab w:val="left" w:pos="9072"/>
        </w:tabs>
        <w:spacing w:line="360" w:lineRule="auto"/>
        <w:ind w:left="567" w:right="-85" w:hanging="567"/>
      </w:pPr>
      <w:r>
        <w:t>St</w:t>
      </w:r>
      <w:r w:rsidR="005A0831">
        <w:t xml:space="preserve"> Patricks College Pool</w:t>
      </w:r>
      <w:r w:rsidR="00C63757">
        <w:t>, Launceston</w:t>
      </w:r>
    </w:p>
    <w:p w:rsidR="005A0831" w:rsidRDefault="005A0831" w:rsidP="0078671F">
      <w:pPr>
        <w:pStyle w:val="ListParagraph"/>
        <w:numPr>
          <w:ilvl w:val="0"/>
          <w:numId w:val="43"/>
        </w:numPr>
        <w:tabs>
          <w:tab w:val="left" w:pos="9072"/>
        </w:tabs>
        <w:spacing w:line="360" w:lineRule="auto"/>
        <w:ind w:left="567" w:right="-85" w:hanging="567"/>
      </w:pPr>
      <w:r>
        <w:t>Village family Motor Inn</w:t>
      </w:r>
      <w:r w:rsidR="00C92C20">
        <w:t>, South Launceston, 1 pool, 1 spa</w:t>
      </w:r>
    </w:p>
    <w:p w:rsidR="003A2ADE" w:rsidRDefault="00023DE4" w:rsidP="0015089E">
      <w:pPr>
        <w:tabs>
          <w:tab w:val="left" w:pos="567"/>
          <w:tab w:val="left" w:pos="9072"/>
        </w:tabs>
        <w:ind w:right="-85"/>
      </w:pPr>
      <w:r>
        <w:t xml:space="preserve">Sampling details:  </w:t>
      </w:r>
      <w:r w:rsidR="00C92C20">
        <w:t>Sampling was</w:t>
      </w:r>
      <w:r w:rsidR="007C1235">
        <w:t xml:space="preserve"> conducted monthly, </w:t>
      </w:r>
      <w:r w:rsidR="003A2ADE">
        <w:t xml:space="preserve">when </w:t>
      </w:r>
      <w:r w:rsidR="0060239A">
        <w:t xml:space="preserve">sites were </w:t>
      </w:r>
      <w:r w:rsidR="003A2ADE">
        <w:t>open.</w:t>
      </w:r>
      <w:r w:rsidR="009F020D">
        <w:t xml:space="preserve"> </w:t>
      </w:r>
    </w:p>
    <w:p w:rsidR="002A3B51" w:rsidRPr="0004170F" w:rsidRDefault="00C703D1" w:rsidP="002A3B51">
      <w:pPr>
        <w:pStyle w:val="BodyText3"/>
        <w:spacing w:after="140" w:line="300" w:lineRule="atLeast"/>
        <w:ind w:right="-87"/>
        <w:rPr>
          <w:rFonts w:ascii="Gill Sans MT" w:hAnsi="Gill Sans MT"/>
          <w:sz w:val="22"/>
          <w:szCs w:val="22"/>
        </w:rPr>
      </w:pPr>
      <w:r w:rsidRPr="00C703D1">
        <w:rPr>
          <w:rFonts w:ascii="Gill Sans MT" w:eastAsiaTheme="minorHAnsi" w:hAnsi="Gill Sans MT" w:cstheme="minorBidi"/>
          <w:sz w:val="22"/>
          <w:szCs w:val="22"/>
        </w:rPr>
        <w:t xml:space="preserve">For more information contact </w:t>
      </w:r>
      <w:r w:rsidR="009E135B">
        <w:rPr>
          <w:rFonts w:ascii="Gill Sans MT" w:eastAsiaTheme="minorHAnsi" w:hAnsi="Gill Sans MT" w:cstheme="minorBidi"/>
          <w:sz w:val="22"/>
          <w:szCs w:val="22"/>
        </w:rPr>
        <w:t xml:space="preserve">Debbie Fortuin </w:t>
      </w:r>
      <w:r w:rsidR="002A3B51" w:rsidRPr="0004170F">
        <w:rPr>
          <w:rFonts w:ascii="Gill Sans MT" w:hAnsi="Gill Sans MT"/>
          <w:sz w:val="22"/>
          <w:szCs w:val="22"/>
        </w:rPr>
        <w:t>on (03) 6323 32</w:t>
      </w:r>
      <w:r w:rsidR="002A3B51">
        <w:rPr>
          <w:rFonts w:ascii="Gill Sans MT" w:hAnsi="Gill Sans MT"/>
          <w:sz w:val="22"/>
          <w:szCs w:val="22"/>
        </w:rPr>
        <w:t>61.</w:t>
      </w:r>
    </w:p>
    <w:p w:rsidR="002A3B51" w:rsidRPr="001F7E6B" w:rsidRDefault="002A3B51" w:rsidP="002A3B51">
      <w:pPr>
        <w:pStyle w:val="Heading9"/>
        <w:spacing w:after="140" w:line="300" w:lineRule="atLeast"/>
        <w:rPr>
          <w:rFonts w:ascii="Gill Sans MT" w:hAnsi="Gill Sans MT"/>
          <w:color w:val="auto"/>
          <w:sz w:val="22"/>
          <w:szCs w:val="22"/>
        </w:rPr>
      </w:pPr>
      <w:bookmarkStart w:id="27" w:name="_Toc270933708"/>
      <w:r w:rsidRPr="00E05E33">
        <w:rPr>
          <w:rFonts w:ascii="Gill Sans MT" w:hAnsi="Gill Sans MT"/>
          <w:color w:val="auto"/>
          <w:sz w:val="22"/>
          <w:szCs w:val="22"/>
        </w:rPr>
        <w:t>4.22 Meander Valley Council</w:t>
      </w:r>
      <w:bookmarkEnd w:id="27"/>
      <w:r w:rsidRPr="001F7E6B">
        <w:rPr>
          <w:rFonts w:ascii="Gill Sans MT" w:hAnsi="Gill Sans MT"/>
          <w:color w:val="auto"/>
          <w:sz w:val="22"/>
          <w:szCs w:val="22"/>
        </w:rPr>
        <w:t xml:space="preserve"> </w:t>
      </w:r>
    </w:p>
    <w:p w:rsidR="002A3B51" w:rsidRPr="0004170F" w:rsidRDefault="002A3B51" w:rsidP="002A3B51">
      <w:pPr>
        <w:tabs>
          <w:tab w:val="left" w:pos="9072"/>
        </w:tabs>
        <w:ind w:right="-85"/>
      </w:pPr>
      <w:r w:rsidRPr="0004170F">
        <w:t xml:space="preserve">Type of sampling conducted: </w:t>
      </w:r>
      <w:r w:rsidR="00E02A94">
        <w:t xml:space="preserve"> </w:t>
      </w:r>
      <w:r w:rsidRPr="0004170F">
        <w:t>Bacteriological (</w:t>
      </w:r>
      <w:r w:rsidRPr="00A06FE2">
        <w:t>Enterococci</w:t>
      </w:r>
      <w:r w:rsidRPr="0004170F">
        <w:t>)</w:t>
      </w:r>
      <w:r>
        <w:t>.</w:t>
      </w:r>
    </w:p>
    <w:p w:rsidR="002A3B51" w:rsidRPr="0004170F" w:rsidRDefault="002A3B51" w:rsidP="002A3B51">
      <w:pPr>
        <w:tabs>
          <w:tab w:val="left" w:pos="9072"/>
        </w:tabs>
        <w:ind w:right="-85"/>
      </w:pPr>
      <w:r w:rsidRPr="0004170F">
        <w:t>Location of sampling sites</w:t>
      </w:r>
    </w:p>
    <w:p w:rsidR="00D635B3" w:rsidRPr="00D635B3" w:rsidRDefault="00C7306A" w:rsidP="009412B8">
      <w:pPr>
        <w:pStyle w:val="ListParagraph"/>
        <w:numPr>
          <w:ilvl w:val="0"/>
          <w:numId w:val="16"/>
        </w:numPr>
        <w:tabs>
          <w:tab w:val="clear" w:pos="360"/>
        </w:tabs>
        <w:spacing w:after="0" w:line="360" w:lineRule="auto"/>
        <w:ind w:left="567" w:hanging="567"/>
      </w:pPr>
      <w:r>
        <w:t>Blackstone Heights -</w:t>
      </w:r>
      <w:r w:rsidR="00D635B3" w:rsidRPr="00D635B3">
        <w:t xml:space="preserve"> Lake Trevallyn</w:t>
      </w:r>
    </w:p>
    <w:p w:rsidR="002A3B51" w:rsidRPr="0004170F" w:rsidRDefault="00C7306A" w:rsidP="009412B8">
      <w:pPr>
        <w:numPr>
          <w:ilvl w:val="0"/>
          <w:numId w:val="16"/>
        </w:numPr>
        <w:tabs>
          <w:tab w:val="clear" w:pos="360"/>
          <w:tab w:val="left" w:pos="9072"/>
        </w:tabs>
        <w:spacing w:after="0" w:line="360" w:lineRule="auto"/>
        <w:ind w:left="567" w:right="-85" w:hanging="567"/>
      </w:pPr>
      <w:r>
        <w:t>Bracknell Picnic Area -</w:t>
      </w:r>
      <w:r w:rsidR="002A3B51" w:rsidRPr="0004170F">
        <w:t xml:space="preserve"> Liffey River</w:t>
      </w:r>
    </w:p>
    <w:p w:rsidR="00D635B3" w:rsidRDefault="00D02179" w:rsidP="009412B8">
      <w:pPr>
        <w:pStyle w:val="ListParagraph"/>
        <w:numPr>
          <w:ilvl w:val="0"/>
          <w:numId w:val="16"/>
        </w:numPr>
        <w:tabs>
          <w:tab w:val="clear" w:pos="360"/>
          <w:tab w:val="num" w:pos="567"/>
        </w:tabs>
        <w:spacing w:after="0" w:line="360" w:lineRule="auto"/>
        <w:ind w:left="426" w:hanging="426"/>
      </w:pPr>
      <w:r>
        <w:t xml:space="preserve">  </w:t>
      </w:r>
      <w:r w:rsidR="00C7306A">
        <w:t>Egmont Bridge -</w:t>
      </w:r>
      <w:r w:rsidR="00D635B3" w:rsidRPr="00D635B3">
        <w:t xml:space="preserve"> Meander River</w:t>
      </w:r>
    </w:p>
    <w:p w:rsidR="00D635B3" w:rsidRPr="00D635B3" w:rsidRDefault="00D02179" w:rsidP="009412B8">
      <w:pPr>
        <w:pStyle w:val="ListParagraph"/>
        <w:numPr>
          <w:ilvl w:val="0"/>
          <w:numId w:val="16"/>
        </w:numPr>
        <w:tabs>
          <w:tab w:val="clear" w:pos="360"/>
          <w:tab w:val="num" w:pos="567"/>
        </w:tabs>
        <w:spacing w:after="0" w:line="360" w:lineRule="auto"/>
        <w:ind w:left="426" w:hanging="426"/>
      </w:pPr>
      <w:r>
        <w:lastRenderedPageBreak/>
        <w:t xml:space="preserve">  </w:t>
      </w:r>
      <w:r w:rsidR="00C7306A">
        <w:t>Hadspen Picnic Area -</w:t>
      </w:r>
      <w:r w:rsidR="00D635B3" w:rsidRPr="00D635B3">
        <w:t xml:space="preserve"> South Esk River</w:t>
      </w:r>
    </w:p>
    <w:p w:rsidR="002A3B51" w:rsidRPr="0004170F" w:rsidRDefault="002A3B51" w:rsidP="002A3B51">
      <w:pPr>
        <w:tabs>
          <w:tab w:val="left" w:pos="9072"/>
        </w:tabs>
        <w:ind w:right="-85"/>
      </w:pPr>
      <w:r w:rsidRPr="0004170F">
        <w:t xml:space="preserve">Sampling details: </w:t>
      </w:r>
      <w:r w:rsidR="00424271">
        <w:t xml:space="preserve"> </w:t>
      </w:r>
      <w:r w:rsidRPr="0004170F">
        <w:t xml:space="preserve">Sampling </w:t>
      </w:r>
      <w:r>
        <w:t>was</w:t>
      </w:r>
      <w:r w:rsidRPr="0004170F">
        <w:t xml:space="preserve"> </w:t>
      </w:r>
      <w:r w:rsidR="00AD5011">
        <w:t xml:space="preserve">conducted </w:t>
      </w:r>
      <w:r w:rsidR="001A676E">
        <w:t>weekly</w:t>
      </w:r>
      <w:r w:rsidRPr="0004170F">
        <w:t xml:space="preserve"> </w:t>
      </w:r>
      <w:r>
        <w:t xml:space="preserve">from </w:t>
      </w:r>
      <w:r w:rsidRPr="0004170F">
        <w:t>December</w:t>
      </w:r>
      <w:r w:rsidR="0060397C">
        <w:t xml:space="preserve"> -</w:t>
      </w:r>
      <w:r>
        <w:t xml:space="preserve"> March</w:t>
      </w:r>
      <w:r w:rsidRPr="0004170F">
        <w:t>.</w:t>
      </w:r>
    </w:p>
    <w:p w:rsidR="00D11412" w:rsidRDefault="002A3B51" w:rsidP="002A3B51">
      <w:pPr>
        <w:tabs>
          <w:tab w:val="left" w:pos="9072"/>
        </w:tabs>
        <w:ind w:right="-85"/>
      </w:pPr>
      <w:r>
        <w:t xml:space="preserve">Results: </w:t>
      </w:r>
      <w:r w:rsidR="000123A0">
        <w:t xml:space="preserve"> </w:t>
      </w:r>
      <w:r w:rsidR="00C07CB2">
        <w:t xml:space="preserve">Results were noncompliant with guideline values on </w:t>
      </w:r>
      <w:r w:rsidR="00D11412">
        <w:t>one occasion at Blackstone Heights, on two occasions at Egmont, on three occasions at Hadspen</w:t>
      </w:r>
      <w:r w:rsidR="00CF4155">
        <w:t xml:space="preserve"> and</w:t>
      </w:r>
      <w:r w:rsidR="00D11412" w:rsidRPr="00D11412">
        <w:t xml:space="preserve"> on a n</w:t>
      </w:r>
      <w:r w:rsidR="00D11412">
        <w:t xml:space="preserve">umber of occasions at Bracknell.  </w:t>
      </w:r>
    </w:p>
    <w:p w:rsidR="002A3B51" w:rsidRDefault="000123A0" w:rsidP="002A3B51">
      <w:pPr>
        <w:tabs>
          <w:tab w:val="left" w:pos="9072"/>
        </w:tabs>
        <w:ind w:right="-85"/>
      </w:pPr>
      <w:r>
        <w:t xml:space="preserve">Comments: </w:t>
      </w:r>
      <w:r w:rsidR="002A3B51">
        <w:t xml:space="preserve"> </w:t>
      </w:r>
      <w:r w:rsidR="00CF4155">
        <w:t>Water quality was rated as good at Blackstone Heights, moderate-poor at Brackne</w:t>
      </w:r>
      <w:r w:rsidR="003E5484">
        <w:t>ll, good at Egmont and good at H</w:t>
      </w:r>
      <w:r w:rsidR="00CF4155">
        <w:t xml:space="preserve">adspen.  </w:t>
      </w:r>
      <w:r w:rsidR="00701383">
        <w:t xml:space="preserve">Temporary signs </w:t>
      </w:r>
      <w:r w:rsidR="009B6849">
        <w:t xml:space="preserve">warning against primary contact </w:t>
      </w:r>
      <w:r w:rsidR="001D722D" w:rsidRPr="001D722D">
        <w:t>were erected at</w:t>
      </w:r>
      <w:r w:rsidR="001D722D">
        <w:t xml:space="preserve"> </w:t>
      </w:r>
      <w:r w:rsidR="003E5484">
        <w:t>Bracknell in mid-February and remained in place till the end of the swimming season. Non-compliant results at this site coincided with a notable rain event.</w:t>
      </w:r>
    </w:p>
    <w:p w:rsidR="00847B8C" w:rsidRPr="00847B8C" w:rsidRDefault="00847B8C" w:rsidP="00847B8C">
      <w:pPr>
        <w:tabs>
          <w:tab w:val="left" w:pos="9072"/>
        </w:tabs>
        <w:ind w:right="-85"/>
        <w:rPr>
          <w:b/>
        </w:rPr>
      </w:pPr>
      <w:r w:rsidRPr="00847B8C">
        <w:rPr>
          <w:b/>
        </w:rPr>
        <w:t>Pools and Spas</w:t>
      </w:r>
    </w:p>
    <w:p w:rsidR="00847B8C" w:rsidRDefault="00847B8C" w:rsidP="00DD5E0F">
      <w:pPr>
        <w:tabs>
          <w:tab w:val="left" w:pos="9072"/>
        </w:tabs>
        <w:spacing w:after="120"/>
        <w:ind w:right="-85"/>
      </w:pPr>
      <w:r>
        <w:t>Type of sampling conducted:  Bacteriological</w:t>
      </w:r>
    </w:p>
    <w:p w:rsidR="00847B8C" w:rsidRDefault="00847B8C" w:rsidP="00DD5E0F">
      <w:pPr>
        <w:tabs>
          <w:tab w:val="left" w:pos="9072"/>
        </w:tabs>
        <w:spacing w:after="120"/>
        <w:ind w:right="-85"/>
      </w:pPr>
      <w:r>
        <w:t>(Heterotrophic Plate Count, Thermotolerant coliforms/</w:t>
      </w:r>
      <w:r w:rsidRPr="00E37B34">
        <w:rPr>
          <w:i/>
        </w:rPr>
        <w:t>E.coli,</w:t>
      </w:r>
      <w:r>
        <w:t xml:space="preserve"> </w:t>
      </w:r>
      <w:r w:rsidRPr="00C27532">
        <w:rPr>
          <w:i/>
        </w:rPr>
        <w:t>Pseudomonas aeruginosa</w:t>
      </w:r>
      <w:r>
        <w:t>)</w:t>
      </w:r>
      <w:r w:rsidR="00181A50">
        <w:t>.</w:t>
      </w:r>
    </w:p>
    <w:p w:rsidR="00847B8C" w:rsidRDefault="00847B8C" w:rsidP="008E7433">
      <w:pPr>
        <w:pStyle w:val="ListParagraph"/>
        <w:tabs>
          <w:tab w:val="left" w:pos="9072"/>
        </w:tabs>
        <w:spacing w:line="360" w:lineRule="auto"/>
        <w:ind w:left="426" w:right="-85" w:hanging="426"/>
      </w:pPr>
      <w:r>
        <w:t>Location of pools and spas:</w:t>
      </w:r>
    </w:p>
    <w:p w:rsidR="00847B8C" w:rsidRDefault="00847B8C" w:rsidP="0078671F">
      <w:pPr>
        <w:pStyle w:val="ListParagraph"/>
        <w:numPr>
          <w:ilvl w:val="0"/>
          <w:numId w:val="56"/>
        </w:numPr>
        <w:tabs>
          <w:tab w:val="left" w:pos="9072"/>
        </w:tabs>
        <w:spacing w:line="360" w:lineRule="auto"/>
        <w:ind w:left="567" w:right="-85" w:hanging="567"/>
      </w:pPr>
      <w:r>
        <w:t>Caveside Pool, pool</w:t>
      </w:r>
    </w:p>
    <w:p w:rsidR="00380EA1" w:rsidRDefault="00380EA1" w:rsidP="0078671F">
      <w:pPr>
        <w:pStyle w:val="ListParagraph"/>
        <w:numPr>
          <w:ilvl w:val="0"/>
          <w:numId w:val="56"/>
        </w:numPr>
        <w:tabs>
          <w:tab w:val="left" w:pos="9072"/>
        </w:tabs>
        <w:spacing w:line="360" w:lineRule="auto"/>
        <w:ind w:left="567" w:right="-85" w:hanging="567"/>
      </w:pPr>
      <w:r w:rsidRPr="00847B8C">
        <w:t>Country Club Casino, Prospect vale, 1 pool, 1 spa</w:t>
      </w:r>
    </w:p>
    <w:p w:rsidR="00380EA1" w:rsidRDefault="00380EA1" w:rsidP="0078671F">
      <w:pPr>
        <w:pStyle w:val="ListParagraph"/>
        <w:numPr>
          <w:ilvl w:val="0"/>
          <w:numId w:val="56"/>
        </w:numPr>
        <w:tabs>
          <w:tab w:val="left" w:pos="9072"/>
        </w:tabs>
        <w:spacing w:line="360" w:lineRule="auto"/>
        <w:ind w:left="567" w:right="-85" w:hanging="567"/>
      </w:pPr>
      <w:r>
        <w:t>Country Club Villas, 1 pool, 1 spa</w:t>
      </w:r>
    </w:p>
    <w:p w:rsidR="00847B8C" w:rsidRDefault="00847B8C" w:rsidP="0078671F">
      <w:pPr>
        <w:pStyle w:val="ListParagraph"/>
        <w:numPr>
          <w:ilvl w:val="0"/>
          <w:numId w:val="56"/>
        </w:numPr>
        <w:tabs>
          <w:tab w:val="left" w:pos="9072"/>
        </w:tabs>
        <w:spacing w:line="360" w:lineRule="auto"/>
        <w:ind w:left="567" w:right="-85" w:hanging="567"/>
      </w:pPr>
      <w:r>
        <w:t>Deloraine Pool, pool</w:t>
      </w:r>
    </w:p>
    <w:p w:rsidR="00847B8C" w:rsidRDefault="00847B8C" w:rsidP="0078671F">
      <w:pPr>
        <w:pStyle w:val="ListParagraph"/>
        <w:numPr>
          <w:ilvl w:val="0"/>
          <w:numId w:val="56"/>
        </w:numPr>
        <w:tabs>
          <w:tab w:val="left" w:pos="9072"/>
        </w:tabs>
        <w:spacing w:line="360" w:lineRule="auto"/>
        <w:ind w:left="567" w:right="-85" w:hanging="567"/>
      </w:pPr>
      <w:r>
        <w:t>Deloraine Primary School</w:t>
      </w:r>
      <w:r w:rsidR="00EA2112">
        <w:t>, pool</w:t>
      </w:r>
    </w:p>
    <w:p w:rsidR="00847B8C" w:rsidRDefault="00847B8C" w:rsidP="0078671F">
      <w:pPr>
        <w:pStyle w:val="ListParagraph"/>
        <w:numPr>
          <w:ilvl w:val="0"/>
          <w:numId w:val="56"/>
        </w:numPr>
        <w:tabs>
          <w:tab w:val="left" w:pos="9072"/>
        </w:tabs>
        <w:spacing w:line="360" w:lineRule="auto"/>
        <w:ind w:left="567" w:right="-85" w:hanging="567"/>
      </w:pPr>
      <w:r>
        <w:t>Mole Creek Pool, pool</w:t>
      </w:r>
    </w:p>
    <w:p w:rsidR="00847B8C" w:rsidRDefault="00916157" w:rsidP="00847B8C">
      <w:pPr>
        <w:tabs>
          <w:tab w:val="left" w:pos="9072"/>
        </w:tabs>
        <w:ind w:right="-85"/>
      </w:pPr>
      <w:r>
        <w:t xml:space="preserve">Sampling details:  </w:t>
      </w:r>
      <w:r w:rsidR="00847B8C">
        <w:t>Sampling was conducted monthly throughout the year</w:t>
      </w:r>
      <w:r w:rsidR="0051536B">
        <w:t>,</w:t>
      </w:r>
      <w:r w:rsidR="00847B8C">
        <w:t xml:space="preserve"> or when open.</w:t>
      </w:r>
    </w:p>
    <w:p w:rsidR="0051536B" w:rsidRDefault="00847B8C" w:rsidP="00847B8C">
      <w:pPr>
        <w:tabs>
          <w:tab w:val="left" w:pos="9072"/>
        </w:tabs>
        <w:ind w:right="-85"/>
      </w:pPr>
      <w:r>
        <w:t xml:space="preserve">Results:  </w:t>
      </w:r>
      <w:r w:rsidR="0051536B">
        <w:t xml:space="preserve">Results of </w:t>
      </w:r>
      <w:r w:rsidR="009412B8">
        <w:t xml:space="preserve">public </w:t>
      </w:r>
      <w:r w:rsidR="0051536B">
        <w:t xml:space="preserve">spa sampling </w:t>
      </w:r>
      <w:r w:rsidR="00E25A10">
        <w:t xml:space="preserve">were noncompliant </w:t>
      </w:r>
      <w:r w:rsidR="00DA6C02">
        <w:t xml:space="preserve">on a number of occasions </w:t>
      </w:r>
      <w:r w:rsidR="0051536B">
        <w:t xml:space="preserve">at Site 3 and the spa was </w:t>
      </w:r>
      <w:r w:rsidR="001811F9">
        <w:t xml:space="preserve">closed on </w:t>
      </w:r>
      <w:r w:rsidR="0051536B">
        <w:t>one occasion</w:t>
      </w:r>
      <w:r w:rsidR="00DA6C02">
        <w:t>.</w:t>
      </w:r>
      <w:r w:rsidR="0051536B">
        <w:t xml:space="preserve"> The site was re-opened following corrective action and a return to compliant levels.  </w:t>
      </w:r>
    </w:p>
    <w:p w:rsidR="002A3B51" w:rsidRDefault="00C703D1" w:rsidP="002A3B51">
      <w:pPr>
        <w:pStyle w:val="Heading9"/>
        <w:spacing w:after="140" w:line="300" w:lineRule="atLeast"/>
        <w:rPr>
          <w:rFonts w:ascii="Gill Sans MT" w:hAnsi="Gill Sans MT"/>
          <w:b w:val="0"/>
          <w:sz w:val="22"/>
          <w:szCs w:val="22"/>
        </w:rPr>
      </w:pPr>
      <w:r w:rsidRPr="001A676E">
        <w:rPr>
          <w:rFonts w:ascii="Gill Sans MT" w:eastAsiaTheme="minorHAnsi" w:hAnsi="Gill Sans MT" w:cstheme="minorBidi"/>
          <w:b w:val="0"/>
          <w:color w:val="auto"/>
          <w:sz w:val="22"/>
          <w:szCs w:val="22"/>
        </w:rPr>
        <w:lastRenderedPageBreak/>
        <w:t>For more information contact</w:t>
      </w:r>
      <w:r w:rsidR="002A3B51" w:rsidRPr="00BB12BE">
        <w:rPr>
          <w:rFonts w:ascii="Gill Sans MT" w:hAnsi="Gill Sans MT"/>
          <w:b w:val="0"/>
          <w:sz w:val="22"/>
          <w:szCs w:val="22"/>
        </w:rPr>
        <w:t xml:space="preserve"> Katie Proctor (03)</w:t>
      </w:r>
      <w:r w:rsidR="001A676E">
        <w:rPr>
          <w:rFonts w:ascii="Gill Sans MT" w:hAnsi="Gill Sans MT"/>
          <w:b w:val="0"/>
          <w:sz w:val="22"/>
          <w:szCs w:val="22"/>
        </w:rPr>
        <w:t> </w:t>
      </w:r>
      <w:r w:rsidR="002A3B51" w:rsidRPr="00BB12BE">
        <w:rPr>
          <w:rFonts w:ascii="Gill Sans MT" w:hAnsi="Gill Sans MT"/>
          <w:b w:val="0"/>
          <w:sz w:val="22"/>
          <w:szCs w:val="22"/>
        </w:rPr>
        <w:t>6393</w:t>
      </w:r>
      <w:r w:rsidR="001A676E">
        <w:rPr>
          <w:rFonts w:ascii="Gill Sans MT" w:hAnsi="Gill Sans MT"/>
          <w:b w:val="0"/>
          <w:sz w:val="22"/>
          <w:szCs w:val="22"/>
        </w:rPr>
        <w:t> </w:t>
      </w:r>
      <w:r w:rsidR="002A3B51" w:rsidRPr="00BB12BE">
        <w:rPr>
          <w:rFonts w:ascii="Gill Sans MT" w:hAnsi="Gill Sans MT"/>
          <w:b w:val="0"/>
          <w:sz w:val="22"/>
          <w:szCs w:val="22"/>
        </w:rPr>
        <w:t>53</w:t>
      </w:r>
      <w:bookmarkStart w:id="28" w:name="_Toc270933709"/>
      <w:r w:rsidR="00F03952">
        <w:rPr>
          <w:rFonts w:ascii="Gill Sans MT" w:hAnsi="Gill Sans MT"/>
          <w:b w:val="0"/>
          <w:sz w:val="22"/>
          <w:szCs w:val="22"/>
        </w:rPr>
        <w:t>39</w:t>
      </w:r>
      <w:r w:rsidR="002A3B51">
        <w:rPr>
          <w:rFonts w:ascii="Gill Sans MT" w:hAnsi="Gill Sans MT"/>
          <w:b w:val="0"/>
          <w:sz w:val="22"/>
          <w:szCs w:val="22"/>
        </w:rPr>
        <w:t>.</w:t>
      </w:r>
    </w:p>
    <w:p w:rsidR="002A3B51" w:rsidRPr="001F7E6B" w:rsidRDefault="002A3B51" w:rsidP="002A3B51">
      <w:pPr>
        <w:pStyle w:val="Heading9"/>
        <w:spacing w:after="140" w:line="300" w:lineRule="atLeast"/>
        <w:rPr>
          <w:rFonts w:ascii="Gill Sans MT" w:hAnsi="Gill Sans MT"/>
          <w:color w:val="auto"/>
          <w:sz w:val="22"/>
          <w:szCs w:val="22"/>
        </w:rPr>
      </w:pPr>
      <w:r w:rsidRPr="00E05E33">
        <w:rPr>
          <w:rFonts w:ascii="Gill Sans MT" w:hAnsi="Gill Sans MT"/>
          <w:color w:val="auto"/>
          <w:sz w:val="22"/>
          <w:szCs w:val="22"/>
        </w:rPr>
        <w:t>4.23 Northern Midlands Council</w:t>
      </w:r>
      <w:bookmarkEnd w:id="28"/>
      <w:r w:rsidRPr="001F7E6B">
        <w:rPr>
          <w:rFonts w:ascii="Gill Sans MT" w:hAnsi="Gill Sans MT"/>
          <w:color w:val="auto"/>
          <w:sz w:val="22"/>
          <w:szCs w:val="22"/>
        </w:rPr>
        <w:t xml:space="preserve"> </w:t>
      </w:r>
    </w:p>
    <w:p w:rsidR="002A3B51" w:rsidRPr="0004170F" w:rsidRDefault="002A3B51" w:rsidP="002A3B51">
      <w:pPr>
        <w:tabs>
          <w:tab w:val="left" w:pos="9072"/>
        </w:tabs>
        <w:ind w:right="-85"/>
      </w:pPr>
      <w:r w:rsidRPr="0004170F">
        <w:t xml:space="preserve">Type of sampling conducted: </w:t>
      </w:r>
      <w:r w:rsidR="00A82D9D">
        <w:t xml:space="preserve"> </w:t>
      </w:r>
      <w:r w:rsidRPr="0004170F">
        <w:t>Bacteriological (</w:t>
      </w:r>
      <w:r w:rsidRPr="00A06FE2">
        <w:t>Enterococci</w:t>
      </w:r>
      <w:r w:rsidRPr="0004170F">
        <w:t>)</w:t>
      </w:r>
      <w:r>
        <w:t>.</w:t>
      </w:r>
    </w:p>
    <w:p w:rsidR="002A3B51" w:rsidRPr="0004170F" w:rsidRDefault="002A3B51" w:rsidP="002A3B51">
      <w:pPr>
        <w:tabs>
          <w:tab w:val="left" w:pos="9072"/>
        </w:tabs>
        <w:ind w:right="-85"/>
      </w:pPr>
      <w:r w:rsidRPr="0004170F">
        <w:t xml:space="preserve">Location of sampling sites:  </w:t>
      </w:r>
    </w:p>
    <w:p w:rsidR="00356F88" w:rsidRPr="0004170F" w:rsidRDefault="00356F88" w:rsidP="00D76F97">
      <w:pPr>
        <w:numPr>
          <w:ilvl w:val="0"/>
          <w:numId w:val="57"/>
        </w:numPr>
        <w:tabs>
          <w:tab w:val="left" w:pos="9072"/>
        </w:tabs>
        <w:spacing w:after="0" w:line="360" w:lineRule="auto"/>
        <w:ind w:right="-85"/>
      </w:pPr>
      <w:r>
        <w:t xml:space="preserve">Mill Dam Reserve, </w:t>
      </w:r>
      <w:r w:rsidRPr="0004170F">
        <w:t>Longford</w:t>
      </w:r>
      <w:r>
        <w:t>, South Esk River</w:t>
      </w:r>
    </w:p>
    <w:p w:rsidR="002600E3" w:rsidRPr="002600E3" w:rsidRDefault="00F026E9" w:rsidP="00D76F97">
      <w:pPr>
        <w:pStyle w:val="ListParagraph"/>
        <w:numPr>
          <w:ilvl w:val="0"/>
          <w:numId w:val="57"/>
        </w:numPr>
        <w:spacing w:after="0" w:line="360" w:lineRule="auto"/>
        <w:ind w:left="567" w:hanging="567"/>
      </w:pPr>
      <w:r>
        <w:t>Rotary Park</w:t>
      </w:r>
      <w:r w:rsidR="006E62EA">
        <w:t>,</w:t>
      </w:r>
      <w:r>
        <w:t xml:space="preserve"> Leighlands Road, </w:t>
      </w:r>
      <w:r w:rsidR="002600E3" w:rsidRPr="002600E3">
        <w:t>Evandale</w:t>
      </w:r>
      <w:r w:rsidR="002600E3">
        <w:t>, South Esk River</w:t>
      </w:r>
    </w:p>
    <w:p w:rsidR="002A3B51" w:rsidRPr="0004170F" w:rsidRDefault="00F026E9" w:rsidP="00D76F97">
      <w:pPr>
        <w:numPr>
          <w:ilvl w:val="0"/>
          <w:numId w:val="57"/>
        </w:numPr>
        <w:tabs>
          <w:tab w:val="left" w:pos="9072"/>
        </w:tabs>
        <w:spacing w:after="0" w:line="360" w:lineRule="auto"/>
        <w:ind w:left="567" w:right="-85" w:hanging="567"/>
      </w:pPr>
      <w:r>
        <w:t xml:space="preserve">William Street Reserve, </w:t>
      </w:r>
      <w:r w:rsidR="002600E3">
        <w:t>Perth, South Esk River</w:t>
      </w:r>
    </w:p>
    <w:p w:rsidR="002A3B51" w:rsidRPr="0004170F" w:rsidRDefault="009F1F69" w:rsidP="002A3B51">
      <w:pPr>
        <w:tabs>
          <w:tab w:val="left" w:pos="9072"/>
        </w:tabs>
        <w:ind w:right="-85"/>
      </w:pPr>
      <w:r>
        <w:t xml:space="preserve">Sampling details:  </w:t>
      </w:r>
      <w:r w:rsidR="002A3B51" w:rsidRPr="0004170F">
        <w:t xml:space="preserve">Sampling was </w:t>
      </w:r>
      <w:r w:rsidR="007B567E">
        <w:t xml:space="preserve">conducted </w:t>
      </w:r>
      <w:r w:rsidR="00356F88">
        <w:t xml:space="preserve">weekly </w:t>
      </w:r>
      <w:r w:rsidR="00E25A10">
        <w:t>from December -</w:t>
      </w:r>
      <w:r w:rsidR="004E52E5">
        <w:t xml:space="preserve"> March</w:t>
      </w:r>
      <w:r w:rsidR="002A3B51" w:rsidRPr="0004170F">
        <w:t>.</w:t>
      </w:r>
    </w:p>
    <w:p w:rsidR="00BF6735" w:rsidRDefault="002A3B51" w:rsidP="002A3B51">
      <w:pPr>
        <w:tabs>
          <w:tab w:val="left" w:pos="9072"/>
        </w:tabs>
        <w:ind w:right="-85"/>
      </w:pPr>
      <w:r w:rsidRPr="0004170F">
        <w:t xml:space="preserve">Results: </w:t>
      </w:r>
      <w:r w:rsidR="004E52E5">
        <w:t xml:space="preserve"> </w:t>
      </w:r>
      <w:r w:rsidR="00873C7A">
        <w:t>S</w:t>
      </w:r>
      <w:r w:rsidR="006E62EA">
        <w:t>ites were compliant</w:t>
      </w:r>
      <w:r w:rsidR="00D76F97">
        <w:t xml:space="preserve"> with Guideline values</w:t>
      </w:r>
      <w:r w:rsidR="006E62EA">
        <w:t xml:space="preserve"> </w:t>
      </w:r>
      <w:r w:rsidR="00F422CA">
        <w:t xml:space="preserve">for primary contact </w:t>
      </w:r>
      <w:r w:rsidR="00873C7A">
        <w:t>throughout the sampling period</w:t>
      </w:r>
      <w:r w:rsidR="00D76F97">
        <w:t>,</w:t>
      </w:r>
      <w:r w:rsidR="00873C7A">
        <w:t xml:space="preserve"> w</w:t>
      </w:r>
      <w:r w:rsidR="00873C7A" w:rsidRPr="00873C7A">
        <w:t xml:space="preserve">ith the exception </w:t>
      </w:r>
      <w:r w:rsidR="00873C7A">
        <w:t xml:space="preserve">of </w:t>
      </w:r>
      <w:r w:rsidR="00873C7A" w:rsidRPr="00873C7A">
        <w:t>early February</w:t>
      </w:r>
      <w:r w:rsidR="008A478D">
        <w:t>. R</w:t>
      </w:r>
      <w:r w:rsidR="00873C7A">
        <w:t xml:space="preserve">esults </w:t>
      </w:r>
      <w:r w:rsidR="00E25A10">
        <w:t xml:space="preserve">of sampling were noncompliant </w:t>
      </w:r>
      <w:r w:rsidR="00D76F97" w:rsidRPr="00D76F97">
        <w:t>at all</w:t>
      </w:r>
      <w:r w:rsidR="00D76F97">
        <w:t xml:space="preserve"> sites</w:t>
      </w:r>
      <w:r w:rsidR="008A478D">
        <w:t xml:space="preserve"> at this time</w:t>
      </w:r>
      <w:r w:rsidR="00873C7A">
        <w:t>.</w:t>
      </w:r>
    </w:p>
    <w:p w:rsidR="00BF6735" w:rsidRDefault="00BF6735" w:rsidP="002A3B51">
      <w:pPr>
        <w:tabs>
          <w:tab w:val="left" w:pos="9072"/>
        </w:tabs>
        <w:ind w:right="-85"/>
      </w:pPr>
      <w:r>
        <w:t xml:space="preserve">Comments:  </w:t>
      </w:r>
      <w:r w:rsidR="008A478D">
        <w:t xml:space="preserve">Noncompliant sample results were </w:t>
      </w:r>
      <w:r>
        <w:t xml:space="preserve">associated </w:t>
      </w:r>
      <w:r w:rsidR="00390177">
        <w:t>with rain</w:t>
      </w:r>
      <w:r w:rsidR="00873C7A">
        <w:t xml:space="preserve">. </w:t>
      </w:r>
      <w:r w:rsidR="00390177">
        <w:t xml:space="preserve"> </w:t>
      </w:r>
      <w:r w:rsidR="008A478D">
        <w:t>Temporary signs warning against primary contact were</w:t>
      </w:r>
      <w:r w:rsidR="00390177">
        <w:t xml:space="preserve"> </w:t>
      </w:r>
      <w:r w:rsidR="008A478D">
        <w:t xml:space="preserve">erected </w:t>
      </w:r>
      <w:r w:rsidR="00390177">
        <w:t xml:space="preserve">at </w:t>
      </w:r>
      <w:r w:rsidR="008A478D">
        <w:t xml:space="preserve">this time at </w:t>
      </w:r>
      <w:r w:rsidR="00390177">
        <w:t>Longford</w:t>
      </w:r>
      <w:r w:rsidR="00873C7A">
        <w:t xml:space="preserve"> and</w:t>
      </w:r>
      <w:r w:rsidR="008A478D">
        <w:t xml:space="preserve"> </w:t>
      </w:r>
      <w:r w:rsidR="00873C7A">
        <w:t xml:space="preserve">removed following two consecutive compliant </w:t>
      </w:r>
      <w:r w:rsidR="002B04CD">
        <w:t xml:space="preserve">sampling </w:t>
      </w:r>
      <w:r w:rsidR="00873C7A">
        <w:t>results.</w:t>
      </w:r>
    </w:p>
    <w:p w:rsidR="00D16A5E" w:rsidRPr="00D16A5E" w:rsidRDefault="00D16A5E" w:rsidP="00D16A5E">
      <w:pPr>
        <w:tabs>
          <w:tab w:val="left" w:pos="9072"/>
        </w:tabs>
        <w:ind w:right="-85"/>
        <w:rPr>
          <w:b/>
        </w:rPr>
      </w:pPr>
      <w:r w:rsidRPr="00D16A5E">
        <w:rPr>
          <w:b/>
        </w:rPr>
        <w:t>Pools and Spas</w:t>
      </w:r>
    </w:p>
    <w:p w:rsidR="00D16A5E" w:rsidRDefault="00D16A5E" w:rsidP="00D16A5E">
      <w:pPr>
        <w:tabs>
          <w:tab w:val="left" w:pos="9072"/>
        </w:tabs>
        <w:ind w:right="-85"/>
      </w:pPr>
      <w:r>
        <w:t>Type of sampling conducted:  Bacteriological</w:t>
      </w:r>
    </w:p>
    <w:p w:rsidR="00D16A5E" w:rsidRDefault="00D16A5E" w:rsidP="00D16A5E">
      <w:pPr>
        <w:tabs>
          <w:tab w:val="left" w:pos="9072"/>
        </w:tabs>
        <w:ind w:right="-85"/>
      </w:pPr>
      <w:r>
        <w:t>(Heterotrophic Plate Count, Thermotolerant coliforms/</w:t>
      </w:r>
      <w:r w:rsidRPr="00E37B34">
        <w:rPr>
          <w:i/>
        </w:rPr>
        <w:t>E.coli,</w:t>
      </w:r>
      <w:r>
        <w:t xml:space="preserve"> </w:t>
      </w:r>
      <w:r w:rsidRPr="004C76C5">
        <w:rPr>
          <w:i/>
        </w:rPr>
        <w:t>Pseudomonas aeruginosa</w:t>
      </w:r>
      <w:r>
        <w:t>).</w:t>
      </w:r>
    </w:p>
    <w:p w:rsidR="00D16A5E" w:rsidRDefault="00D16A5E" w:rsidP="00D16A5E">
      <w:pPr>
        <w:tabs>
          <w:tab w:val="left" w:pos="9072"/>
        </w:tabs>
        <w:ind w:right="-85"/>
      </w:pPr>
      <w:r>
        <w:t>Location of pools and spas:</w:t>
      </w:r>
    </w:p>
    <w:p w:rsidR="00D16A5E" w:rsidRDefault="00D16A5E" w:rsidP="0078671F">
      <w:pPr>
        <w:pStyle w:val="ListParagraph"/>
        <w:numPr>
          <w:ilvl w:val="0"/>
          <w:numId w:val="50"/>
        </w:numPr>
        <w:tabs>
          <w:tab w:val="left" w:pos="9072"/>
        </w:tabs>
        <w:spacing w:line="360" w:lineRule="auto"/>
        <w:ind w:left="567" w:right="-85" w:hanging="567"/>
      </w:pPr>
      <w:r>
        <w:t>Campbell Town Pool, Campbell Town</w:t>
      </w:r>
      <w:r w:rsidR="00BB4B1D">
        <w:t>, pool</w:t>
      </w:r>
    </w:p>
    <w:p w:rsidR="00D16A5E" w:rsidRDefault="00D16A5E" w:rsidP="0078671F">
      <w:pPr>
        <w:pStyle w:val="ListParagraph"/>
        <w:numPr>
          <w:ilvl w:val="0"/>
          <w:numId w:val="50"/>
        </w:numPr>
        <w:tabs>
          <w:tab w:val="left" w:pos="9072"/>
        </w:tabs>
        <w:spacing w:line="360" w:lineRule="auto"/>
        <w:ind w:left="567" w:right="-85" w:hanging="567"/>
      </w:pPr>
      <w:r>
        <w:t>Cressy Pool, Cressy</w:t>
      </w:r>
      <w:r w:rsidR="00BB4B1D">
        <w:t>, pool</w:t>
      </w:r>
    </w:p>
    <w:p w:rsidR="00D16A5E" w:rsidRDefault="00D16A5E" w:rsidP="0078671F">
      <w:pPr>
        <w:pStyle w:val="ListParagraph"/>
        <w:numPr>
          <w:ilvl w:val="0"/>
          <w:numId w:val="50"/>
        </w:numPr>
        <w:tabs>
          <w:tab w:val="left" w:pos="9072"/>
        </w:tabs>
        <w:spacing w:line="360" w:lineRule="auto"/>
        <w:ind w:left="567" w:right="-85" w:hanging="567"/>
      </w:pPr>
      <w:r>
        <w:t>Ross Pool, Ross</w:t>
      </w:r>
      <w:r w:rsidR="00BB4B1D">
        <w:t>, pool</w:t>
      </w:r>
    </w:p>
    <w:p w:rsidR="00916157" w:rsidRPr="0004170F" w:rsidRDefault="00916157" w:rsidP="00916157">
      <w:pPr>
        <w:pStyle w:val="ListParagraph"/>
        <w:tabs>
          <w:tab w:val="left" w:pos="9072"/>
        </w:tabs>
        <w:ind w:left="0" w:right="-85"/>
      </w:pPr>
      <w:r>
        <w:t>Sampling details:  Sampling was conducted weekly</w:t>
      </w:r>
      <w:r w:rsidR="000B48DA">
        <w:t>,</w:t>
      </w:r>
      <w:r w:rsidR="001C1D29">
        <w:t xml:space="preserve"> when open</w:t>
      </w:r>
      <w:r>
        <w:t>.</w:t>
      </w:r>
    </w:p>
    <w:p w:rsidR="002A3B51" w:rsidRPr="0004170F" w:rsidRDefault="00C703D1" w:rsidP="002A3B51">
      <w:pPr>
        <w:pStyle w:val="BodyText3"/>
        <w:spacing w:after="140" w:line="300" w:lineRule="atLeast"/>
        <w:ind w:right="-87"/>
        <w:rPr>
          <w:rFonts w:ascii="Gill Sans MT" w:hAnsi="Gill Sans MT"/>
          <w:sz w:val="22"/>
          <w:szCs w:val="22"/>
        </w:rPr>
      </w:pPr>
      <w:r w:rsidRPr="00C703D1">
        <w:rPr>
          <w:rFonts w:ascii="Gill Sans MT" w:eastAsiaTheme="minorHAnsi" w:hAnsi="Gill Sans MT" w:cstheme="minorBidi"/>
          <w:sz w:val="22"/>
          <w:szCs w:val="22"/>
        </w:rPr>
        <w:lastRenderedPageBreak/>
        <w:t>For more information contact</w:t>
      </w:r>
      <w:r>
        <w:t xml:space="preserve"> </w:t>
      </w:r>
      <w:r w:rsidR="002A3B51">
        <w:rPr>
          <w:rFonts w:ascii="Gill Sans MT" w:hAnsi="Gill Sans MT"/>
          <w:sz w:val="22"/>
          <w:szCs w:val="22"/>
        </w:rPr>
        <w:t>Chris Wicks</w:t>
      </w:r>
      <w:r w:rsidR="002A3B51" w:rsidRPr="0004170F">
        <w:rPr>
          <w:rFonts w:ascii="Gill Sans MT" w:hAnsi="Gill Sans MT"/>
          <w:sz w:val="22"/>
          <w:szCs w:val="22"/>
        </w:rPr>
        <w:t xml:space="preserve"> on (03) 6397 73</w:t>
      </w:r>
      <w:r w:rsidR="002A3B51">
        <w:rPr>
          <w:rFonts w:ascii="Gill Sans MT" w:hAnsi="Gill Sans MT"/>
          <w:sz w:val="22"/>
          <w:szCs w:val="22"/>
        </w:rPr>
        <w:t>1</w:t>
      </w:r>
      <w:r w:rsidR="002A3B51" w:rsidRPr="0004170F">
        <w:rPr>
          <w:rFonts w:ascii="Gill Sans MT" w:hAnsi="Gill Sans MT"/>
          <w:sz w:val="22"/>
          <w:szCs w:val="22"/>
        </w:rPr>
        <w:t>3</w:t>
      </w:r>
      <w:r w:rsidR="002A3B51">
        <w:rPr>
          <w:rFonts w:ascii="Gill Sans MT" w:hAnsi="Gill Sans MT"/>
          <w:sz w:val="22"/>
          <w:szCs w:val="22"/>
        </w:rPr>
        <w:t>.</w:t>
      </w:r>
    </w:p>
    <w:p w:rsidR="002A3B51" w:rsidRDefault="002A3B51" w:rsidP="0078671F">
      <w:pPr>
        <w:pStyle w:val="Heading9"/>
        <w:numPr>
          <w:ilvl w:val="1"/>
          <w:numId w:val="16"/>
        </w:numPr>
        <w:spacing w:after="140" w:line="300" w:lineRule="atLeast"/>
        <w:rPr>
          <w:rFonts w:ascii="Gill Sans MT" w:hAnsi="Gill Sans MT"/>
          <w:color w:val="auto"/>
          <w:sz w:val="22"/>
          <w:szCs w:val="22"/>
        </w:rPr>
      </w:pPr>
      <w:bookmarkStart w:id="29" w:name="_Toc270933710"/>
      <w:r w:rsidRPr="00E05E33">
        <w:rPr>
          <w:rFonts w:ascii="Gill Sans MT" w:hAnsi="Gill Sans MT"/>
          <w:color w:val="auto"/>
          <w:sz w:val="22"/>
          <w:szCs w:val="22"/>
        </w:rPr>
        <w:t>Sorell Council</w:t>
      </w:r>
      <w:bookmarkEnd w:id="29"/>
    </w:p>
    <w:p w:rsidR="004F1EE7" w:rsidRPr="004F1EE7" w:rsidRDefault="004F1EE7" w:rsidP="004F1EE7">
      <w:pPr>
        <w:pStyle w:val="ListParagraph"/>
        <w:ind w:left="480" w:hanging="480"/>
        <w:rPr>
          <w:b/>
        </w:rPr>
      </w:pPr>
      <w:r w:rsidRPr="004F1EE7">
        <w:rPr>
          <w:b/>
        </w:rPr>
        <w:t>Natural Recreational Water Bodies</w:t>
      </w:r>
    </w:p>
    <w:p w:rsidR="002A3B51" w:rsidRPr="0004170F" w:rsidRDefault="002A3B51" w:rsidP="002A3B51">
      <w:pPr>
        <w:tabs>
          <w:tab w:val="left" w:pos="9072"/>
        </w:tabs>
        <w:ind w:right="-85"/>
      </w:pPr>
      <w:r w:rsidRPr="0004170F">
        <w:t xml:space="preserve">Type of sampling conducted: </w:t>
      </w:r>
      <w:r w:rsidR="00713EDD">
        <w:t xml:space="preserve"> </w:t>
      </w:r>
      <w:r w:rsidRPr="0004170F">
        <w:t>Bacteriological (</w:t>
      </w:r>
      <w:r>
        <w:t>E</w:t>
      </w:r>
      <w:r w:rsidRPr="0004170F">
        <w:t>nterococci).</w:t>
      </w:r>
    </w:p>
    <w:p w:rsidR="002A3B51" w:rsidRPr="0004170F" w:rsidRDefault="002A3B51" w:rsidP="002A3B51">
      <w:pPr>
        <w:tabs>
          <w:tab w:val="left" w:pos="9072"/>
        </w:tabs>
        <w:ind w:right="-85"/>
      </w:pPr>
      <w:r w:rsidRPr="0004170F">
        <w:t xml:space="preserve">Location of sampling sites:  </w:t>
      </w:r>
    </w:p>
    <w:p w:rsidR="00B60CC8" w:rsidRPr="00B60CC8" w:rsidRDefault="00B60CC8" w:rsidP="00ED2B5D">
      <w:pPr>
        <w:pStyle w:val="ListParagraph"/>
        <w:numPr>
          <w:ilvl w:val="0"/>
          <w:numId w:val="18"/>
        </w:numPr>
        <w:tabs>
          <w:tab w:val="clear" w:pos="360"/>
          <w:tab w:val="num" w:pos="567"/>
        </w:tabs>
        <w:spacing w:after="0" w:line="360" w:lineRule="auto"/>
        <w:ind w:left="567" w:hanging="567"/>
      </w:pPr>
      <w:r w:rsidRPr="00B60CC8">
        <w:t>Park Beach</w:t>
      </w:r>
    </w:p>
    <w:p w:rsidR="002A3B51" w:rsidRPr="0004170F" w:rsidRDefault="002A3B51" w:rsidP="00ED2B5D">
      <w:pPr>
        <w:numPr>
          <w:ilvl w:val="0"/>
          <w:numId w:val="18"/>
        </w:numPr>
        <w:tabs>
          <w:tab w:val="clear" w:pos="360"/>
          <w:tab w:val="left" w:pos="9072"/>
        </w:tabs>
        <w:spacing w:after="0" w:line="360" w:lineRule="auto"/>
        <w:ind w:left="567" w:right="-85" w:hanging="567"/>
      </w:pPr>
      <w:r w:rsidRPr="0004170F">
        <w:t>Primrose Beach</w:t>
      </w:r>
    </w:p>
    <w:p w:rsidR="002A3B51" w:rsidRDefault="002A3B51" w:rsidP="00ED2B5D">
      <w:pPr>
        <w:numPr>
          <w:ilvl w:val="0"/>
          <w:numId w:val="18"/>
        </w:numPr>
        <w:tabs>
          <w:tab w:val="clear" w:pos="360"/>
          <w:tab w:val="left" w:pos="9072"/>
        </w:tabs>
        <w:spacing w:after="0" w:line="360" w:lineRule="auto"/>
        <w:ind w:left="567" w:right="-85" w:hanging="567"/>
      </w:pPr>
      <w:r w:rsidRPr="0004170F">
        <w:t>Red Ochre Beach</w:t>
      </w:r>
      <w:r>
        <w:t xml:space="preserve"> </w:t>
      </w:r>
      <w:r w:rsidR="0033314B">
        <w:t>North</w:t>
      </w:r>
    </w:p>
    <w:p w:rsidR="002A3B51" w:rsidRPr="0004170F" w:rsidRDefault="002A3B51" w:rsidP="00ED2B5D">
      <w:pPr>
        <w:numPr>
          <w:ilvl w:val="0"/>
          <w:numId w:val="18"/>
        </w:numPr>
        <w:tabs>
          <w:tab w:val="clear" w:pos="360"/>
          <w:tab w:val="left" w:pos="9072"/>
        </w:tabs>
        <w:spacing w:after="0" w:line="360" w:lineRule="auto"/>
        <w:ind w:left="567" w:right="-85" w:hanging="567"/>
      </w:pPr>
      <w:r>
        <w:t xml:space="preserve">Red Ochre Beach </w:t>
      </w:r>
      <w:r w:rsidR="0033314B">
        <w:t>South</w:t>
      </w:r>
    </w:p>
    <w:p w:rsidR="002A3B51" w:rsidRDefault="002A3B51" w:rsidP="00ED2B5D">
      <w:pPr>
        <w:numPr>
          <w:ilvl w:val="0"/>
          <w:numId w:val="18"/>
        </w:numPr>
        <w:tabs>
          <w:tab w:val="clear" w:pos="360"/>
          <w:tab w:val="left" w:pos="9072"/>
        </w:tabs>
        <w:spacing w:after="0" w:line="360" w:lineRule="auto"/>
        <w:ind w:left="567" w:right="-85" w:hanging="567"/>
      </w:pPr>
      <w:r w:rsidRPr="0004170F">
        <w:t>Tigerhead Beach</w:t>
      </w:r>
      <w:r w:rsidR="0033314B">
        <w:t>, boat ramp</w:t>
      </w:r>
    </w:p>
    <w:p w:rsidR="002A3B51" w:rsidRDefault="00EE6DE1" w:rsidP="00ED2B5D">
      <w:pPr>
        <w:numPr>
          <w:ilvl w:val="0"/>
          <w:numId w:val="18"/>
        </w:numPr>
        <w:tabs>
          <w:tab w:val="clear" w:pos="360"/>
          <w:tab w:val="left" w:pos="9072"/>
        </w:tabs>
        <w:spacing w:after="0" w:line="360" w:lineRule="auto"/>
        <w:ind w:left="567" w:right="-85" w:hanging="567"/>
      </w:pPr>
      <w:r>
        <w:t xml:space="preserve">Tigerhead Beach, </w:t>
      </w:r>
      <w:r w:rsidR="0033314B">
        <w:t>Seventh Ave</w:t>
      </w:r>
    </w:p>
    <w:p w:rsidR="009E0446" w:rsidRDefault="009E0446" w:rsidP="00ED2B5D">
      <w:pPr>
        <w:numPr>
          <w:ilvl w:val="0"/>
          <w:numId w:val="18"/>
        </w:numPr>
        <w:tabs>
          <w:tab w:val="clear" w:pos="360"/>
          <w:tab w:val="left" w:pos="9072"/>
        </w:tabs>
        <w:spacing w:after="0" w:line="360" w:lineRule="auto"/>
        <w:ind w:left="567" w:right="-85" w:hanging="567"/>
      </w:pPr>
      <w:r>
        <w:t>Marion Bay Beach</w:t>
      </w:r>
    </w:p>
    <w:p w:rsidR="002A3B51" w:rsidRPr="0004170F" w:rsidRDefault="00713EDD" w:rsidP="002A3B51">
      <w:pPr>
        <w:tabs>
          <w:tab w:val="left" w:pos="9072"/>
        </w:tabs>
        <w:ind w:right="-85"/>
      </w:pPr>
      <w:r>
        <w:t xml:space="preserve">Sampling details:  </w:t>
      </w:r>
      <w:r w:rsidR="00D03F63">
        <w:t xml:space="preserve">Sampling was conducted weekly </w:t>
      </w:r>
      <w:r w:rsidR="002A3B51">
        <w:t>from Dece</w:t>
      </w:r>
      <w:r w:rsidR="00791E87">
        <w:t>mber -</w:t>
      </w:r>
      <w:r w:rsidR="00342369">
        <w:t xml:space="preserve"> </w:t>
      </w:r>
      <w:r w:rsidR="00D03F63">
        <w:t>March.</w:t>
      </w:r>
    </w:p>
    <w:p w:rsidR="00D81CC5" w:rsidRDefault="002A3B51" w:rsidP="002A3B51">
      <w:pPr>
        <w:tabs>
          <w:tab w:val="left" w:pos="9072"/>
        </w:tabs>
        <w:ind w:right="-85"/>
      </w:pPr>
      <w:r w:rsidRPr="0004170F">
        <w:t>Results:</w:t>
      </w:r>
      <w:r w:rsidR="00713EDD">
        <w:t xml:space="preserve"> </w:t>
      </w:r>
      <w:r w:rsidRPr="0004170F">
        <w:t xml:space="preserve"> </w:t>
      </w:r>
      <w:r w:rsidR="00A32300">
        <w:t>S</w:t>
      </w:r>
      <w:r w:rsidR="00D81CC5">
        <w:t xml:space="preserve">ampling sites were </w:t>
      </w:r>
      <w:r w:rsidR="00C55E73">
        <w:t xml:space="preserve">compliant with Guideline values </w:t>
      </w:r>
      <w:r w:rsidR="00A32300">
        <w:t>with the exception of Red Orche Beach</w:t>
      </w:r>
      <w:r w:rsidR="0027145D">
        <w:t xml:space="preserve"> (South)</w:t>
      </w:r>
      <w:r w:rsidR="00EE3A59">
        <w:t xml:space="preserve"> on a single occasion</w:t>
      </w:r>
      <w:r w:rsidR="00A32300">
        <w:t xml:space="preserve"> in mid-February</w:t>
      </w:r>
      <w:r w:rsidR="00D81CC5">
        <w:t xml:space="preserve">.  </w:t>
      </w:r>
    </w:p>
    <w:p w:rsidR="00C6498F" w:rsidRDefault="002A3B51" w:rsidP="002A3B51">
      <w:pPr>
        <w:tabs>
          <w:tab w:val="left" w:pos="9072"/>
        </w:tabs>
        <w:ind w:right="-85"/>
      </w:pPr>
      <w:r w:rsidRPr="0004170F">
        <w:t xml:space="preserve">Comments: </w:t>
      </w:r>
      <w:r w:rsidR="00D81CC5">
        <w:t xml:space="preserve"> </w:t>
      </w:r>
      <w:r w:rsidR="00470CE3">
        <w:t>W</w:t>
      </w:r>
      <w:r w:rsidR="00D81CC5" w:rsidRPr="00D81CC5">
        <w:t>ater quality at S</w:t>
      </w:r>
      <w:r w:rsidR="00791E87">
        <w:t>ites 1-</w:t>
      </w:r>
      <w:r w:rsidR="00D81CC5">
        <w:t xml:space="preserve"> 4 was rated as ‘good’</w:t>
      </w:r>
      <w:r w:rsidR="00723766">
        <w:t xml:space="preserve"> and </w:t>
      </w:r>
      <w:r w:rsidR="00156461" w:rsidRPr="00156461">
        <w:t xml:space="preserve">Red Orche Beach </w:t>
      </w:r>
      <w:r w:rsidR="007928C2">
        <w:t>(</w:t>
      </w:r>
      <w:r w:rsidR="00156461" w:rsidRPr="00156461">
        <w:t>South</w:t>
      </w:r>
      <w:r w:rsidR="007928C2">
        <w:t>)</w:t>
      </w:r>
      <w:r w:rsidR="00156461" w:rsidRPr="00156461">
        <w:t xml:space="preserve"> </w:t>
      </w:r>
      <w:r w:rsidR="007928C2">
        <w:t xml:space="preserve">as </w:t>
      </w:r>
      <w:r w:rsidR="00D81CC5" w:rsidRPr="00D81CC5">
        <w:t>‘moderate’.</w:t>
      </w:r>
      <w:r w:rsidR="00D81CC5">
        <w:t xml:space="preserve">  </w:t>
      </w:r>
    </w:p>
    <w:p w:rsidR="00EF72FD" w:rsidRDefault="00A32300" w:rsidP="002A3B51">
      <w:pPr>
        <w:tabs>
          <w:tab w:val="left" w:pos="9072"/>
        </w:tabs>
        <w:ind w:right="-85"/>
      </w:pPr>
      <w:r>
        <w:t xml:space="preserve">Comments:  </w:t>
      </w:r>
      <w:r w:rsidR="009D79BC">
        <w:t>Noncompliant r</w:t>
      </w:r>
      <w:r w:rsidR="00EE3A59">
        <w:t>esults at</w:t>
      </w:r>
      <w:r w:rsidR="00EE3A59" w:rsidRPr="00EE3A59">
        <w:t xml:space="preserve"> Red Orche Beach</w:t>
      </w:r>
      <w:r w:rsidR="007928C2">
        <w:t xml:space="preserve"> (South)</w:t>
      </w:r>
      <w:r w:rsidR="00CB5D13">
        <w:t xml:space="preserve"> did not correlate with rainfall.  In previous seasons similar unexplained results have occurred at this site and although a detailed sanitary survey was conducted</w:t>
      </w:r>
      <w:r w:rsidR="00EF72FD">
        <w:t>,</w:t>
      </w:r>
      <w:r w:rsidR="00CB5D13">
        <w:t xml:space="preserve"> it did not identify a cause.  </w:t>
      </w:r>
    </w:p>
    <w:p w:rsidR="00A32300" w:rsidRDefault="00A32300" w:rsidP="002A3B51">
      <w:pPr>
        <w:tabs>
          <w:tab w:val="left" w:pos="9072"/>
        </w:tabs>
        <w:ind w:right="-85"/>
      </w:pPr>
      <w:r>
        <w:t xml:space="preserve">Marion Bay Beach was </w:t>
      </w:r>
      <w:r w:rsidR="00A70225">
        <w:t xml:space="preserve">also sampled </w:t>
      </w:r>
      <w:r>
        <w:t xml:space="preserve">this season </w:t>
      </w:r>
      <w:r w:rsidR="00A70225">
        <w:t xml:space="preserve">from December - January </w:t>
      </w:r>
      <w:r>
        <w:t>to verify water quality</w:t>
      </w:r>
      <w:r w:rsidR="00A70225">
        <w:t>,</w:t>
      </w:r>
      <w:r>
        <w:t xml:space="preserve"> as several thousand patrons of the Falls Festival use the area between 29 December and 1 January each year.  As all results were compliant with Guideline values and there is an absence of potential pollutio</w:t>
      </w:r>
      <w:r w:rsidR="00437CB3">
        <w:t xml:space="preserve">n sources, further monitoring </w:t>
      </w:r>
      <w:r w:rsidR="00451DF0">
        <w:t>i</w:t>
      </w:r>
      <w:r w:rsidR="00437CB3">
        <w:t>s</w:t>
      </w:r>
      <w:r w:rsidR="00CC5CB3">
        <w:t xml:space="preserve"> not considered necessary by council.</w:t>
      </w:r>
    </w:p>
    <w:p w:rsidR="002A3B51" w:rsidRDefault="00412AA2" w:rsidP="002A3B51">
      <w:pPr>
        <w:tabs>
          <w:tab w:val="left" w:pos="9072"/>
        </w:tabs>
        <w:ind w:right="-85"/>
      </w:pPr>
      <w:r>
        <w:lastRenderedPageBreak/>
        <w:t>Permanent signage</w:t>
      </w:r>
      <w:r w:rsidR="002A3B51" w:rsidRPr="0004170F">
        <w:t xml:space="preserve"> </w:t>
      </w:r>
      <w:r>
        <w:t xml:space="preserve">is in place at </w:t>
      </w:r>
      <w:r w:rsidR="00156461">
        <w:t xml:space="preserve">all </w:t>
      </w:r>
      <w:r w:rsidR="0089591D">
        <w:t xml:space="preserve">routine </w:t>
      </w:r>
      <w:r w:rsidR="00156461">
        <w:t xml:space="preserve">sample sites </w:t>
      </w:r>
      <w:r w:rsidR="002A3B51" w:rsidRPr="0004170F">
        <w:t xml:space="preserve">to </w:t>
      </w:r>
      <w:r w:rsidR="003D3D32" w:rsidRPr="0004170F">
        <w:t>w</w:t>
      </w:r>
      <w:r w:rsidR="003D3D32">
        <w:t xml:space="preserve">arn </w:t>
      </w:r>
      <w:r w:rsidR="002A3B51" w:rsidRPr="0004170F">
        <w:t xml:space="preserve">the public </w:t>
      </w:r>
      <w:r w:rsidR="003D3D32">
        <w:t xml:space="preserve">against </w:t>
      </w:r>
      <w:r w:rsidR="002A3B51" w:rsidRPr="0004170F">
        <w:t>swim</w:t>
      </w:r>
      <w:r w:rsidR="003D3D32">
        <w:t>ming</w:t>
      </w:r>
      <w:r w:rsidR="002A3B51" w:rsidRPr="0004170F">
        <w:t xml:space="preserve"> after heavy rain.</w:t>
      </w:r>
      <w:r w:rsidR="002A3B51">
        <w:t xml:space="preserve"> </w:t>
      </w:r>
    </w:p>
    <w:p w:rsidR="00BA1688" w:rsidRDefault="00BA1688" w:rsidP="002A3B51">
      <w:pPr>
        <w:tabs>
          <w:tab w:val="left" w:pos="9072"/>
        </w:tabs>
        <w:ind w:right="-85"/>
        <w:rPr>
          <w:b/>
        </w:rPr>
      </w:pPr>
      <w:r w:rsidRPr="00BA1688">
        <w:rPr>
          <w:b/>
        </w:rPr>
        <w:t>Pools and Spas</w:t>
      </w:r>
    </w:p>
    <w:p w:rsidR="000E2E63" w:rsidRPr="000E2E63" w:rsidRDefault="000E2E63" w:rsidP="002A3B51">
      <w:pPr>
        <w:tabs>
          <w:tab w:val="left" w:pos="9072"/>
        </w:tabs>
        <w:ind w:right="-85"/>
      </w:pPr>
      <w:r w:rsidRPr="000E2E63">
        <w:t xml:space="preserve">Council did not advise of any publically accessible pools or spas </w:t>
      </w:r>
      <w:r w:rsidR="00A05DED">
        <w:t>that were open during this period</w:t>
      </w:r>
      <w:r w:rsidRPr="000E2E63">
        <w:t>.</w:t>
      </w:r>
    </w:p>
    <w:p w:rsidR="002A3B51" w:rsidRPr="0004170F" w:rsidRDefault="00C703D1" w:rsidP="002A3B51">
      <w:pPr>
        <w:pStyle w:val="BodyText3"/>
        <w:spacing w:after="140" w:line="300" w:lineRule="atLeast"/>
        <w:ind w:right="-87"/>
        <w:rPr>
          <w:rFonts w:ascii="Gill Sans MT" w:hAnsi="Gill Sans MT"/>
          <w:sz w:val="22"/>
          <w:szCs w:val="22"/>
        </w:rPr>
      </w:pPr>
      <w:r w:rsidRPr="00C703D1">
        <w:rPr>
          <w:rFonts w:ascii="Gill Sans MT" w:hAnsi="Gill Sans MT"/>
          <w:sz w:val="22"/>
          <w:szCs w:val="22"/>
        </w:rPr>
        <w:t xml:space="preserve">For more information contact </w:t>
      </w:r>
      <w:r w:rsidR="002A3B51" w:rsidRPr="00C703D1">
        <w:rPr>
          <w:rFonts w:ascii="Gill Sans MT" w:hAnsi="Gill Sans MT"/>
          <w:sz w:val="22"/>
          <w:szCs w:val="22"/>
        </w:rPr>
        <w:t>Greg</w:t>
      </w:r>
      <w:r w:rsidR="002A3B51">
        <w:rPr>
          <w:rFonts w:ascii="Gill Sans MT" w:hAnsi="Gill Sans MT"/>
          <w:sz w:val="22"/>
          <w:szCs w:val="22"/>
        </w:rPr>
        <w:t xml:space="preserve"> Robertson </w:t>
      </w:r>
      <w:r w:rsidR="002A3B51" w:rsidRPr="0004170F">
        <w:rPr>
          <w:rFonts w:ascii="Gill Sans MT" w:hAnsi="Gill Sans MT"/>
          <w:sz w:val="22"/>
          <w:szCs w:val="22"/>
        </w:rPr>
        <w:t>on (03) 626</w:t>
      </w:r>
      <w:r w:rsidR="002A3B51">
        <w:rPr>
          <w:rFonts w:ascii="Gill Sans MT" w:hAnsi="Gill Sans MT"/>
          <w:sz w:val="22"/>
          <w:szCs w:val="22"/>
        </w:rPr>
        <w:t>9</w:t>
      </w:r>
      <w:r w:rsidR="002A3B51" w:rsidRPr="0004170F">
        <w:rPr>
          <w:rFonts w:ascii="Gill Sans MT" w:hAnsi="Gill Sans MT"/>
          <w:sz w:val="22"/>
          <w:szCs w:val="22"/>
        </w:rPr>
        <w:t xml:space="preserve"> </w:t>
      </w:r>
      <w:r w:rsidR="002A3B51">
        <w:rPr>
          <w:rFonts w:ascii="Gill Sans MT" w:hAnsi="Gill Sans MT"/>
          <w:sz w:val="22"/>
          <w:szCs w:val="22"/>
        </w:rPr>
        <w:t>0041.</w:t>
      </w:r>
    </w:p>
    <w:p w:rsidR="002A3B51" w:rsidRDefault="002A3B51" w:rsidP="0078671F">
      <w:pPr>
        <w:pStyle w:val="Heading9"/>
        <w:numPr>
          <w:ilvl w:val="1"/>
          <w:numId w:val="16"/>
        </w:numPr>
        <w:spacing w:after="140" w:line="300" w:lineRule="atLeast"/>
        <w:rPr>
          <w:rFonts w:ascii="Gill Sans MT" w:hAnsi="Gill Sans MT"/>
          <w:color w:val="auto"/>
          <w:sz w:val="22"/>
          <w:szCs w:val="22"/>
        </w:rPr>
      </w:pPr>
      <w:bookmarkStart w:id="30" w:name="_Toc270933711"/>
      <w:r w:rsidRPr="00E05E33">
        <w:rPr>
          <w:rFonts w:ascii="Gill Sans MT" w:hAnsi="Gill Sans MT"/>
          <w:color w:val="auto"/>
          <w:sz w:val="22"/>
          <w:szCs w:val="22"/>
        </w:rPr>
        <w:t>Southern Midlands Council</w:t>
      </w:r>
      <w:bookmarkEnd w:id="30"/>
    </w:p>
    <w:p w:rsidR="004F1EE7" w:rsidRPr="004F1EE7" w:rsidRDefault="004F1EE7" w:rsidP="004F1EE7">
      <w:pPr>
        <w:pStyle w:val="ListParagraph"/>
        <w:ind w:left="480" w:hanging="480"/>
        <w:rPr>
          <w:b/>
        </w:rPr>
      </w:pPr>
      <w:r w:rsidRPr="004F1EE7">
        <w:rPr>
          <w:b/>
        </w:rPr>
        <w:t xml:space="preserve">Natural </w:t>
      </w:r>
      <w:r w:rsidR="00FC278B">
        <w:rPr>
          <w:b/>
        </w:rPr>
        <w:t>R</w:t>
      </w:r>
      <w:r w:rsidRPr="004F1EE7">
        <w:rPr>
          <w:b/>
        </w:rPr>
        <w:t>ecreational Water Bodies</w:t>
      </w:r>
    </w:p>
    <w:p w:rsidR="004F1EE7" w:rsidRDefault="00153ABB" w:rsidP="002A3B51">
      <w:pPr>
        <w:pStyle w:val="BodyText3"/>
        <w:spacing w:after="140" w:line="300" w:lineRule="atLeast"/>
        <w:ind w:right="-87"/>
        <w:rPr>
          <w:rFonts w:ascii="Gill Sans MT" w:hAnsi="Gill Sans MT"/>
          <w:sz w:val="22"/>
          <w:szCs w:val="22"/>
        </w:rPr>
      </w:pPr>
      <w:r>
        <w:rPr>
          <w:rFonts w:ascii="Gill Sans MT" w:hAnsi="Gill Sans MT"/>
          <w:sz w:val="22"/>
          <w:szCs w:val="22"/>
        </w:rPr>
        <w:t>M</w:t>
      </w:r>
      <w:r w:rsidR="002A3B51">
        <w:rPr>
          <w:rFonts w:ascii="Gill Sans MT" w:hAnsi="Gill Sans MT"/>
          <w:sz w:val="22"/>
          <w:szCs w:val="22"/>
        </w:rPr>
        <w:t xml:space="preserve">onitoring of </w:t>
      </w:r>
      <w:r w:rsidR="004F1EE7">
        <w:rPr>
          <w:rFonts w:ascii="Gill Sans MT" w:hAnsi="Gill Sans MT"/>
          <w:sz w:val="22"/>
          <w:szCs w:val="22"/>
        </w:rPr>
        <w:t xml:space="preserve">natural </w:t>
      </w:r>
      <w:r w:rsidR="002A3B51">
        <w:rPr>
          <w:rFonts w:ascii="Gill Sans MT" w:hAnsi="Gill Sans MT"/>
          <w:sz w:val="22"/>
          <w:szCs w:val="22"/>
        </w:rPr>
        <w:t xml:space="preserve">recreational waters was </w:t>
      </w:r>
      <w:r>
        <w:rPr>
          <w:rFonts w:ascii="Gill Sans MT" w:hAnsi="Gill Sans MT"/>
          <w:sz w:val="22"/>
          <w:szCs w:val="22"/>
        </w:rPr>
        <w:t xml:space="preserve">not </w:t>
      </w:r>
      <w:r w:rsidR="002A3B51">
        <w:rPr>
          <w:rFonts w:ascii="Gill Sans MT" w:hAnsi="Gill Sans MT"/>
          <w:sz w:val="22"/>
          <w:szCs w:val="22"/>
        </w:rPr>
        <w:t xml:space="preserve">conducted by the Southern Midlands Council </w:t>
      </w:r>
      <w:r>
        <w:rPr>
          <w:rFonts w:ascii="Gill Sans MT" w:hAnsi="Gill Sans MT"/>
          <w:sz w:val="22"/>
          <w:szCs w:val="22"/>
        </w:rPr>
        <w:t>during 2015 – 2016.</w:t>
      </w:r>
    </w:p>
    <w:p w:rsidR="00431A4C" w:rsidRDefault="00431A4C" w:rsidP="002A3B51">
      <w:pPr>
        <w:pStyle w:val="BodyText3"/>
        <w:spacing w:after="140" w:line="300" w:lineRule="atLeast"/>
        <w:ind w:right="-87"/>
        <w:rPr>
          <w:rFonts w:ascii="Gill Sans MT" w:hAnsi="Gill Sans MT"/>
          <w:b/>
          <w:sz w:val="22"/>
          <w:szCs w:val="22"/>
        </w:rPr>
      </w:pPr>
      <w:r w:rsidRPr="00431A4C">
        <w:rPr>
          <w:rFonts w:ascii="Gill Sans MT" w:hAnsi="Gill Sans MT"/>
          <w:b/>
          <w:sz w:val="22"/>
          <w:szCs w:val="22"/>
        </w:rPr>
        <w:t>Pools and Spas</w:t>
      </w:r>
    </w:p>
    <w:p w:rsidR="00431A4C" w:rsidRPr="00431A4C" w:rsidRDefault="00431A4C" w:rsidP="00C1214A">
      <w:pPr>
        <w:pStyle w:val="BodyText3"/>
        <w:spacing w:line="300" w:lineRule="atLeast"/>
        <w:ind w:right="-85"/>
        <w:rPr>
          <w:rFonts w:ascii="Gill Sans MT" w:hAnsi="Gill Sans MT"/>
          <w:sz w:val="22"/>
          <w:szCs w:val="22"/>
        </w:rPr>
      </w:pPr>
      <w:r w:rsidRPr="00431A4C">
        <w:rPr>
          <w:rFonts w:ascii="Gill Sans MT" w:hAnsi="Gill Sans MT"/>
          <w:sz w:val="22"/>
          <w:szCs w:val="22"/>
        </w:rPr>
        <w:t>Type of sampling conducted:  Bacteriological</w:t>
      </w:r>
    </w:p>
    <w:p w:rsidR="00431A4C" w:rsidRPr="00431A4C" w:rsidRDefault="00431A4C" w:rsidP="00C1214A">
      <w:pPr>
        <w:pStyle w:val="BodyText3"/>
        <w:spacing w:line="300" w:lineRule="atLeast"/>
        <w:ind w:right="-85"/>
        <w:rPr>
          <w:rFonts w:ascii="Gill Sans MT" w:hAnsi="Gill Sans MT"/>
          <w:sz w:val="22"/>
          <w:szCs w:val="22"/>
        </w:rPr>
      </w:pPr>
      <w:r w:rsidRPr="00431A4C">
        <w:rPr>
          <w:rFonts w:ascii="Gill Sans MT" w:hAnsi="Gill Sans MT"/>
          <w:sz w:val="22"/>
          <w:szCs w:val="22"/>
        </w:rPr>
        <w:t>(Heterotrophic Plate Count, Thermotolerant coliforms/</w:t>
      </w:r>
      <w:r w:rsidRPr="00A35285">
        <w:rPr>
          <w:rFonts w:ascii="Gill Sans MT" w:hAnsi="Gill Sans MT"/>
          <w:i/>
          <w:sz w:val="22"/>
          <w:szCs w:val="22"/>
        </w:rPr>
        <w:t>E.coli,</w:t>
      </w:r>
      <w:r w:rsidRPr="00431A4C">
        <w:rPr>
          <w:rFonts w:ascii="Gill Sans MT" w:hAnsi="Gill Sans MT"/>
          <w:sz w:val="22"/>
          <w:szCs w:val="22"/>
        </w:rPr>
        <w:t xml:space="preserve"> </w:t>
      </w:r>
      <w:r w:rsidRPr="00875625">
        <w:rPr>
          <w:rFonts w:ascii="Gill Sans MT" w:hAnsi="Gill Sans MT"/>
          <w:i/>
          <w:sz w:val="22"/>
          <w:szCs w:val="22"/>
        </w:rPr>
        <w:t>Pseudomonas aeruginosa</w:t>
      </w:r>
      <w:r w:rsidRPr="00431A4C">
        <w:rPr>
          <w:rFonts w:ascii="Gill Sans MT" w:hAnsi="Gill Sans MT"/>
          <w:sz w:val="22"/>
          <w:szCs w:val="22"/>
        </w:rPr>
        <w:t>)</w:t>
      </w:r>
      <w:r w:rsidR="00D91365">
        <w:rPr>
          <w:rFonts w:ascii="Gill Sans MT" w:hAnsi="Gill Sans MT"/>
          <w:sz w:val="22"/>
          <w:szCs w:val="22"/>
        </w:rPr>
        <w:t>.</w:t>
      </w:r>
    </w:p>
    <w:p w:rsidR="00431A4C" w:rsidRDefault="00431A4C" w:rsidP="00431A4C">
      <w:pPr>
        <w:pStyle w:val="BodyText3"/>
        <w:spacing w:after="140" w:line="300" w:lineRule="atLeast"/>
        <w:ind w:right="-87"/>
        <w:rPr>
          <w:rFonts w:ascii="Gill Sans MT" w:hAnsi="Gill Sans MT"/>
          <w:sz w:val="22"/>
          <w:szCs w:val="22"/>
        </w:rPr>
      </w:pPr>
      <w:r w:rsidRPr="00431A4C">
        <w:rPr>
          <w:rFonts w:ascii="Gill Sans MT" w:hAnsi="Gill Sans MT"/>
          <w:sz w:val="22"/>
          <w:szCs w:val="22"/>
        </w:rPr>
        <w:t>Location of pools and spas:</w:t>
      </w:r>
    </w:p>
    <w:p w:rsidR="00431A4C" w:rsidRPr="00431A4C" w:rsidRDefault="00431A4C" w:rsidP="0078671F">
      <w:pPr>
        <w:pStyle w:val="BodyText3"/>
        <w:numPr>
          <w:ilvl w:val="0"/>
          <w:numId w:val="44"/>
        </w:numPr>
        <w:spacing w:after="140" w:line="300" w:lineRule="atLeast"/>
        <w:ind w:left="567" w:right="-87" w:hanging="567"/>
        <w:rPr>
          <w:rFonts w:ascii="Gill Sans MT" w:hAnsi="Gill Sans MT"/>
          <w:sz w:val="22"/>
          <w:szCs w:val="22"/>
        </w:rPr>
      </w:pPr>
      <w:r>
        <w:rPr>
          <w:rFonts w:ascii="Gill Sans MT" w:hAnsi="Gill Sans MT"/>
          <w:sz w:val="22"/>
          <w:szCs w:val="22"/>
        </w:rPr>
        <w:t>Oatlands Swimming Pool, Oatlands, pool</w:t>
      </w:r>
    </w:p>
    <w:p w:rsidR="004F1EE7" w:rsidRDefault="00431A4C" w:rsidP="002A3B51">
      <w:pPr>
        <w:pStyle w:val="BodyText3"/>
        <w:spacing w:after="140" w:line="300" w:lineRule="atLeast"/>
        <w:ind w:right="-87"/>
        <w:rPr>
          <w:rFonts w:ascii="Gill Sans MT" w:hAnsi="Gill Sans MT"/>
          <w:sz w:val="22"/>
          <w:szCs w:val="22"/>
        </w:rPr>
      </w:pPr>
      <w:r>
        <w:rPr>
          <w:rFonts w:ascii="Gill Sans MT" w:hAnsi="Gill Sans MT"/>
          <w:sz w:val="22"/>
          <w:szCs w:val="22"/>
        </w:rPr>
        <w:t xml:space="preserve">Sampling:  Sampling was conducted </w:t>
      </w:r>
      <w:r w:rsidR="00A97854">
        <w:rPr>
          <w:rFonts w:ascii="Gill Sans MT" w:hAnsi="Gill Sans MT"/>
          <w:sz w:val="22"/>
          <w:szCs w:val="22"/>
        </w:rPr>
        <w:t>in November, December and January.</w:t>
      </w:r>
    </w:p>
    <w:p w:rsidR="002A3B51" w:rsidRDefault="001A676E" w:rsidP="002A3B51">
      <w:r w:rsidRPr="0004170F">
        <w:t>F</w:t>
      </w:r>
      <w:r>
        <w:t xml:space="preserve">or more information contact </w:t>
      </w:r>
      <w:r w:rsidR="00CD53F4">
        <w:t>Leon McGuiness on (03) 6259 3011</w:t>
      </w:r>
    </w:p>
    <w:p w:rsidR="002A3B51" w:rsidRDefault="002A3B51" w:rsidP="0078671F">
      <w:pPr>
        <w:pStyle w:val="Heading9"/>
        <w:numPr>
          <w:ilvl w:val="1"/>
          <w:numId w:val="16"/>
        </w:numPr>
        <w:spacing w:after="140" w:line="300" w:lineRule="atLeast"/>
        <w:rPr>
          <w:rFonts w:ascii="Gill Sans MT" w:hAnsi="Gill Sans MT"/>
          <w:color w:val="auto"/>
          <w:sz w:val="22"/>
          <w:szCs w:val="22"/>
        </w:rPr>
      </w:pPr>
      <w:bookmarkStart w:id="31" w:name="_Toc270933712"/>
      <w:r w:rsidRPr="00520D2E">
        <w:rPr>
          <w:rFonts w:ascii="Gill Sans MT" w:hAnsi="Gill Sans MT"/>
          <w:color w:val="auto"/>
          <w:sz w:val="22"/>
          <w:szCs w:val="22"/>
        </w:rPr>
        <w:t>Tasman Council</w:t>
      </w:r>
      <w:bookmarkEnd w:id="31"/>
    </w:p>
    <w:p w:rsidR="0033378C" w:rsidRPr="0033378C" w:rsidRDefault="0033378C" w:rsidP="0033378C">
      <w:pPr>
        <w:pStyle w:val="ListParagraph"/>
        <w:ind w:left="0"/>
        <w:rPr>
          <w:b/>
        </w:rPr>
      </w:pPr>
      <w:r w:rsidRPr="0033378C">
        <w:rPr>
          <w:b/>
        </w:rPr>
        <w:t>Natural Recreational Water Bodies</w:t>
      </w:r>
    </w:p>
    <w:p w:rsidR="002A3B51" w:rsidRDefault="002A3B51" w:rsidP="002A3B51">
      <w:r w:rsidRPr="00747CBF">
        <w:t>Type of sampling conducted:  Bacteriological (Enterococci).</w:t>
      </w:r>
    </w:p>
    <w:p w:rsidR="002A3B51" w:rsidRDefault="002A3B51" w:rsidP="002A3B51">
      <w:r w:rsidRPr="00747CBF">
        <w:t>Location of sampling sites:</w:t>
      </w:r>
    </w:p>
    <w:p w:rsidR="003354E3" w:rsidRDefault="003354E3" w:rsidP="00080D04">
      <w:pPr>
        <w:pStyle w:val="ListParagraph"/>
        <w:numPr>
          <w:ilvl w:val="0"/>
          <w:numId w:val="24"/>
        </w:numPr>
        <w:spacing w:after="0" w:line="360" w:lineRule="auto"/>
        <w:ind w:left="567" w:hanging="567"/>
      </w:pPr>
      <w:r w:rsidRPr="003354E3">
        <w:t>Nubeena Foreshore</w:t>
      </w:r>
    </w:p>
    <w:p w:rsidR="00EA6E7E" w:rsidRDefault="00375836" w:rsidP="00080D04">
      <w:pPr>
        <w:numPr>
          <w:ilvl w:val="0"/>
          <w:numId w:val="24"/>
        </w:numPr>
        <w:spacing w:after="0" w:line="360" w:lineRule="auto"/>
        <w:ind w:left="567" w:hanging="567"/>
      </w:pPr>
      <w:r>
        <w:t>Slo</w:t>
      </w:r>
      <w:r w:rsidR="00EA6E7E">
        <w:t>ping Main</w:t>
      </w:r>
    </w:p>
    <w:p w:rsidR="002A3B51" w:rsidRDefault="00EA6E7E" w:rsidP="00080D04">
      <w:pPr>
        <w:numPr>
          <w:ilvl w:val="0"/>
          <w:numId w:val="24"/>
        </w:numPr>
        <w:spacing w:after="0" w:line="360" w:lineRule="auto"/>
        <w:ind w:left="567" w:hanging="567"/>
      </w:pPr>
      <w:r>
        <w:t>Sommers</w:t>
      </w:r>
      <w:r w:rsidR="002A3B51">
        <w:t xml:space="preserve"> Bay</w:t>
      </w:r>
    </w:p>
    <w:p w:rsidR="003354E3" w:rsidRPr="003354E3" w:rsidRDefault="003354E3" w:rsidP="00080D04">
      <w:pPr>
        <w:pStyle w:val="ListParagraph"/>
        <w:numPr>
          <w:ilvl w:val="0"/>
          <w:numId w:val="24"/>
        </w:numPr>
        <w:spacing w:after="0" w:line="360" w:lineRule="auto"/>
        <w:ind w:left="567" w:hanging="567"/>
      </w:pPr>
      <w:r w:rsidRPr="003354E3">
        <w:t>White Beach, southern end between lagoon outlets</w:t>
      </w:r>
    </w:p>
    <w:p w:rsidR="001E7725" w:rsidRDefault="00B83F77" w:rsidP="002A3B51">
      <w:r>
        <w:lastRenderedPageBreak/>
        <w:t xml:space="preserve">Sampling details:  </w:t>
      </w:r>
      <w:r w:rsidR="00AE2B51">
        <w:t>Sampling was conducted m</w:t>
      </w:r>
      <w:r w:rsidR="002A3B51">
        <w:t xml:space="preserve">onthly </w:t>
      </w:r>
      <w:r w:rsidR="00A35285">
        <w:t xml:space="preserve">from January - </w:t>
      </w:r>
      <w:r w:rsidR="00AE2B51">
        <w:t>March</w:t>
      </w:r>
      <w:r w:rsidR="001E7725">
        <w:t>.</w:t>
      </w:r>
      <w:r w:rsidR="00375836">
        <w:t xml:space="preserve"> </w:t>
      </w:r>
      <w:r w:rsidR="00D77C56">
        <w:t xml:space="preserve"> </w:t>
      </w:r>
      <w:r w:rsidR="00375836">
        <w:t>Sloping Main and Sommers Bay have been included this season as they have been recognised as popular swimming sites.</w:t>
      </w:r>
    </w:p>
    <w:p w:rsidR="00A35285" w:rsidRDefault="002A3B51" w:rsidP="002A3B51">
      <w:r>
        <w:t xml:space="preserve">Results: </w:t>
      </w:r>
      <w:r w:rsidR="00303DE7">
        <w:t xml:space="preserve"> </w:t>
      </w:r>
      <w:r w:rsidR="00F162FD">
        <w:t>S</w:t>
      </w:r>
      <w:r w:rsidR="00303DE7" w:rsidRPr="00303DE7">
        <w:t xml:space="preserve">ampling sites were </w:t>
      </w:r>
      <w:r w:rsidR="00C1214A">
        <w:t>compliant with Guideline values</w:t>
      </w:r>
      <w:r w:rsidR="00A35285">
        <w:t>.</w:t>
      </w:r>
      <w:r w:rsidR="00C1214A">
        <w:t xml:space="preserve"> </w:t>
      </w:r>
    </w:p>
    <w:p w:rsidR="00303DE7" w:rsidRDefault="002A3B51" w:rsidP="002A3B51">
      <w:r>
        <w:t>Comments:</w:t>
      </w:r>
      <w:r w:rsidR="00B83F77">
        <w:t xml:space="preserve"> </w:t>
      </w:r>
      <w:r>
        <w:t xml:space="preserve"> Warning sign</w:t>
      </w:r>
      <w:r w:rsidR="0095206A">
        <w:t>s</w:t>
      </w:r>
      <w:r>
        <w:t xml:space="preserve"> remain in place at outfall creeks at Parsons Bay and Stewarts Bay based on a history of poor results</w:t>
      </w:r>
      <w:r w:rsidR="00303DE7">
        <w:t>.  A review of all sampling si</w:t>
      </w:r>
      <w:r w:rsidR="0014006C">
        <w:t>tes is planned for November 2016</w:t>
      </w:r>
      <w:r w:rsidR="00303DE7">
        <w:t>.</w:t>
      </w:r>
    </w:p>
    <w:p w:rsidR="009E79A0" w:rsidRPr="009E79A0" w:rsidRDefault="009E79A0" w:rsidP="009E79A0">
      <w:pPr>
        <w:rPr>
          <w:b/>
        </w:rPr>
      </w:pPr>
      <w:r w:rsidRPr="009E79A0">
        <w:rPr>
          <w:b/>
        </w:rPr>
        <w:t>Pools and Spas</w:t>
      </w:r>
    </w:p>
    <w:p w:rsidR="008525E8" w:rsidRDefault="008525E8" w:rsidP="008525E8">
      <w:r>
        <w:t>Type of sampling conducted:  Bacteriological</w:t>
      </w:r>
    </w:p>
    <w:p w:rsidR="008525E8" w:rsidRDefault="008525E8" w:rsidP="008525E8">
      <w:r>
        <w:t>(Heterotrophic Plate Count, Thermotolerant coliforms/</w:t>
      </w:r>
      <w:r w:rsidRPr="00A35285">
        <w:rPr>
          <w:i/>
        </w:rPr>
        <w:t>E.coli, Pseudomonas aeruginosa</w:t>
      </w:r>
      <w:r>
        <w:t>).</w:t>
      </w:r>
    </w:p>
    <w:p w:rsidR="008525E8" w:rsidRDefault="008525E8" w:rsidP="008525E8">
      <w:r>
        <w:t>Location of pools and spas:</w:t>
      </w:r>
    </w:p>
    <w:p w:rsidR="008525E8" w:rsidRDefault="008525E8" w:rsidP="00DD0F60">
      <w:pPr>
        <w:tabs>
          <w:tab w:val="left" w:pos="567"/>
        </w:tabs>
        <w:ind w:left="567" w:hanging="567"/>
      </w:pPr>
      <w:r>
        <w:t>1</w:t>
      </w:r>
      <w:r w:rsidR="00DD0F60">
        <w:t>.</w:t>
      </w:r>
      <w:r w:rsidR="00DD0F60">
        <w:tab/>
        <w:t>Tasman District Pool, Tasman D</w:t>
      </w:r>
      <w:r>
        <w:t>istrict School, 1 pool</w:t>
      </w:r>
    </w:p>
    <w:p w:rsidR="008525E8" w:rsidRDefault="008525E8" w:rsidP="008525E8">
      <w:r>
        <w:t>Sampling:  Sampling was conducted in January and February</w:t>
      </w:r>
      <w:r w:rsidR="00D920A7">
        <w:t xml:space="preserve"> as the pool was open to the public during this time.</w:t>
      </w:r>
      <w:r>
        <w:t xml:space="preserve"> </w:t>
      </w:r>
    </w:p>
    <w:p w:rsidR="002A3B51" w:rsidRDefault="00C703D1" w:rsidP="008525E8">
      <w:r w:rsidRPr="0004170F">
        <w:t>F</w:t>
      </w:r>
      <w:r>
        <w:t xml:space="preserve">or more information contact </w:t>
      </w:r>
      <w:r w:rsidR="002A3B51">
        <w:t>Karen Loone on (03) 6250 9200.</w:t>
      </w:r>
    </w:p>
    <w:p w:rsidR="002A3B51" w:rsidRDefault="002A3B51" w:rsidP="0078671F">
      <w:pPr>
        <w:pStyle w:val="Heading9"/>
        <w:numPr>
          <w:ilvl w:val="1"/>
          <w:numId w:val="24"/>
        </w:numPr>
        <w:spacing w:after="140" w:line="300" w:lineRule="atLeast"/>
        <w:ind w:left="709" w:hanging="709"/>
        <w:rPr>
          <w:rFonts w:ascii="Gill Sans MT" w:hAnsi="Gill Sans MT"/>
          <w:color w:val="auto"/>
          <w:sz w:val="22"/>
          <w:szCs w:val="22"/>
        </w:rPr>
      </w:pPr>
      <w:bookmarkStart w:id="32" w:name="_Toc270933713"/>
      <w:r w:rsidRPr="00520D2E">
        <w:rPr>
          <w:rFonts w:ascii="Gill Sans MT" w:hAnsi="Gill Sans MT"/>
          <w:color w:val="auto"/>
          <w:sz w:val="22"/>
          <w:szCs w:val="22"/>
        </w:rPr>
        <w:t>Waratah/Wynyard Council</w:t>
      </w:r>
      <w:bookmarkEnd w:id="32"/>
    </w:p>
    <w:p w:rsidR="005D006D" w:rsidRPr="005D006D" w:rsidRDefault="005D006D" w:rsidP="005D006D">
      <w:pPr>
        <w:pStyle w:val="ListParagraph"/>
        <w:ind w:left="900" w:hanging="900"/>
        <w:rPr>
          <w:b/>
        </w:rPr>
      </w:pPr>
      <w:r w:rsidRPr="005D006D">
        <w:rPr>
          <w:b/>
        </w:rPr>
        <w:t>Natural Recreational Water Bodies</w:t>
      </w:r>
    </w:p>
    <w:p w:rsidR="002A3B51" w:rsidRPr="0004170F" w:rsidRDefault="002A3B51" w:rsidP="002A3B51">
      <w:pPr>
        <w:tabs>
          <w:tab w:val="left" w:pos="9072"/>
        </w:tabs>
        <w:ind w:right="-85"/>
      </w:pPr>
      <w:r w:rsidRPr="0004170F">
        <w:t xml:space="preserve">Type of sampling conducted: </w:t>
      </w:r>
      <w:r w:rsidR="00932012">
        <w:t xml:space="preserve"> </w:t>
      </w:r>
      <w:r w:rsidRPr="0004170F">
        <w:t>Bacteriological (</w:t>
      </w:r>
      <w:r>
        <w:t>Enterococci</w:t>
      </w:r>
      <w:r w:rsidRPr="0004170F">
        <w:t>).</w:t>
      </w:r>
    </w:p>
    <w:p w:rsidR="002A3B51" w:rsidRPr="0004170F" w:rsidRDefault="002A3B51" w:rsidP="002A3B51">
      <w:pPr>
        <w:tabs>
          <w:tab w:val="left" w:pos="9072"/>
        </w:tabs>
        <w:ind w:right="-85"/>
      </w:pPr>
      <w:r w:rsidRPr="0004170F">
        <w:t xml:space="preserve">Location of sampling sites: </w:t>
      </w:r>
    </w:p>
    <w:p w:rsidR="00E9637C" w:rsidRDefault="00E9637C" w:rsidP="00F83EC8">
      <w:pPr>
        <w:pStyle w:val="ListParagraph"/>
        <w:numPr>
          <w:ilvl w:val="0"/>
          <w:numId w:val="19"/>
        </w:numPr>
        <w:tabs>
          <w:tab w:val="clear" w:pos="360"/>
          <w:tab w:val="num" w:pos="567"/>
        </w:tabs>
        <w:spacing w:line="360" w:lineRule="auto"/>
        <w:ind w:left="567" w:hanging="567"/>
      </w:pPr>
      <w:r w:rsidRPr="00E9637C">
        <w:t>Boat Harbour Beach</w:t>
      </w:r>
    </w:p>
    <w:p w:rsidR="00AD0B86" w:rsidRDefault="00AD0B86" w:rsidP="00F83EC8">
      <w:pPr>
        <w:pStyle w:val="ListParagraph"/>
        <w:numPr>
          <w:ilvl w:val="0"/>
          <w:numId w:val="19"/>
        </w:numPr>
        <w:tabs>
          <w:tab w:val="clear" w:pos="360"/>
        </w:tabs>
        <w:spacing w:after="0" w:line="360" w:lineRule="auto"/>
        <w:ind w:left="567" w:hanging="567"/>
      </w:pPr>
      <w:r w:rsidRPr="00AD0B86">
        <w:t>Cam River Somerset</w:t>
      </w:r>
    </w:p>
    <w:p w:rsidR="002A3B51" w:rsidRPr="0004170F" w:rsidRDefault="002A3B51" w:rsidP="00F83EC8">
      <w:pPr>
        <w:numPr>
          <w:ilvl w:val="0"/>
          <w:numId w:val="19"/>
        </w:numPr>
        <w:tabs>
          <w:tab w:val="clear" w:pos="360"/>
          <w:tab w:val="num" w:pos="567"/>
          <w:tab w:val="left" w:pos="9072"/>
        </w:tabs>
        <w:spacing w:after="0" w:line="360" w:lineRule="auto"/>
        <w:ind w:left="567" w:right="-85" w:hanging="567"/>
      </w:pPr>
      <w:r w:rsidRPr="0004170F">
        <w:t>East Wynyard Beach</w:t>
      </w:r>
    </w:p>
    <w:p w:rsidR="00AD0B86" w:rsidRDefault="00AD0B86" w:rsidP="00F83EC8">
      <w:pPr>
        <w:numPr>
          <w:ilvl w:val="0"/>
          <w:numId w:val="19"/>
        </w:numPr>
        <w:tabs>
          <w:tab w:val="clear" w:pos="360"/>
          <w:tab w:val="num" w:pos="567"/>
          <w:tab w:val="left" w:pos="9072"/>
        </w:tabs>
        <w:spacing w:after="0" w:line="360" w:lineRule="auto"/>
        <w:ind w:left="567" w:right="-85" w:hanging="567"/>
      </w:pPr>
      <w:r>
        <w:t>Sisters Beach</w:t>
      </w:r>
    </w:p>
    <w:p w:rsidR="00AD0B86" w:rsidRDefault="00AD0B86" w:rsidP="00F83EC8">
      <w:pPr>
        <w:numPr>
          <w:ilvl w:val="0"/>
          <w:numId w:val="19"/>
        </w:numPr>
        <w:tabs>
          <w:tab w:val="clear" w:pos="360"/>
          <w:tab w:val="num" w:pos="567"/>
          <w:tab w:val="left" w:pos="9072"/>
        </w:tabs>
        <w:spacing w:after="0" w:line="360" w:lineRule="auto"/>
        <w:ind w:left="567" w:right="-85" w:hanging="567"/>
      </w:pPr>
      <w:r>
        <w:t>Sister</w:t>
      </w:r>
      <w:r w:rsidR="005F7E9F">
        <w:t>s</w:t>
      </w:r>
      <w:r>
        <w:t xml:space="preserve"> Creek </w:t>
      </w:r>
    </w:p>
    <w:p w:rsidR="00E9637C" w:rsidRPr="00E9637C" w:rsidRDefault="00E9637C" w:rsidP="00F83EC8">
      <w:pPr>
        <w:pStyle w:val="ListParagraph"/>
        <w:numPr>
          <w:ilvl w:val="0"/>
          <w:numId w:val="19"/>
        </w:numPr>
        <w:tabs>
          <w:tab w:val="clear" w:pos="360"/>
        </w:tabs>
        <w:spacing w:after="0" w:line="360" w:lineRule="auto"/>
        <w:ind w:left="567" w:hanging="567"/>
      </w:pPr>
      <w:r w:rsidRPr="00E9637C">
        <w:t>Somerset Beach</w:t>
      </w:r>
    </w:p>
    <w:p w:rsidR="002A3B51" w:rsidRPr="0004170F" w:rsidRDefault="002A3B51" w:rsidP="002A3B51">
      <w:pPr>
        <w:tabs>
          <w:tab w:val="left" w:pos="9072"/>
        </w:tabs>
        <w:ind w:right="-85"/>
      </w:pPr>
      <w:r w:rsidRPr="0004170F">
        <w:t xml:space="preserve">Sampling details: </w:t>
      </w:r>
      <w:r w:rsidR="00C80F62">
        <w:t xml:space="preserve"> </w:t>
      </w:r>
      <w:r w:rsidR="009A5C13">
        <w:t>Sampling was conducted w</w:t>
      </w:r>
      <w:r w:rsidRPr="0004170F">
        <w:t xml:space="preserve">eekly </w:t>
      </w:r>
      <w:r w:rsidR="008C1402">
        <w:t>at Sisters Creek and Cam River</w:t>
      </w:r>
      <w:r>
        <w:t xml:space="preserve"> and </w:t>
      </w:r>
      <w:r>
        <w:lastRenderedPageBreak/>
        <w:t>monthly at the remaining sites</w:t>
      </w:r>
      <w:r w:rsidR="008C1402">
        <w:t>,</w:t>
      </w:r>
      <w:r>
        <w:t xml:space="preserve"> from </w:t>
      </w:r>
      <w:r w:rsidR="006D57B4">
        <w:t>December</w:t>
      </w:r>
      <w:r w:rsidR="00875625">
        <w:t xml:space="preserve"> -</w:t>
      </w:r>
      <w:r>
        <w:t xml:space="preserve"> March.</w:t>
      </w:r>
    </w:p>
    <w:p w:rsidR="00AC2D7F" w:rsidRDefault="002A3B51" w:rsidP="002A3B51">
      <w:pPr>
        <w:tabs>
          <w:tab w:val="left" w:pos="9072"/>
        </w:tabs>
        <w:ind w:right="-85"/>
      </w:pPr>
      <w:r w:rsidRPr="0004170F">
        <w:t xml:space="preserve">Results: </w:t>
      </w:r>
      <w:r w:rsidR="00AC2D7F">
        <w:t xml:space="preserve"> </w:t>
      </w:r>
      <w:r w:rsidR="009A5C13">
        <w:t>S</w:t>
      </w:r>
      <w:r w:rsidR="009A5C13" w:rsidRPr="009A5C13">
        <w:t xml:space="preserve">ampling sites were </w:t>
      </w:r>
      <w:r w:rsidR="0061682F">
        <w:t xml:space="preserve">compliant with Guideline values for </w:t>
      </w:r>
      <w:r w:rsidR="009A5C13" w:rsidRPr="009A5C13">
        <w:t>primary contact</w:t>
      </w:r>
      <w:r w:rsidR="00DE70CE">
        <w:t xml:space="preserve"> activities</w:t>
      </w:r>
      <w:r w:rsidR="00AC2D7F">
        <w:t>,</w:t>
      </w:r>
      <w:r w:rsidR="009A5C13">
        <w:t xml:space="preserve"> with the</w:t>
      </w:r>
      <w:r w:rsidRPr="0004170F">
        <w:t xml:space="preserve"> except</w:t>
      </w:r>
      <w:r w:rsidR="009A5C13">
        <w:t>ion</w:t>
      </w:r>
      <w:r w:rsidRPr="0004170F">
        <w:t xml:space="preserve"> </w:t>
      </w:r>
      <w:r w:rsidR="009A5C13">
        <w:t xml:space="preserve">of </w:t>
      </w:r>
      <w:r w:rsidR="00B83F77">
        <w:t xml:space="preserve">Sisters </w:t>
      </w:r>
      <w:r w:rsidR="00C80F62">
        <w:t xml:space="preserve">Creek where </w:t>
      </w:r>
      <w:r w:rsidR="00653C37">
        <w:t xml:space="preserve">noncompliant results persisted </w:t>
      </w:r>
      <w:r w:rsidR="00AC2D7F">
        <w:t>throughout the sampling period</w:t>
      </w:r>
      <w:r w:rsidR="006D57B4">
        <w:t xml:space="preserve">.  Results </w:t>
      </w:r>
      <w:r w:rsidR="00653C37">
        <w:t xml:space="preserve">were noncompliant </w:t>
      </w:r>
      <w:r w:rsidR="006D57B4">
        <w:t>at Cam River on a one occasion in early December.</w:t>
      </w:r>
    </w:p>
    <w:p w:rsidR="002A3B51" w:rsidRDefault="002A3B51" w:rsidP="002A3B51">
      <w:pPr>
        <w:tabs>
          <w:tab w:val="left" w:pos="9072"/>
        </w:tabs>
        <w:ind w:right="-85"/>
      </w:pPr>
      <w:r w:rsidRPr="0004170F">
        <w:t>Comments:</w:t>
      </w:r>
      <w:r w:rsidR="00AC2D7F">
        <w:t xml:space="preserve"> </w:t>
      </w:r>
      <w:r w:rsidRPr="0004170F">
        <w:t xml:space="preserve"> </w:t>
      </w:r>
      <w:r>
        <w:t>P</w:t>
      </w:r>
      <w:r w:rsidRPr="0004170F">
        <w:t>ermanent</w:t>
      </w:r>
      <w:r>
        <w:t xml:space="preserve"> warning</w:t>
      </w:r>
      <w:r w:rsidRPr="0004170F">
        <w:t xml:space="preserve"> signs are </w:t>
      </w:r>
      <w:r>
        <w:t xml:space="preserve">in place at Sisters Creek </w:t>
      </w:r>
      <w:r w:rsidRPr="0004170F">
        <w:t>advising the public the</w:t>
      </w:r>
      <w:r>
        <w:t xml:space="preserve"> </w:t>
      </w:r>
      <w:r w:rsidRPr="0004170F">
        <w:t xml:space="preserve">water </w:t>
      </w:r>
      <w:r w:rsidR="0095206A">
        <w:t xml:space="preserve">is unsuitable </w:t>
      </w:r>
      <w:r w:rsidRPr="0004170F">
        <w:t>for primary</w:t>
      </w:r>
      <w:r w:rsidR="00B83F77">
        <w:t xml:space="preserve"> contact.</w:t>
      </w:r>
    </w:p>
    <w:p w:rsidR="007E05A8" w:rsidRDefault="007E05A8" w:rsidP="007E05A8">
      <w:pPr>
        <w:tabs>
          <w:tab w:val="left" w:pos="9072"/>
        </w:tabs>
        <w:ind w:right="-85"/>
        <w:rPr>
          <w:b/>
        </w:rPr>
      </w:pPr>
      <w:r w:rsidRPr="007E05A8">
        <w:rPr>
          <w:b/>
        </w:rPr>
        <w:t>Pools and Spas</w:t>
      </w:r>
    </w:p>
    <w:p w:rsidR="00D200E6" w:rsidRPr="00D200E6" w:rsidRDefault="00D200E6" w:rsidP="00D200E6">
      <w:pPr>
        <w:tabs>
          <w:tab w:val="left" w:pos="9072"/>
        </w:tabs>
        <w:ind w:right="-85"/>
      </w:pPr>
      <w:r w:rsidRPr="00D200E6">
        <w:t>Type of sampling conducted:  Bacteriological</w:t>
      </w:r>
    </w:p>
    <w:p w:rsidR="00D200E6" w:rsidRPr="00D200E6" w:rsidRDefault="00D200E6" w:rsidP="00D200E6">
      <w:pPr>
        <w:tabs>
          <w:tab w:val="left" w:pos="9072"/>
        </w:tabs>
        <w:ind w:right="-85"/>
      </w:pPr>
      <w:r w:rsidRPr="00D200E6">
        <w:t>(Heterotrophic Plate Count, Thermotolerant coliforms/</w:t>
      </w:r>
      <w:r w:rsidRPr="00D200E6">
        <w:rPr>
          <w:i/>
        </w:rPr>
        <w:t>E.coli, Pseudomonas aeruginosa</w:t>
      </w:r>
      <w:r w:rsidRPr="00D200E6">
        <w:t>).</w:t>
      </w:r>
    </w:p>
    <w:p w:rsidR="007E05A8" w:rsidRDefault="007E05A8" w:rsidP="007E05A8">
      <w:pPr>
        <w:tabs>
          <w:tab w:val="left" w:pos="9072"/>
        </w:tabs>
        <w:ind w:right="-85"/>
      </w:pPr>
      <w:r>
        <w:t>Location of pools and spas:</w:t>
      </w:r>
    </w:p>
    <w:p w:rsidR="007E05A8" w:rsidRDefault="007E05A8" w:rsidP="0078671F">
      <w:pPr>
        <w:pStyle w:val="ListParagraph"/>
        <w:numPr>
          <w:ilvl w:val="0"/>
          <w:numId w:val="45"/>
        </w:numPr>
        <w:tabs>
          <w:tab w:val="left" w:pos="9072"/>
        </w:tabs>
        <w:spacing w:line="360" w:lineRule="auto"/>
        <w:ind w:left="567" w:right="-85" w:hanging="567"/>
      </w:pPr>
      <w:r>
        <w:t>Leisure Ville</w:t>
      </w:r>
      <w:r w:rsidR="005672E2">
        <w:t xml:space="preserve"> Caravan Park</w:t>
      </w:r>
      <w:r>
        <w:t>, East Wynyard</w:t>
      </w:r>
      <w:r w:rsidR="005672E2">
        <w:t>, 1 pool, 1 spa</w:t>
      </w:r>
    </w:p>
    <w:p w:rsidR="007E05A8" w:rsidRDefault="007E05A8" w:rsidP="0078671F">
      <w:pPr>
        <w:pStyle w:val="ListParagraph"/>
        <w:numPr>
          <w:ilvl w:val="0"/>
          <w:numId w:val="45"/>
        </w:numPr>
        <w:tabs>
          <w:tab w:val="left" w:pos="9072"/>
        </w:tabs>
        <w:spacing w:line="360" w:lineRule="auto"/>
        <w:ind w:left="567" w:right="-85" w:hanging="567"/>
      </w:pPr>
      <w:r>
        <w:t>Wescombe’s Leisure and Therapy Centre, Somerset</w:t>
      </w:r>
      <w:r w:rsidR="005672E2">
        <w:t>, 1 pool, 1 spa</w:t>
      </w:r>
    </w:p>
    <w:p w:rsidR="007E05A8" w:rsidRDefault="007E05A8" w:rsidP="0078671F">
      <w:pPr>
        <w:pStyle w:val="ListParagraph"/>
        <w:numPr>
          <w:ilvl w:val="0"/>
          <w:numId w:val="45"/>
        </w:numPr>
        <w:tabs>
          <w:tab w:val="left" w:pos="9072"/>
        </w:tabs>
        <w:spacing w:line="360" w:lineRule="auto"/>
        <w:ind w:left="567" w:right="-85" w:hanging="567"/>
      </w:pPr>
      <w:r>
        <w:t>Wynyard Fitness, Wynyard</w:t>
      </w:r>
      <w:r w:rsidR="005672E2">
        <w:t>, 1 pool, 1 spa</w:t>
      </w:r>
    </w:p>
    <w:p w:rsidR="005E29E0" w:rsidRDefault="005E29E0" w:rsidP="00BC639B">
      <w:pPr>
        <w:pStyle w:val="ListParagraph"/>
        <w:tabs>
          <w:tab w:val="left" w:pos="9072"/>
        </w:tabs>
        <w:spacing w:after="0" w:line="276" w:lineRule="auto"/>
        <w:ind w:left="0" w:right="-85"/>
      </w:pPr>
      <w:r w:rsidRPr="005E29E0">
        <w:t>Sampling:  Bacteriological</w:t>
      </w:r>
      <w:r w:rsidR="00716C52">
        <w:t xml:space="preserve"> </w:t>
      </w:r>
      <w:r>
        <w:t>s</w:t>
      </w:r>
      <w:r w:rsidRPr="005E29E0">
        <w:t>ampling was</w:t>
      </w:r>
      <w:r>
        <w:t xml:space="preserve"> not conducted</w:t>
      </w:r>
      <w:r w:rsidRPr="005E29E0">
        <w:t>.</w:t>
      </w:r>
    </w:p>
    <w:p w:rsidR="002A3B51" w:rsidRPr="0004170F" w:rsidRDefault="001A676E" w:rsidP="002A3B51">
      <w:pPr>
        <w:tabs>
          <w:tab w:val="left" w:pos="9072"/>
        </w:tabs>
        <w:ind w:right="-87"/>
      </w:pPr>
      <w:r w:rsidRPr="0004170F">
        <w:t>F</w:t>
      </w:r>
      <w:r>
        <w:t xml:space="preserve">or more information contact </w:t>
      </w:r>
      <w:r w:rsidR="002A3B51">
        <w:t>David Kleyweg</w:t>
      </w:r>
      <w:r w:rsidR="002A3B51" w:rsidRPr="0004170F">
        <w:t xml:space="preserve"> on (03) 6443 8342.</w:t>
      </w:r>
    </w:p>
    <w:p w:rsidR="002A3B51" w:rsidRDefault="002A3B51" w:rsidP="0078671F">
      <w:pPr>
        <w:pStyle w:val="Heading9"/>
        <w:numPr>
          <w:ilvl w:val="1"/>
          <w:numId w:val="24"/>
        </w:numPr>
        <w:spacing w:after="140" w:line="300" w:lineRule="atLeast"/>
        <w:ind w:left="567" w:hanging="567"/>
        <w:rPr>
          <w:rFonts w:ascii="Gill Sans MT" w:hAnsi="Gill Sans MT"/>
          <w:color w:val="auto"/>
          <w:sz w:val="22"/>
          <w:szCs w:val="22"/>
        </w:rPr>
      </w:pPr>
      <w:bookmarkStart w:id="33" w:name="_Toc270933714"/>
      <w:r w:rsidRPr="00520D2E">
        <w:rPr>
          <w:rFonts w:ascii="Gill Sans MT" w:hAnsi="Gill Sans MT"/>
          <w:color w:val="auto"/>
          <w:sz w:val="22"/>
          <w:szCs w:val="22"/>
        </w:rPr>
        <w:t>West Coast Council</w:t>
      </w:r>
      <w:bookmarkEnd w:id="33"/>
    </w:p>
    <w:p w:rsidR="007E67B9" w:rsidRPr="007E67B9" w:rsidRDefault="007E67B9" w:rsidP="007E67B9">
      <w:pPr>
        <w:rPr>
          <w:b/>
        </w:rPr>
      </w:pPr>
      <w:r w:rsidRPr="007E67B9">
        <w:rPr>
          <w:b/>
        </w:rPr>
        <w:t>Natural Recreational Water Bodies</w:t>
      </w:r>
    </w:p>
    <w:p w:rsidR="002A3B51" w:rsidRPr="0004170F" w:rsidRDefault="002A3B51" w:rsidP="002A3B51">
      <w:pPr>
        <w:tabs>
          <w:tab w:val="left" w:pos="9072"/>
        </w:tabs>
        <w:ind w:right="-85"/>
      </w:pPr>
      <w:r w:rsidRPr="0004170F">
        <w:t xml:space="preserve">Type of sampling conducted: </w:t>
      </w:r>
      <w:r w:rsidRPr="00E82FC8">
        <w:t>Bacteriological (</w:t>
      </w:r>
      <w:r>
        <w:t>E</w:t>
      </w:r>
      <w:r w:rsidRPr="00E82FC8">
        <w:t>nterococci).</w:t>
      </w:r>
    </w:p>
    <w:p w:rsidR="002A3B51" w:rsidRDefault="002A3B51" w:rsidP="002A3B51">
      <w:pPr>
        <w:tabs>
          <w:tab w:val="left" w:pos="9072"/>
        </w:tabs>
        <w:ind w:right="-85"/>
      </w:pPr>
      <w:r w:rsidRPr="0004170F">
        <w:t xml:space="preserve">Location of sampling site: </w:t>
      </w:r>
    </w:p>
    <w:p w:rsidR="002A3B51" w:rsidRPr="0004170F" w:rsidRDefault="002A3B51" w:rsidP="0078671F">
      <w:pPr>
        <w:pStyle w:val="ListParagraph"/>
        <w:numPr>
          <w:ilvl w:val="0"/>
          <w:numId w:val="26"/>
        </w:numPr>
        <w:tabs>
          <w:tab w:val="left" w:pos="9072"/>
        </w:tabs>
        <w:ind w:left="567" w:right="-85" w:hanging="567"/>
      </w:pPr>
      <w:r w:rsidRPr="0004170F">
        <w:t xml:space="preserve">West Strahan Beach </w:t>
      </w:r>
    </w:p>
    <w:p w:rsidR="002A3B51" w:rsidRPr="0004170F" w:rsidRDefault="00B83F77" w:rsidP="002A3B51">
      <w:pPr>
        <w:tabs>
          <w:tab w:val="left" w:pos="9072"/>
        </w:tabs>
        <w:ind w:right="-85"/>
      </w:pPr>
      <w:r>
        <w:t xml:space="preserve">Sampling details:  </w:t>
      </w:r>
      <w:r w:rsidR="00521EA1">
        <w:t>Sampling was conducted w</w:t>
      </w:r>
      <w:r w:rsidR="002A3B51">
        <w:t xml:space="preserve">eekly sampling from December </w:t>
      </w:r>
      <w:r w:rsidR="0095206A">
        <w:t>–</w:t>
      </w:r>
      <w:r w:rsidR="002A3B51">
        <w:t xml:space="preserve"> March.</w:t>
      </w:r>
    </w:p>
    <w:p w:rsidR="002A3B51" w:rsidRPr="0004170F" w:rsidRDefault="002A3B51" w:rsidP="002A3B51">
      <w:pPr>
        <w:tabs>
          <w:tab w:val="left" w:pos="9072"/>
        </w:tabs>
        <w:ind w:right="-85"/>
      </w:pPr>
      <w:r w:rsidRPr="0004170F">
        <w:t xml:space="preserve">Results: </w:t>
      </w:r>
      <w:r w:rsidR="0022062C">
        <w:t xml:space="preserve"> </w:t>
      </w:r>
      <w:r w:rsidRPr="0004170F">
        <w:t>The sample site</w:t>
      </w:r>
      <w:r>
        <w:t xml:space="preserve"> complied with the </w:t>
      </w:r>
      <w:r w:rsidR="0022062C">
        <w:t>G</w:t>
      </w:r>
      <w:r>
        <w:t>uideline values</w:t>
      </w:r>
      <w:r w:rsidR="00597259">
        <w:t>.</w:t>
      </w:r>
      <w:r>
        <w:t xml:space="preserve"> </w:t>
      </w:r>
    </w:p>
    <w:p w:rsidR="002A3B51" w:rsidRDefault="002A3B51" w:rsidP="002A3B51">
      <w:pPr>
        <w:tabs>
          <w:tab w:val="left" w:pos="9072"/>
        </w:tabs>
        <w:ind w:right="-85"/>
      </w:pPr>
      <w:r w:rsidRPr="0004170F">
        <w:lastRenderedPageBreak/>
        <w:t xml:space="preserve">Comments: </w:t>
      </w:r>
      <w:r w:rsidR="007E67B9">
        <w:t xml:space="preserve"> </w:t>
      </w:r>
      <w:r w:rsidR="00597259">
        <w:t xml:space="preserve">A </w:t>
      </w:r>
      <w:r>
        <w:t xml:space="preserve">single </w:t>
      </w:r>
      <w:r w:rsidR="002344DF">
        <w:t xml:space="preserve">noncompliant </w:t>
      </w:r>
      <w:r w:rsidRPr="007B220A">
        <w:t>result</w:t>
      </w:r>
      <w:r w:rsidR="00100171">
        <w:t xml:space="preserve"> in mid-</w:t>
      </w:r>
      <w:r>
        <w:t>January</w:t>
      </w:r>
      <w:r w:rsidRPr="007B220A">
        <w:t xml:space="preserve"> followed a rain eve</w:t>
      </w:r>
      <w:r>
        <w:t>nt</w:t>
      </w:r>
      <w:r w:rsidR="002344DF">
        <w:t>.</w:t>
      </w:r>
      <w:r>
        <w:t xml:space="preserve"> </w:t>
      </w:r>
      <w:r w:rsidR="002344DF">
        <w:t>R</w:t>
      </w:r>
      <w:r w:rsidR="00597259">
        <w:t>es</w:t>
      </w:r>
      <w:r w:rsidRPr="007B220A">
        <w:t>ampl</w:t>
      </w:r>
      <w:r w:rsidR="00597259">
        <w:t>ing</w:t>
      </w:r>
      <w:r w:rsidRPr="007B220A">
        <w:t xml:space="preserve"> returned compliant results</w:t>
      </w:r>
      <w:r w:rsidR="00597259">
        <w:t xml:space="preserve"> and </w:t>
      </w:r>
      <w:r w:rsidR="00AD6C11">
        <w:t xml:space="preserve">further action was </w:t>
      </w:r>
      <w:r w:rsidRPr="007B220A">
        <w:t>not warranted.</w:t>
      </w:r>
    </w:p>
    <w:p w:rsidR="007E67B9" w:rsidRPr="005D2AC1" w:rsidRDefault="007E67B9" w:rsidP="007E67B9">
      <w:pPr>
        <w:tabs>
          <w:tab w:val="left" w:pos="9072"/>
        </w:tabs>
        <w:ind w:right="-85"/>
        <w:rPr>
          <w:b/>
        </w:rPr>
      </w:pPr>
      <w:r w:rsidRPr="005D2AC1">
        <w:rPr>
          <w:b/>
        </w:rPr>
        <w:t>Pools and Spas</w:t>
      </w:r>
    </w:p>
    <w:p w:rsidR="007E67B9" w:rsidRDefault="007E67B9" w:rsidP="007E67B9">
      <w:pPr>
        <w:tabs>
          <w:tab w:val="left" w:pos="9072"/>
        </w:tabs>
        <w:ind w:right="-85"/>
      </w:pPr>
      <w:r>
        <w:t>Type of sampling conducted:  Bacteriological</w:t>
      </w:r>
    </w:p>
    <w:p w:rsidR="007E67B9" w:rsidRDefault="007E67B9" w:rsidP="007E67B9">
      <w:pPr>
        <w:tabs>
          <w:tab w:val="left" w:pos="9072"/>
        </w:tabs>
        <w:ind w:right="-85"/>
      </w:pPr>
      <w:r>
        <w:t>(Heterotrophic Plate Count, Thermotolerant coliforms/</w:t>
      </w:r>
      <w:r w:rsidRPr="002344DF">
        <w:rPr>
          <w:i/>
        </w:rPr>
        <w:t>E.coli</w:t>
      </w:r>
      <w:r>
        <w:t xml:space="preserve">, </w:t>
      </w:r>
      <w:r w:rsidRPr="00F023BF">
        <w:rPr>
          <w:i/>
        </w:rPr>
        <w:t>Pseudomonas aeruginosa</w:t>
      </w:r>
      <w:r>
        <w:t>)</w:t>
      </w:r>
      <w:r w:rsidR="008F19DA">
        <w:t>.</w:t>
      </w:r>
    </w:p>
    <w:p w:rsidR="007E67B9" w:rsidRDefault="007E67B9" w:rsidP="007E67B9">
      <w:pPr>
        <w:tabs>
          <w:tab w:val="left" w:pos="9072"/>
        </w:tabs>
        <w:ind w:right="-85"/>
      </w:pPr>
      <w:r>
        <w:t>Location of pools and spas:</w:t>
      </w:r>
    </w:p>
    <w:p w:rsidR="007E67B9" w:rsidRDefault="005F7E9F" w:rsidP="0078671F">
      <w:pPr>
        <w:pStyle w:val="ListParagraph"/>
        <w:numPr>
          <w:ilvl w:val="0"/>
          <w:numId w:val="46"/>
        </w:numPr>
        <w:tabs>
          <w:tab w:val="left" w:pos="9072"/>
        </w:tabs>
        <w:spacing w:line="360" w:lineRule="auto"/>
        <w:ind w:left="567" w:right="-85" w:hanging="567"/>
      </w:pPr>
      <w:r>
        <w:t>Queenstown Swimming Pool</w:t>
      </w:r>
    </w:p>
    <w:p w:rsidR="00065A8F" w:rsidRDefault="00065A8F" w:rsidP="0078671F">
      <w:pPr>
        <w:pStyle w:val="ListParagraph"/>
        <w:numPr>
          <w:ilvl w:val="0"/>
          <w:numId w:val="46"/>
        </w:numPr>
        <w:spacing w:line="360" w:lineRule="auto"/>
        <w:ind w:left="567" w:hanging="567"/>
      </w:pPr>
      <w:r w:rsidRPr="00065A8F">
        <w:t>Rosebery Swimming pool</w:t>
      </w:r>
    </w:p>
    <w:p w:rsidR="007E67B9" w:rsidRDefault="007E67B9" w:rsidP="0078671F">
      <w:pPr>
        <w:pStyle w:val="ListParagraph"/>
        <w:numPr>
          <w:ilvl w:val="0"/>
          <w:numId w:val="46"/>
        </w:numPr>
        <w:tabs>
          <w:tab w:val="left" w:pos="9072"/>
        </w:tabs>
        <w:spacing w:line="360" w:lineRule="auto"/>
        <w:ind w:left="567" w:right="-85" w:hanging="567"/>
      </w:pPr>
      <w:r>
        <w:t>Ze</w:t>
      </w:r>
      <w:r w:rsidR="005F7E9F">
        <w:t>ehan Swimming Pool</w:t>
      </w:r>
    </w:p>
    <w:p w:rsidR="00765A33" w:rsidRDefault="007E67B9" w:rsidP="007E67B9">
      <w:pPr>
        <w:tabs>
          <w:tab w:val="left" w:pos="9072"/>
        </w:tabs>
        <w:ind w:right="-85"/>
      </w:pPr>
      <w:r>
        <w:t xml:space="preserve">Sampling:  Sampling was conducted </w:t>
      </w:r>
      <w:r w:rsidR="00A467E7">
        <w:t>monthly from January</w:t>
      </w:r>
      <w:r w:rsidR="0037580A">
        <w:t xml:space="preserve"> - </w:t>
      </w:r>
      <w:r w:rsidR="00765A33">
        <w:t>March</w:t>
      </w:r>
      <w:r w:rsidR="00A467E7">
        <w:t xml:space="preserve"> when pools were open</w:t>
      </w:r>
      <w:r w:rsidR="00765A33">
        <w:t>.</w:t>
      </w:r>
    </w:p>
    <w:p w:rsidR="002A3B51" w:rsidRDefault="0095206A" w:rsidP="002A3B51">
      <w:pPr>
        <w:ind w:right="-87"/>
      </w:pPr>
      <w:r w:rsidRPr="0004170F">
        <w:t>F</w:t>
      </w:r>
      <w:r>
        <w:t xml:space="preserve">or more information contact </w:t>
      </w:r>
      <w:r w:rsidR="0037580A">
        <w:t xml:space="preserve">West Coast Council </w:t>
      </w:r>
      <w:r w:rsidR="002A3B51">
        <w:t>on (03) 6471 4715.</w:t>
      </w:r>
    </w:p>
    <w:p w:rsidR="002A3B51" w:rsidRDefault="002A3B51" w:rsidP="0078671F">
      <w:pPr>
        <w:pStyle w:val="Heading9"/>
        <w:numPr>
          <w:ilvl w:val="1"/>
          <w:numId w:val="24"/>
        </w:numPr>
        <w:spacing w:after="140" w:line="300" w:lineRule="atLeast"/>
        <w:ind w:left="567" w:hanging="567"/>
        <w:rPr>
          <w:rFonts w:ascii="Gill Sans MT" w:hAnsi="Gill Sans MT"/>
          <w:color w:val="auto"/>
          <w:sz w:val="22"/>
          <w:szCs w:val="22"/>
        </w:rPr>
      </w:pPr>
      <w:bookmarkStart w:id="34" w:name="_Toc270933715"/>
      <w:r w:rsidRPr="00520D2E">
        <w:rPr>
          <w:rFonts w:ascii="Gill Sans MT" w:hAnsi="Gill Sans MT"/>
          <w:color w:val="auto"/>
          <w:sz w:val="22"/>
          <w:szCs w:val="22"/>
        </w:rPr>
        <w:t>West Tamar Council</w:t>
      </w:r>
      <w:bookmarkEnd w:id="34"/>
      <w:r w:rsidRPr="001F7E6B">
        <w:rPr>
          <w:rFonts w:ascii="Gill Sans MT" w:hAnsi="Gill Sans MT"/>
          <w:color w:val="auto"/>
          <w:sz w:val="22"/>
          <w:szCs w:val="22"/>
        </w:rPr>
        <w:t xml:space="preserve"> </w:t>
      </w:r>
    </w:p>
    <w:p w:rsidR="00436202" w:rsidRPr="00436202" w:rsidRDefault="00436202" w:rsidP="00436202">
      <w:pPr>
        <w:rPr>
          <w:b/>
        </w:rPr>
      </w:pPr>
      <w:r w:rsidRPr="00436202">
        <w:rPr>
          <w:b/>
        </w:rPr>
        <w:t>Natural Recreational Water Bodies</w:t>
      </w:r>
    </w:p>
    <w:p w:rsidR="002A3B51" w:rsidRPr="0004170F" w:rsidRDefault="002A3B51" w:rsidP="002A3B51">
      <w:pPr>
        <w:tabs>
          <w:tab w:val="left" w:pos="9072"/>
        </w:tabs>
        <w:ind w:right="-85"/>
      </w:pPr>
      <w:r w:rsidRPr="0004170F">
        <w:t>Type of sampling conducted:  Bacteriological (</w:t>
      </w:r>
      <w:r>
        <w:t>E</w:t>
      </w:r>
      <w:r w:rsidRPr="0004170F">
        <w:t>nterococci).</w:t>
      </w:r>
    </w:p>
    <w:p w:rsidR="002A3B51" w:rsidRPr="0004170F" w:rsidRDefault="002A3B51" w:rsidP="002A3B51">
      <w:pPr>
        <w:tabs>
          <w:tab w:val="left" w:pos="9072"/>
        </w:tabs>
        <w:ind w:right="-85"/>
      </w:pPr>
      <w:r w:rsidRPr="0004170F">
        <w:t xml:space="preserve">Location of sampling sites: </w:t>
      </w:r>
    </w:p>
    <w:p w:rsidR="00A01846" w:rsidRPr="00A01846" w:rsidRDefault="00A01846" w:rsidP="00F83EC8">
      <w:pPr>
        <w:pStyle w:val="ListParagraph"/>
        <w:numPr>
          <w:ilvl w:val="0"/>
          <w:numId w:val="20"/>
        </w:numPr>
        <w:tabs>
          <w:tab w:val="clear" w:pos="420"/>
        </w:tabs>
        <w:spacing w:line="360" w:lineRule="auto"/>
        <w:ind w:left="567" w:hanging="567"/>
      </w:pPr>
      <w:r w:rsidRPr="00A01846">
        <w:t>Beauty Point</w:t>
      </w:r>
    </w:p>
    <w:p w:rsidR="00A01846" w:rsidRPr="00A01846" w:rsidRDefault="00A01846" w:rsidP="00F83EC8">
      <w:pPr>
        <w:pStyle w:val="ListParagraph"/>
        <w:numPr>
          <w:ilvl w:val="0"/>
          <w:numId w:val="20"/>
        </w:numPr>
        <w:tabs>
          <w:tab w:val="clear" w:pos="420"/>
          <w:tab w:val="num" w:pos="567"/>
        </w:tabs>
        <w:spacing w:line="360" w:lineRule="auto"/>
        <w:ind w:left="567" w:hanging="567"/>
      </w:pPr>
      <w:r w:rsidRPr="00A01846">
        <w:t>Deviot</w:t>
      </w:r>
    </w:p>
    <w:p w:rsidR="00A01846" w:rsidRPr="00A01846" w:rsidRDefault="00A01846" w:rsidP="00F83EC8">
      <w:pPr>
        <w:pStyle w:val="ListParagraph"/>
        <w:numPr>
          <w:ilvl w:val="0"/>
          <w:numId w:val="20"/>
        </w:numPr>
        <w:tabs>
          <w:tab w:val="clear" w:pos="420"/>
          <w:tab w:val="num" w:pos="567"/>
        </w:tabs>
        <w:spacing w:line="360" w:lineRule="auto"/>
        <w:ind w:left="567" w:hanging="567"/>
      </w:pPr>
      <w:r w:rsidRPr="00A01846">
        <w:t>Gravelly Beach</w:t>
      </w:r>
    </w:p>
    <w:p w:rsidR="002A3B51" w:rsidRPr="0004170F" w:rsidRDefault="002A3B51" w:rsidP="00F51A30">
      <w:pPr>
        <w:numPr>
          <w:ilvl w:val="0"/>
          <w:numId w:val="20"/>
        </w:numPr>
        <w:tabs>
          <w:tab w:val="clear" w:pos="420"/>
          <w:tab w:val="left" w:pos="9072"/>
        </w:tabs>
        <w:spacing w:after="0" w:line="360" w:lineRule="auto"/>
        <w:ind w:left="567" w:right="-85" w:hanging="567"/>
      </w:pPr>
      <w:r w:rsidRPr="0004170F">
        <w:t>Greens Beach</w:t>
      </w:r>
    </w:p>
    <w:p w:rsidR="002A3B51" w:rsidRPr="0004170F" w:rsidRDefault="002A3B51" w:rsidP="00F51A30">
      <w:pPr>
        <w:numPr>
          <w:ilvl w:val="0"/>
          <w:numId w:val="20"/>
        </w:numPr>
        <w:tabs>
          <w:tab w:val="clear" w:pos="420"/>
          <w:tab w:val="left" w:pos="9072"/>
        </w:tabs>
        <w:spacing w:after="0" w:line="360" w:lineRule="auto"/>
        <w:ind w:left="567" w:right="-85" w:hanging="567"/>
      </w:pPr>
      <w:r w:rsidRPr="0004170F">
        <w:t>Kelso</w:t>
      </w:r>
    </w:p>
    <w:p w:rsidR="002A3B51" w:rsidRPr="0004170F" w:rsidRDefault="002A3B51" w:rsidP="00F51A30">
      <w:pPr>
        <w:numPr>
          <w:ilvl w:val="0"/>
          <w:numId w:val="20"/>
        </w:numPr>
        <w:tabs>
          <w:tab w:val="clear" w:pos="420"/>
          <w:tab w:val="left" w:pos="9072"/>
        </w:tabs>
        <w:spacing w:after="0" w:line="360" w:lineRule="auto"/>
        <w:ind w:left="567" w:right="-85" w:hanging="567"/>
      </w:pPr>
      <w:r w:rsidRPr="0004170F">
        <w:t>Paper Beach</w:t>
      </w:r>
    </w:p>
    <w:p w:rsidR="00A01846" w:rsidRPr="00A01846" w:rsidRDefault="00A01846" w:rsidP="00F51A30">
      <w:pPr>
        <w:pStyle w:val="ListParagraph"/>
        <w:numPr>
          <w:ilvl w:val="0"/>
          <w:numId w:val="20"/>
        </w:numPr>
        <w:tabs>
          <w:tab w:val="clear" w:pos="420"/>
        </w:tabs>
        <w:spacing w:after="0" w:line="360" w:lineRule="auto"/>
        <w:ind w:left="567" w:hanging="567"/>
      </w:pPr>
      <w:r w:rsidRPr="00A01846">
        <w:t>Redbill Point</w:t>
      </w:r>
    </w:p>
    <w:p w:rsidR="00A01846" w:rsidRPr="00A01846" w:rsidRDefault="00A01846" w:rsidP="00F51A30">
      <w:pPr>
        <w:pStyle w:val="ListParagraph"/>
        <w:numPr>
          <w:ilvl w:val="0"/>
          <w:numId w:val="20"/>
        </w:numPr>
        <w:tabs>
          <w:tab w:val="clear" w:pos="420"/>
        </w:tabs>
        <w:spacing w:after="0" w:line="360" w:lineRule="auto"/>
        <w:ind w:left="567" w:hanging="567"/>
      </w:pPr>
      <w:r w:rsidRPr="00A01846">
        <w:t>Rosevears</w:t>
      </w:r>
    </w:p>
    <w:p w:rsidR="002A3B51" w:rsidRPr="0004170F" w:rsidRDefault="002A3B51" w:rsidP="00F51A30">
      <w:pPr>
        <w:numPr>
          <w:ilvl w:val="0"/>
          <w:numId w:val="20"/>
        </w:numPr>
        <w:tabs>
          <w:tab w:val="clear" w:pos="420"/>
          <w:tab w:val="left" w:pos="9072"/>
        </w:tabs>
        <w:spacing w:after="0" w:line="360" w:lineRule="auto"/>
        <w:ind w:left="567" w:right="-85" w:hanging="567"/>
      </w:pPr>
      <w:r>
        <w:t>Lake Trevallyn</w:t>
      </w:r>
    </w:p>
    <w:p w:rsidR="002A3B51" w:rsidRPr="0004170F" w:rsidRDefault="002A3B51" w:rsidP="002A3B51">
      <w:pPr>
        <w:tabs>
          <w:tab w:val="left" w:pos="9072"/>
        </w:tabs>
        <w:ind w:right="-85"/>
      </w:pPr>
      <w:r w:rsidRPr="0004170F">
        <w:t xml:space="preserve">Sampling details: </w:t>
      </w:r>
      <w:r w:rsidR="00B83F77">
        <w:t xml:space="preserve"> </w:t>
      </w:r>
      <w:r w:rsidRPr="0004170F">
        <w:t>Sampl</w:t>
      </w:r>
      <w:r w:rsidR="0073048C">
        <w:t>ing was conducted weekly</w:t>
      </w:r>
      <w:r w:rsidRPr="0004170F">
        <w:t xml:space="preserve"> from December</w:t>
      </w:r>
      <w:r w:rsidR="00A07533">
        <w:t xml:space="preserve"> -</w:t>
      </w:r>
      <w:r>
        <w:t xml:space="preserve"> March.</w:t>
      </w:r>
      <w:r w:rsidRPr="0004170F">
        <w:t xml:space="preserve"> </w:t>
      </w:r>
    </w:p>
    <w:p w:rsidR="00451482" w:rsidRDefault="002A3B51" w:rsidP="002A3B51">
      <w:pPr>
        <w:tabs>
          <w:tab w:val="left" w:pos="9072"/>
        </w:tabs>
        <w:ind w:right="-85"/>
      </w:pPr>
      <w:r w:rsidRPr="0004170F">
        <w:t>Results:</w:t>
      </w:r>
      <w:r w:rsidR="0070617A">
        <w:t xml:space="preserve">  </w:t>
      </w:r>
      <w:r w:rsidR="00F51A30">
        <w:t>S</w:t>
      </w:r>
      <w:r w:rsidRPr="0004170F">
        <w:t xml:space="preserve">ites were </w:t>
      </w:r>
      <w:r w:rsidR="00D40384">
        <w:t>compliant with Guideline values</w:t>
      </w:r>
      <w:r w:rsidR="00CA6355">
        <w:t>,</w:t>
      </w:r>
      <w:r w:rsidR="00F51A30">
        <w:t xml:space="preserve"> with </w:t>
      </w:r>
      <w:r w:rsidR="00213250">
        <w:t xml:space="preserve">the exception of one occasion at </w:t>
      </w:r>
      <w:r w:rsidR="00213250">
        <w:lastRenderedPageBreak/>
        <w:t>Paper Beach and one occasion at Greens Beach</w:t>
      </w:r>
      <w:r w:rsidR="003408D8">
        <w:t>.</w:t>
      </w:r>
      <w:r w:rsidR="000A43ED">
        <w:t xml:space="preserve"> </w:t>
      </w:r>
    </w:p>
    <w:p w:rsidR="00271047" w:rsidRDefault="002A3B51" w:rsidP="002A3B51">
      <w:pPr>
        <w:tabs>
          <w:tab w:val="left" w:pos="9072"/>
        </w:tabs>
        <w:ind w:right="-85"/>
      </w:pPr>
      <w:r w:rsidRPr="0004170F">
        <w:t xml:space="preserve">Comments: </w:t>
      </w:r>
      <w:r w:rsidR="0070617A">
        <w:t xml:space="preserve">  </w:t>
      </w:r>
      <w:r w:rsidR="00A07533">
        <w:t>Where results were noncompliant, re</w:t>
      </w:r>
      <w:r>
        <w:t>sampling</w:t>
      </w:r>
      <w:r w:rsidR="0018053F">
        <w:t xml:space="preserve"> </w:t>
      </w:r>
      <w:r w:rsidR="00A07533">
        <w:t>returned compliant results</w:t>
      </w:r>
      <w:r w:rsidR="0018053F">
        <w:t>.</w:t>
      </w:r>
    </w:p>
    <w:p w:rsidR="00B52364" w:rsidRPr="00B52364" w:rsidRDefault="00B52364" w:rsidP="002A3B51">
      <w:pPr>
        <w:tabs>
          <w:tab w:val="left" w:pos="9072"/>
        </w:tabs>
        <w:ind w:right="-85"/>
        <w:rPr>
          <w:b/>
        </w:rPr>
      </w:pPr>
      <w:r w:rsidRPr="00B52364">
        <w:rPr>
          <w:b/>
        </w:rPr>
        <w:t>Pools and Spas</w:t>
      </w:r>
    </w:p>
    <w:p w:rsidR="00B52364" w:rsidRDefault="00B52364" w:rsidP="00B52364">
      <w:pPr>
        <w:tabs>
          <w:tab w:val="left" w:pos="9072"/>
        </w:tabs>
        <w:ind w:right="-85"/>
      </w:pPr>
      <w:r>
        <w:t>Type of sampling conducted:  Bacteriological</w:t>
      </w:r>
    </w:p>
    <w:p w:rsidR="00B52364" w:rsidRDefault="00B52364" w:rsidP="00B52364">
      <w:pPr>
        <w:tabs>
          <w:tab w:val="left" w:pos="9072"/>
        </w:tabs>
        <w:ind w:right="-85"/>
      </w:pPr>
      <w:r>
        <w:t xml:space="preserve">(Heterotrophic Plate Count, Thermotolerant coliforms/E.coli, </w:t>
      </w:r>
      <w:r w:rsidRPr="00A07533">
        <w:rPr>
          <w:i/>
        </w:rPr>
        <w:t>Pseudomonas aeruginosa</w:t>
      </w:r>
      <w:r>
        <w:t>)</w:t>
      </w:r>
      <w:r w:rsidR="00EA1798">
        <w:t>.</w:t>
      </w:r>
    </w:p>
    <w:p w:rsidR="00B52364" w:rsidRDefault="00B52364" w:rsidP="00FF1759">
      <w:pPr>
        <w:tabs>
          <w:tab w:val="left" w:pos="9072"/>
        </w:tabs>
        <w:ind w:right="-85"/>
      </w:pPr>
      <w:r>
        <w:t>Location of pools and spas:</w:t>
      </w:r>
    </w:p>
    <w:p w:rsidR="00E21E66" w:rsidRDefault="00E21E66" w:rsidP="00A30C08">
      <w:pPr>
        <w:pStyle w:val="ListParagraph"/>
        <w:numPr>
          <w:ilvl w:val="0"/>
          <w:numId w:val="47"/>
        </w:numPr>
        <w:spacing w:after="0" w:line="360" w:lineRule="auto"/>
        <w:ind w:left="567" w:hanging="567"/>
      </w:pPr>
      <w:r w:rsidRPr="00E21E66">
        <w:t>Beaconsfield Primary School Pool, Beacon</w:t>
      </w:r>
      <w:r w:rsidR="005F7E9F">
        <w:t>s</w:t>
      </w:r>
      <w:r w:rsidRPr="00E21E66">
        <w:t xml:space="preserve">field, </w:t>
      </w:r>
      <w:r w:rsidR="0028685D">
        <w:t xml:space="preserve">1 </w:t>
      </w:r>
      <w:r w:rsidRPr="00E21E66">
        <w:t>pool</w:t>
      </w:r>
    </w:p>
    <w:p w:rsidR="00E21E66" w:rsidRDefault="00E21E66" w:rsidP="00A30C08">
      <w:pPr>
        <w:pStyle w:val="ListParagraph"/>
        <w:numPr>
          <w:ilvl w:val="0"/>
          <w:numId w:val="47"/>
        </w:numPr>
        <w:spacing w:after="0" w:line="360" w:lineRule="auto"/>
        <w:ind w:left="567" w:hanging="567"/>
      </w:pPr>
      <w:r w:rsidRPr="00E21E66">
        <w:t>Big4 Kelso Sands Holiday Park</w:t>
      </w:r>
      <w:r w:rsidR="005672E2">
        <w:t xml:space="preserve">, </w:t>
      </w:r>
      <w:r w:rsidR="0028685D">
        <w:t xml:space="preserve">1 </w:t>
      </w:r>
      <w:r w:rsidR="005672E2">
        <w:t>pool</w:t>
      </w:r>
    </w:p>
    <w:p w:rsidR="00FA30F1" w:rsidRDefault="00FA30F1" w:rsidP="00A30C08">
      <w:pPr>
        <w:pStyle w:val="ListParagraph"/>
        <w:numPr>
          <w:ilvl w:val="0"/>
          <w:numId w:val="47"/>
        </w:numPr>
        <w:spacing w:after="0" w:line="360" w:lineRule="auto"/>
        <w:ind w:left="567" w:hanging="567"/>
      </w:pPr>
      <w:r w:rsidRPr="00FA30F1">
        <w:t xml:space="preserve">Gravelly Beach Swim Centre, </w:t>
      </w:r>
      <w:r w:rsidR="00A30C08">
        <w:t xml:space="preserve">1 </w:t>
      </w:r>
      <w:r w:rsidRPr="00FA30F1">
        <w:t>pool</w:t>
      </w:r>
    </w:p>
    <w:p w:rsidR="00B52364" w:rsidRDefault="00B52364" w:rsidP="00A30C08">
      <w:pPr>
        <w:pStyle w:val="ListParagraph"/>
        <w:numPr>
          <w:ilvl w:val="0"/>
          <w:numId w:val="47"/>
        </w:numPr>
        <w:tabs>
          <w:tab w:val="left" w:pos="9072"/>
        </w:tabs>
        <w:spacing w:after="0" w:line="360" w:lineRule="auto"/>
        <w:ind w:left="567" w:right="-85" w:hanging="567"/>
      </w:pPr>
      <w:r>
        <w:t>Riverside Swim Centre, Riverside, 2 pools</w:t>
      </w:r>
    </w:p>
    <w:p w:rsidR="00E21E66" w:rsidRDefault="00E21E66" w:rsidP="00A30C08">
      <w:pPr>
        <w:pStyle w:val="ListParagraph"/>
        <w:numPr>
          <w:ilvl w:val="0"/>
          <w:numId w:val="47"/>
        </w:numPr>
        <w:spacing w:after="0" w:line="360" w:lineRule="auto"/>
        <w:ind w:left="567" w:hanging="567"/>
      </w:pPr>
      <w:r w:rsidRPr="00E21E66">
        <w:t>Tamar Cove Motel, Beauty Point, pool</w:t>
      </w:r>
    </w:p>
    <w:p w:rsidR="00B52364" w:rsidRDefault="00B52364" w:rsidP="00A30C08">
      <w:pPr>
        <w:pStyle w:val="ListParagraph"/>
        <w:numPr>
          <w:ilvl w:val="0"/>
          <w:numId w:val="47"/>
        </w:numPr>
        <w:tabs>
          <w:tab w:val="left" w:pos="9072"/>
        </w:tabs>
        <w:spacing w:after="0" w:line="360" w:lineRule="auto"/>
        <w:ind w:left="567" w:right="-85" w:hanging="567"/>
      </w:pPr>
      <w:r>
        <w:t>Tamar Valley Resort, Grind</w:t>
      </w:r>
      <w:r w:rsidR="005F7E9F">
        <w:t>el</w:t>
      </w:r>
      <w:r>
        <w:t xml:space="preserve">wald, </w:t>
      </w:r>
      <w:r w:rsidR="00521EA1">
        <w:t xml:space="preserve">1 pool, 1 </w:t>
      </w:r>
      <w:r>
        <w:t>spa</w:t>
      </w:r>
    </w:p>
    <w:p w:rsidR="00CD0866" w:rsidRDefault="00CD0866" w:rsidP="00CD0866">
      <w:pPr>
        <w:tabs>
          <w:tab w:val="left" w:pos="9072"/>
        </w:tabs>
        <w:ind w:right="-85"/>
      </w:pPr>
      <w:r>
        <w:t>Sampling:  Sampling was c</w:t>
      </w:r>
      <w:r w:rsidR="00DE4C6B">
        <w:t>onducted monthly from December -</w:t>
      </w:r>
      <w:r>
        <w:t xml:space="preserve"> March and other months when </w:t>
      </w:r>
      <w:r w:rsidR="00F57068">
        <w:t>pools</w:t>
      </w:r>
      <w:r w:rsidR="00E722D9">
        <w:t xml:space="preserve"> and spas</w:t>
      </w:r>
      <w:r w:rsidR="00F57068">
        <w:t xml:space="preserve"> were </w:t>
      </w:r>
      <w:r>
        <w:t>open.</w:t>
      </w:r>
      <w:r w:rsidR="00F57068">
        <w:t xml:space="preserve">  </w:t>
      </w:r>
    </w:p>
    <w:p w:rsidR="0095206A" w:rsidRDefault="0095206A" w:rsidP="002A3B51">
      <w:pPr>
        <w:ind w:right="-87"/>
      </w:pPr>
      <w:r w:rsidRPr="0004170F">
        <w:t>F</w:t>
      </w:r>
      <w:r>
        <w:t xml:space="preserve">or more information contact </w:t>
      </w:r>
      <w:r w:rsidR="002A3B51" w:rsidRPr="0004170F">
        <w:t>Rick Chipp</w:t>
      </w:r>
      <w:r w:rsidR="002A3B51">
        <w:t>i</w:t>
      </w:r>
      <w:r w:rsidR="002A3B51" w:rsidRPr="0004170F">
        <w:t>ndall on (03) 6323 9300</w:t>
      </w:r>
      <w:r w:rsidR="002A3B51">
        <w:t>.</w:t>
      </w:r>
    </w:p>
    <w:p w:rsidR="0095206A" w:rsidRDefault="0095206A">
      <w:r>
        <w:br w:type="page"/>
      </w:r>
    </w:p>
    <w:p w:rsidR="002A3B51" w:rsidRPr="00C758CB" w:rsidRDefault="002A3B51" w:rsidP="002A3B51">
      <w:pPr>
        <w:pStyle w:val="Heading3"/>
        <w:tabs>
          <w:tab w:val="left" w:pos="9072"/>
        </w:tabs>
        <w:spacing w:after="140" w:line="300" w:lineRule="atLeast"/>
        <w:ind w:right="-87"/>
        <w:rPr>
          <w:rFonts w:ascii="Gill Sans MT" w:hAnsi="Gill Sans MT"/>
          <w:sz w:val="22"/>
          <w:szCs w:val="22"/>
        </w:rPr>
      </w:pPr>
      <w:bookmarkStart w:id="35" w:name="_Toc270933716"/>
      <w:r w:rsidRPr="00C758CB">
        <w:rPr>
          <w:rFonts w:ascii="Gill Sans MT" w:hAnsi="Gill Sans MT"/>
          <w:sz w:val="22"/>
          <w:szCs w:val="22"/>
        </w:rPr>
        <w:lastRenderedPageBreak/>
        <w:t>5. DISCUSSION</w:t>
      </w:r>
      <w:bookmarkEnd w:id="35"/>
      <w:r w:rsidRPr="00C758CB">
        <w:rPr>
          <w:rFonts w:ascii="Gill Sans MT" w:hAnsi="Gill Sans MT"/>
          <w:sz w:val="22"/>
          <w:szCs w:val="22"/>
        </w:rPr>
        <w:t xml:space="preserve"> </w:t>
      </w:r>
    </w:p>
    <w:p w:rsidR="002A3B51" w:rsidRPr="00EC0AAD" w:rsidRDefault="000965FF" w:rsidP="002A3B51">
      <w:pPr>
        <w:tabs>
          <w:tab w:val="left" w:pos="9072"/>
        </w:tabs>
        <w:ind w:right="-87"/>
      </w:pPr>
      <w:r>
        <w:t>This</w:t>
      </w:r>
      <w:r w:rsidR="002A3B51" w:rsidRPr="00EC0AAD">
        <w:t xml:space="preserve"> is the </w:t>
      </w:r>
      <w:r w:rsidR="00EA6E75">
        <w:t>15</w:t>
      </w:r>
      <w:r w:rsidR="002A3B51" w:rsidRPr="00EC0AAD">
        <w:t>th year of reporting on recreational water quality in Tasmania</w:t>
      </w:r>
      <w:r w:rsidR="002A3B51">
        <w:t>.</w:t>
      </w:r>
    </w:p>
    <w:p w:rsidR="0095206A" w:rsidRDefault="002A3B51" w:rsidP="002A3B51">
      <w:pPr>
        <w:tabs>
          <w:tab w:val="left" w:pos="9072"/>
        </w:tabs>
        <w:ind w:right="-87"/>
      </w:pPr>
      <w:r>
        <w:t>Most</w:t>
      </w:r>
      <w:r w:rsidRPr="00871495">
        <w:t xml:space="preserve"> </w:t>
      </w:r>
      <w:r w:rsidR="0095206A">
        <w:t>c</w:t>
      </w:r>
      <w:r w:rsidRPr="00871495">
        <w:t xml:space="preserve">ouncils reported having active recreational water quality monitoring programs for the beaches and rivers within </w:t>
      </w:r>
      <w:r w:rsidR="0048072B">
        <w:t xml:space="preserve">their respective municipalities. </w:t>
      </w:r>
    </w:p>
    <w:p w:rsidR="002A3B51" w:rsidRPr="00871495" w:rsidRDefault="008D6190" w:rsidP="0054263B">
      <w:pPr>
        <w:tabs>
          <w:tab w:val="left" w:pos="567"/>
          <w:tab w:val="left" w:pos="9072"/>
        </w:tabs>
        <w:ind w:right="-87"/>
      </w:pPr>
      <w:r>
        <w:t xml:space="preserve">In those </w:t>
      </w:r>
      <w:r w:rsidR="002A3B51">
        <w:t xml:space="preserve">locations </w:t>
      </w:r>
      <w:r w:rsidR="000965FF">
        <w:t xml:space="preserve">throughout the state </w:t>
      </w:r>
      <w:r w:rsidR="002A3B51">
        <w:t xml:space="preserve">where </w:t>
      </w:r>
      <w:r w:rsidR="0095206A">
        <w:t>c</w:t>
      </w:r>
      <w:r w:rsidR="002A3B51">
        <w:t>ouncil</w:t>
      </w:r>
      <w:r w:rsidR="00D66D74">
        <w:t>s’</w:t>
      </w:r>
      <w:r w:rsidR="002A3B51">
        <w:t xml:space="preserve"> monitoring programs have indicated</w:t>
      </w:r>
      <w:r w:rsidR="0048072B">
        <w:t xml:space="preserve"> </w:t>
      </w:r>
      <w:r w:rsidR="002A3B51">
        <w:t>swimming is not advisable, appropriate advisory signage has been erected.</w:t>
      </w:r>
    </w:p>
    <w:p w:rsidR="0095206A" w:rsidRDefault="002A3B51" w:rsidP="002A3B51">
      <w:pPr>
        <w:tabs>
          <w:tab w:val="left" w:pos="9072"/>
        </w:tabs>
        <w:ind w:right="-87"/>
      </w:pPr>
      <w:r w:rsidRPr="00871495">
        <w:t>The community should note that heavy rainfall affect</w:t>
      </w:r>
      <w:r w:rsidR="00A636A8">
        <w:t>s</w:t>
      </w:r>
      <w:r w:rsidRPr="00871495">
        <w:t xml:space="preserve"> the water quality of recreational areas, especially near storm water outfalls. This is due to contaminants on the land being washed into the water with the heavy rainfall. </w:t>
      </w:r>
    </w:p>
    <w:p w:rsidR="003661A5" w:rsidRDefault="003661A5" w:rsidP="002A3B51">
      <w:pPr>
        <w:tabs>
          <w:tab w:val="left" w:pos="9072"/>
        </w:tabs>
        <w:ind w:right="-87"/>
      </w:pPr>
    </w:p>
    <w:p w:rsidR="002A3B51" w:rsidRDefault="003030EC" w:rsidP="002A3B51">
      <w:pPr>
        <w:tabs>
          <w:tab w:val="left" w:pos="9072"/>
        </w:tabs>
        <w:ind w:right="-87"/>
      </w:pPr>
      <w:r>
        <w:lastRenderedPageBreak/>
        <w:t>P</w:t>
      </w:r>
      <w:r w:rsidR="002A3B51" w:rsidRPr="00871495">
        <w:t xml:space="preserve">eople should avoid swimming near storm water outfalls (if water is flowing) and wait a few days after the rain stops before swimming in urban areas where pollution </w:t>
      </w:r>
      <w:r w:rsidR="002A3B51">
        <w:t xml:space="preserve">run-off is likely. </w:t>
      </w:r>
      <w:r w:rsidR="002A3B51" w:rsidRPr="00871495">
        <w:t xml:space="preserve"> </w:t>
      </w:r>
    </w:p>
    <w:p w:rsidR="0054263B" w:rsidRDefault="0054263B" w:rsidP="002A3B51">
      <w:pPr>
        <w:tabs>
          <w:tab w:val="left" w:pos="9072"/>
        </w:tabs>
        <w:ind w:right="-87"/>
      </w:pPr>
      <w:r>
        <w:t xml:space="preserve">Most councils also reported having monitoring programs for publically accessible </w:t>
      </w:r>
      <w:r w:rsidR="00271B81">
        <w:t xml:space="preserve">swimming </w:t>
      </w:r>
      <w:r w:rsidR="00094DB2">
        <w:t>pools and spas</w:t>
      </w:r>
      <w:r w:rsidR="00271B81">
        <w:t xml:space="preserve"> pools</w:t>
      </w:r>
      <w:r w:rsidR="00094DB2">
        <w:t xml:space="preserve">.  Where </w:t>
      </w:r>
      <w:r w:rsidR="00271B81">
        <w:t xml:space="preserve">results of sampling were noncompliant with </w:t>
      </w:r>
      <w:r w:rsidR="00B52F3D">
        <w:t>G</w:t>
      </w:r>
      <w:r w:rsidR="00094DB2">
        <w:t xml:space="preserve">uideline values, </w:t>
      </w:r>
      <w:r w:rsidR="007E2438" w:rsidRPr="007E2438">
        <w:t xml:space="preserve">corrective action </w:t>
      </w:r>
      <w:r w:rsidR="007E2438">
        <w:t xml:space="preserve">and </w:t>
      </w:r>
      <w:r w:rsidR="007E2438" w:rsidRPr="007E2438">
        <w:t xml:space="preserve">subsequent </w:t>
      </w:r>
      <w:r w:rsidR="00094DB2">
        <w:t>resampling was undertaken.</w:t>
      </w:r>
    </w:p>
    <w:p w:rsidR="0048072B" w:rsidRPr="00871495" w:rsidRDefault="0048072B" w:rsidP="002A3B51">
      <w:pPr>
        <w:tabs>
          <w:tab w:val="left" w:pos="9072"/>
        </w:tabs>
        <w:ind w:right="-87"/>
      </w:pPr>
    </w:p>
    <w:p w:rsidR="002A3B51" w:rsidRPr="002121A3" w:rsidRDefault="002A3B51" w:rsidP="002A3B51">
      <w:pPr>
        <w:tabs>
          <w:tab w:val="left" w:pos="9072"/>
        </w:tabs>
        <w:ind w:right="-87"/>
      </w:pPr>
      <w:r w:rsidRPr="002121A3">
        <w:t xml:space="preserve">Dr Mark Veitch </w:t>
      </w:r>
    </w:p>
    <w:p w:rsidR="00843FA1" w:rsidRPr="00C6154D" w:rsidRDefault="00C6154D" w:rsidP="00C6154D">
      <w:pPr>
        <w:rPr>
          <w:b/>
          <w:bCs/>
        </w:rPr>
      </w:pPr>
      <w:bookmarkStart w:id="36" w:name="_Toc270933717"/>
      <w:r>
        <w:rPr>
          <w:b/>
          <w:bCs/>
        </w:rPr>
        <w:t>Director of Public Health</w:t>
      </w:r>
    </w:p>
    <w:p w:rsidR="00C6154D" w:rsidRDefault="00C6154D" w:rsidP="00C6154D"/>
    <w:p w:rsidR="00C6154D" w:rsidRPr="00C6154D" w:rsidRDefault="00C6154D" w:rsidP="00C6154D">
      <w:pPr>
        <w:sectPr w:rsidR="00C6154D" w:rsidRPr="00C6154D" w:rsidSect="00A01846">
          <w:type w:val="continuous"/>
          <w:pgSz w:w="11906" w:h="16838"/>
          <w:pgMar w:top="993" w:right="1440" w:bottom="1276" w:left="1701" w:header="708" w:footer="708" w:gutter="0"/>
          <w:cols w:num="2" w:space="593"/>
          <w:docGrid w:linePitch="360"/>
        </w:sectPr>
      </w:pPr>
      <w:r>
        <w:br w:type="page"/>
      </w:r>
    </w:p>
    <w:p w:rsidR="003773D3" w:rsidRDefault="003773D3" w:rsidP="00C6154D">
      <w:pPr>
        <w:rPr>
          <w:b/>
        </w:rPr>
      </w:pPr>
      <w:r>
        <w:rPr>
          <w:b/>
        </w:rPr>
        <w:lastRenderedPageBreak/>
        <w:t>DEFINITIONS</w:t>
      </w:r>
    </w:p>
    <w:p w:rsidR="00C6154D" w:rsidRDefault="003773D3" w:rsidP="00C6154D">
      <w:r w:rsidRPr="00C6154D">
        <w:rPr>
          <w:b/>
        </w:rPr>
        <w:t xml:space="preserve"> </w:t>
      </w:r>
      <w:r w:rsidR="00C6154D" w:rsidRPr="00C6154D">
        <w:rPr>
          <w:b/>
        </w:rPr>
        <w:t>“Agency”</w:t>
      </w:r>
      <w:r w:rsidR="00C6154D">
        <w:t xml:space="preserve"> means an Agency within the meaning of the </w:t>
      </w:r>
      <w:r w:rsidR="00C6154D" w:rsidRPr="00367E0D">
        <w:rPr>
          <w:i/>
        </w:rPr>
        <w:t>Tasmanian State Service Act 2000</w:t>
      </w:r>
      <w:r w:rsidR="00C6154D">
        <w:t>.</w:t>
      </w:r>
    </w:p>
    <w:p w:rsidR="00C6154D" w:rsidRDefault="00C6154D" w:rsidP="00C6154D">
      <w:r w:rsidRPr="00C6154D">
        <w:rPr>
          <w:b/>
        </w:rPr>
        <w:t>“Authorised Officer”</w:t>
      </w:r>
      <w:r>
        <w:t xml:space="preserve">means – </w:t>
      </w:r>
    </w:p>
    <w:p w:rsidR="00C6154D" w:rsidRDefault="00C6154D" w:rsidP="00C6154D">
      <w:r>
        <w:t>a)</w:t>
      </w:r>
      <w:r>
        <w:tab/>
        <w:t>The Director; or</w:t>
      </w:r>
    </w:p>
    <w:p w:rsidR="00C6154D" w:rsidRDefault="00C6154D" w:rsidP="00C6154D">
      <w:r>
        <w:t>b)</w:t>
      </w:r>
      <w:r>
        <w:tab/>
        <w:t>A medical officer of health; or</w:t>
      </w:r>
    </w:p>
    <w:p w:rsidR="00C6154D" w:rsidRDefault="00C6154D" w:rsidP="00C6154D">
      <w:r>
        <w:t>c)</w:t>
      </w:r>
      <w:r>
        <w:tab/>
        <w:t>An environmental health officer.</w:t>
      </w:r>
    </w:p>
    <w:p w:rsidR="00C6154D" w:rsidRDefault="00C6154D" w:rsidP="00C6154D">
      <w:r w:rsidRPr="00C6154D">
        <w:rPr>
          <w:b/>
        </w:rPr>
        <w:t>“Controlling Authority”</w:t>
      </w:r>
      <w:r>
        <w:t xml:space="preserve"> means an Agency, public authority or person managing or in control of water.</w:t>
      </w:r>
    </w:p>
    <w:p w:rsidR="00C6154D" w:rsidRDefault="00C6154D" w:rsidP="00C6154D">
      <w:r w:rsidRPr="00C6154D">
        <w:rPr>
          <w:b/>
        </w:rPr>
        <w:t>“Council”</w:t>
      </w:r>
      <w:r>
        <w:t xml:space="preserve"> means a council with the meaning of the </w:t>
      </w:r>
      <w:r w:rsidRPr="00367E0D">
        <w:rPr>
          <w:i/>
        </w:rPr>
        <w:t>Local Government Act 1993</w:t>
      </w:r>
      <w:r>
        <w:t>.</w:t>
      </w:r>
    </w:p>
    <w:p w:rsidR="00C6154D" w:rsidRDefault="00C6154D" w:rsidP="00C6154D">
      <w:r w:rsidRPr="00C6154D">
        <w:rPr>
          <w:b/>
        </w:rPr>
        <w:t>“Director of Public Health”</w:t>
      </w:r>
      <w:r>
        <w:t xml:space="preserve"> means the Director of Public Health appointed under section 6 of the </w:t>
      </w:r>
      <w:r w:rsidRPr="002779D3">
        <w:rPr>
          <w:i/>
        </w:rPr>
        <w:t>Public Health Act 1997</w:t>
      </w:r>
      <w:r>
        <w:t>.</w:t>
      </w:r>
    </w:p>
    <w:p w:rsidR="00C6154D" w:rsidRDefault="00C6154D" w:rsidP="00C6154D">
      <w:r w:rsidRPr="00C6154D">
        <w:rPr>
          <w:b/>
        </w:rPr>
        <w:t>“Environmental Health Officer”</w:t>
      </w:r>
      <w:r>
        <w:t xml:space="preserve"> means a person appointed under section 10 or 11 of the </w:t>
      </w:r>
      <w:r w:rsidRPr="00367E0D">
        <w:rPr>
          <w:i/>
        </w:rPr>
        <w:t>Public Health Act 1997</w:t>
      </w:r>
      <w:r>
        <w:t>.</w:t>
      </w:r>
    </w:p>
    <w:p w:rsidR="00C6154D" w:rsidRDefault="00C6154D" w:rsidP="00C6154D">
      <w:r w:rsidRPr="00C6154D">
        <w:rPr>
          <w:b/>
          <w:i/>
        </w:rPr>
        <w:t>“</w:t>
      </w:r>
      <w:r w:rsidRPr="001C0C29">
        <w:rPr>
          <w:b/>
        </w:rPr>
        <w:t>E.coli</w:t>
      </w:r>
      <w:r w:rsidRPr="00C6154D">
        <w:rPr>
          <w:b/>
          <w:i/>
        </w:rPr>
        <w:t xml:space="preserve"> (</w:t>
      </w:r>
      <w:r w:rsidRPr="001C0C29">
        <w:rPr>
          <w:b/>
        </w:rPr>
        <w:t>Escherichia coli</w:t>
      </w:r>
      <w:r w:rsidRPr="00C6154D">
        <w:rPr>
          <w:b/>
          <w:i/>
        </w:rPr>
        <w:t>)”</w:t>
      </w:r>
      <w:r w:rsidR="001C0C29">
        <w:t xml:space="preserve"> refers to a group of bacteria</w:t>
      </w:r>
      <w:r>
        <w:t xml:space="preserve"> found in the gut of warm blooded animals (including humans), used as an indicator of faecal contamination of water.</w:t>
      </w:r>
    </w:p>
    <w:p w:rsidR="00C6154D" w:rsidRDefault="00C6154D" w:rsidP="00C6154D">
      <w:r w:rsidRPr="00C6154D">
        <w:rPr>
          <w:b/>
          <w:i/>
        </w:rPr>
        <w:t>“</w:t>
      </w:r>
      <w:r w:rsidRPr="00403A40">
        <w:rPr>
          <w:b/>
        </w:rPr>
        <w:t>Enterococci</w:t>
      </w:r>
      <w:r w:rsidRPr="00C6154D">
        <w:rPr>
          <w:b/>
          <w:i/>
        </w:rPr>
        <w:t>”</w:t>
      </w:r>
      <w:r>
        <w:t xml:space="preserve"> is a group of bacteria common to the faecal matter of warm-blooded animals, including humans. It is commonly used as an indicator of faecal contamination of estuarine and marine water bodies.</w:t>
      </w:r>
    </w:p>
    <w:p w:rsidR="00C6154D" w:rsidRDefault="00C6154D" w:rsidP="00C6154D">
      <w:r w:rsidRPr="00C6154D">
        <w:rPr>
          <w:b/>
        </w:rPr>
        <w:t>“Heterotrophic Plate Count (or Standard Plate Count)”</w:t>
      </w:r>
      <w:r>
        <w:t xml:space="preserve"> is a measure of the overall bacteriological quality of water, used in conjunction with other bacterial indicator species.</w:t>
      </w:r>
    </w:p>
    <w:p w:rsidR="00C6154D" w:rsidRDefault="00C6154D" w:rsidP="00C6154D">
      <w:r w:rsidRPr="00C6154D">
        <w:rPr>
          <w:b/>
        </w:rPr>
        <w:t>“Natural recreational water body”</w:t>
      </w:r>
      <w:r>
        <w:t xml:space="preserve"> includes any coastal and estuarine water (including tidal washed pools and marine baths that interchange with seawater), natural fresh water environs such as rivers or streams, lakes, weirs and dams but not public pools and spas.</w:t>
      </w:r>
    </w:p>
    <w:p w:rsidR="00C6154D" w:rsidRDefault="00C6154D" w:rsidP="00C6154D">
      <w:r w:rsidRPr="00C6154D">
        <w:rPr>
          <w:b/>
        </w:rPr>
        <w:t>“Public spa pool”</w:t>
      </w:r>
      <w:r>
        <w:t xml:space="preserve"> means a pool or other water-retaining structure for human use that incorporates, or is connected to equipment that is capable of heating any water contained in it and injecting air bubbles or water into it under pressure so as to cause general disturbance in the water, to which the general public has access (</w:t>
      </w:r>
      <w:r w:rsidR="00E95752">
        <w:t>whether for</w:t>
      </w:r>
      <w:r>
        <w:t xml:space="preserve"> payment or fee or not), or which is for the general use of guests in tourist accommodation, other than:</w:t>
      </w:r>
    </w:p>
    <w:p w:rsidR="00C6154D" w:rsidRDefault="007F3FB2" w:rsidP="00000A5B">
      <w:pPr>
        <w:ind w:firstLine="720"/>
      </w:pPr>
      <w:r>
        <w:t xml:space="preserve">a)  </w:t>
      </w:r>
      <w:r w:rsidR="00C6154D">
        <w:t>a spa pool; or</w:t>
      </w:r>
    </w:p>
    <w:p w:rsidR="00C6154D" w:rsidRDefault="007F3FB2" w:rsidP="00000A5B">
      <w:pPr>
        <w:ind w:firstLine="720"/>
      </w:pPr>
      <w:r>
        <w:t xml:space="preserve">b)  </w:t>
      </w:r>
      <w:r w:rsidR="00C6154D">
        <w:t xml:space="preserve">a tidal </w:t>
      </w:r>
      <w:r w:rsidR="00E95752">
        <w:t>pool</w:t>
      </w:r>
      <w:r w:rsidR="00C6154D">
        <w:t xml:space="preserve"> or other similar structure where water flows in and out according to the operation of natural forces</w:t>
      </w:r>
    </w:p>
    <w:p w:rsidR="00C6154D" w:rsidRDefault="00C6154D" w:rsidP="00C6154D">
      <w:r w:rsidRPr="00C6154D">
        <w:rPr>
          <w:b/>
        </w:rPr>
        <w:t>“Public  swimming  pool”</w:t>
      </w:r>
      <w:r>
        <w:t xml:space="preserve"> includes any swimming pool, waterslide, wave pool, hydrotherapy pool or other similar structure to which the general public has access (whether for payment of a fee or not), or which is for the general use of guests in tourist accommodation, other than:</w:t>
      </w:r>
    </w:p>
    <w:p w:rsidR="00C6154D" w:rsidRDefault="007C2499" w:rsidP="007C2499">
      <w:pPr>
        <w:ind w:firstLine="720"/>
      </w:pPr>
      <w:r>
        <w:t xml:space="preserve">a)  </w:t>
      </w:r>
      <w:r w:rsidR="00C6154D">
        <w:t>A spa pool; or</w:t>
      </w:r>
    </w:p>
    <w:p w:rsidR="00C6154D" w:rsidRDefault="007C2499" w:rsidP="007C2499">
      <w:pPr>
        <w:ind w:firstLine="720"/>
      </w:pPr>
      <w:r>
        <w:lastRenderedPageBreak/>
        <w:t xml:space="preserve">b)  </w:t>
      </w:r>
      <w:r w:rsidR="00C6154D">
        <w:t xml:space="preserve">A tidal pool or other similar structure where water flows in and out according to </w:t>
      </w:r>
      <w:r w:rsidR="00A81C17">
        <w:t>the operation of natural forces.</w:t>
      </w:r>
    </w:p>
    <w:p w:rsidR="00C6154D" w:rsidRDefault="00C6154D" w:rsidP="00C6154D">
      <w:r w:rsidRPr="00C6154D">
        <w:rPr>
          <w:b/>
        </w:rPr>
        <w:t>“Primary contact activity”</w:t>
      </w:r>
      <w:r>
        <w:t xml:space="preserve"> means an activity in which the whole body or face and trunk are immersed or the face is frequently wet by spray.  It is likely that some water will be swallowed or inhaled or come into contact with ears, nasal passages, mucus membranes or cuts in the skin. (Examples include swimming, diving, surfing or whitewater canoeing</w:t>
      </w:r>
      <w:r w:rsidR="00A81C17">
        <w:t>.</w:t>
      </w:r>
      <w:r>
        <w:t>)</w:t>
      </w:r>
    </w:p>
    <w:p w:rsidR="00C6154D" w:rsidRDefault="00C6154D" w:rsidP="00C6154D">
      <w:r w:rsidRPr="00C6154D">
        <w:rPr>
          <w:b/>
          <w:i/>
        </w:rPr>
        <w:t>“Psuedomonas aeruginosa”</w:t>
      </w:r>
      <w:r>
        <w:t xml:space="preserve"> is a bacterium common in water, soil and the environment and if inadequately disinfected, in swimming pools and spas.  If present in high numbers in pool and spa water </w:t>
      </w:r>
      <w:r w:rsidR="00367E0D">
        <w:t xml:space="preserve">it </w:t>
      </w:r>
      <w:r>
        <w:t xml:space="preserve">can cause infections </w:t>
      </w:r>
      <w:r w:rsidR="00DF34BB">
        <w:t xml:space="preserve">of the </w:t>
      </w:r>
      <w:r>
        <w:t>skin, ear, urinary and respiratory tracts, wounds and cornea.</w:t>
      </w:r>
    </w:p>
    <w:p w:rsidR="00C6154D" w:rsidRDefault="00C6154D" w:rsidP="00C6154D">
      <w:r w:rsidRPr="00C6154D">
        <w:rPr>
          <w:b/>
        </w:rPr>
        <w:t>“Recreational water”</w:t>
      </w:r>
      <w:r>
        <w:t xml:space="preserve"> includes any coastal and estuarine water (including tidal washed pools and marine baths that interchange with seawater), natural fresh water environs such as rivers or streams, lakes, weirs and d</w:t>
      </w:r>
      <w:r w:rsidR="00A81C17">
        <w:t xml:space="preserve">ams, and public pools and </w:t>
      </w:r>
      <w:r w:rsidR="00BD0C4B">
        <w:t xml:space="preserve">public </w:t>
      </w:r>
      <w:r w:rsidR="00A81C17">
        <w:t>spas.</w:t>
      </w:r>
    </w:p>
    <w:p w:rsidR="00C6154D" w:rsidRDefault="00C6154D" w:rsidP="00C6154D">
      <w:r w:rsidRPr="00C6154D">
        <w:rPr>
          <w:b/>
        </w:rPr>
        <w:t>“Sanitary inspection”</w:t>
      </w:r>
      <w:r>
        <w:rPr>
          <w:b/>
        </w:rPr>
        <w:t xml:space="preserve"> </w:t>
      </w:r>
      <w:r>
        <w:t xml:space="preserve">means an inspection carried out in </w:t>
      </w:r>
      <w:r w:rsidR="00046528">
        <w:t>accordance</w:t>
      </w:r>
      <w:r>
        <w:t xml:space="preserve"> with section 5.4.1 of the National Health and Medical Research Council’s Guidelines for Managing Risks in Recreational Water.</w:t>
      </w:r>
    </w:p>
    <w:p w:rsidR="00C6154D" w:rsidRDefault="00C6154D" w:rsidP="00C6154D">
      <w:r w:rsidRPr="00C6154D">
        <w:rPr>
          <w:b/>
        </w:rPr>
        <w:t xml:space="preserve"> “Secondary contact activity”</w:t>
      </w:r>
      <w:r>
        <w:t xml:space="preserve"> means an activity in which only the limbs are frequently wet and swallowing water is unusual.  Examples include boating, fishing and wading, where occasional immersion may occur.</w:t>
      </w:r>
    </w:p>
    <w:p w:rsidR="00C6154D" w:rsidRDefault="00C6154D" w:rsidP="00C6154D">
      <w:r w:rsidRPr="00C6154D">
        <w:rPr>
          <w:b/>
        </w:rPr>
        <w:t>“Swimming season”</w:t>
      </w:r>
      <w:r>
        <w:t xml:space="preserve"> means the months of December, January, February and March.</w:t>
      </w:r>
    </w:p>
    <w:p w:rsidR="00C6154D" w:rsidRDefault="00C6154D" w:rsidP="00C6154D">
      <w:r>
        <w:t>“Threat to public health” means any event or circumstance which is likely to –</w:t>
      </w:r>
    </w:p>
    <w:p w:rsidR="00C6154D" w:rsidRDefault="00C6154D" w:rsidP="00C6154D">
      <w:r>
        <w:t>a)</w:t>
      </w:r>
      <w:r>
        <w:tab/>
        <w:t>Damage, injure or compromise public health; or</w:t>
      </w:r>
    </w:p>
    <w:p w:rsidR="00C6154D" w:rsidRDefault="00C6154D" w:rsidP="00C6154D">
      <w:r>
        <w:t>b)</w:t>
      </w:r>
      <w:r>
        <w:tab/>
        <w:t>Prevent or restrict the improvement of public health.</w:t>
      </w:r>
    </w:p>
    <w:p w:rsidR="00C6154D" w:rsidRPr="00C6154D" w:rsidRDefault="00C6154D" w:rsidP="00C6154D">
      <w:r>
        <w:t xml:space="preserve"> </w:t>
      </w:r>
      <w:r w:rsidRPr="00C6154D">
        <w:rPr>
          <w:b/>
        </w:rPr>
        <w:t>“Thermotolerant  Coliform bacteria”</w:t>
      </w:r>
      <w:r>
        <w:t xml:space="preserve"> </w:t>
      </w:r>
      <w:r w:rsidR="00F9576B">
        <w:t xml:space="preserve">means a </w:t>
      </w:r>
      <w:r>
        <w:t xml:space="preserve">class of bacterium often </w:t>
      </w:r>
      <w:r w:rsidR="00F9576B">
        <w:t xml:space="preserve">referred to as faecal </w:t>
      </w:r>
      <w:r w:rsidR="00E95752">
        <w:t>coliforms that</w:t>
      </w:r>
      <w:r w:rsidR="00F9576B">
        <w:t xml:space="preserve"> is</w:t>
      </w:r>
      <w:r>
        <w:t xml:space="preserve"> often used as an indicator of water quality in conjunction with other bacterial indicator species.</w:t>
      </w:r>
    </w:p>
    <w:p w:rsidR="00C6154D" w:rsidRDefault="00C6154D">
      <w:pPr>
        <w:rPr>
          <w:rFonts w:eastAsia="Times New Roman" w:cs="Times New Roman"/>
          <w:b/>
          <w:smallCaps/>
          <w:sz w:val="24"/>
          <w:szCs w:val="20"/>
        </w:rPr>
      </w:pPr>
      <w:r>
        <w:rPr>
          <w:smallCaps/>
          <w:sz w:val="24"/>
        </w:rPr>
        <w:br w:type="page"/>
      </w:r>
    </w:p>
    <w:p w:rsidR="002A3B51" w:rsidRPr="0097375A" w:rsidRDefault="002A3B51" w:rsidP="002A3B51">
      <w:pPr>
        <w:pStyle w:val="Heading3"/>
        <w:tabs>
          <w:tab w:val="left" w:pos="9072"/>
        </w:tabs>
        <w:spacing w:after="140" w:line="300" w:lineRule="atLeast"/>
        <w:ind w:right="-87"/>
        <w:rPr>
          <w:rFonts w:ascii="Gill Sans MT" w:hAnsi="Gill Sans MT"/>
          <w:smallCaps/>
          <w:sz w:val="24"/>
        </w:rPr>
      </w:pPr>
      <w:r w:rsidRPr="0097375A">
        <w:rPr>
          <w:rFonts w:ascii="Gill Sans MT" w:hAnsi="Gill Sans MT"/>
          <w:smallCaps/>
          <w:sz w:val="24"/>
        </w:rPr>
        <w:lastRenderedPageBreak/>
        <w:t>References</w:t>
      </w:r>
      <w:bookmarkEnd w:id="36"/>
    </w:p>
    <w:p w:rsidR="002A3B51" w:rsidRPr="00871495" w:rsidRDefault="002A3B51" w:rsidP="002A3B51">
      <w:pPr>
        <w:tabs>
          <w:tab w:val="left" w:pos="9072"/>
        </w:tabs>
        <w:ind w:right="-87"/>
      </w:pPr>
      <w:r w:rsidRPr="00871495">
        <w:t xml:space="preserve">National Health and Medical Research Council 2008. </w:t>
      </w:r>
      <w:r w:rsidRPr="00871495">
        <w:rPr>
          <w:u w:val="single"/>
        </w:rPr>
        <w:t>Guidelines for Managing Risks in Recreational Water</w:t>
      </w:r>
      <w:r w:rsidRPr="00871495">
        <w:t xml:space="preserve">.  Available at </w:t>
      </w:r>
      <w:hyperlink r:id="rId17" w:history="1">
        <w:r w:rsidR="0095206A" w:rsidRPr="00E96D3E">
          <w:rPr>
            <w:rStyle w:val="Hyperlink"/>
          </w:rPr>
          <w:t>www.nhmrc.gov.au/publications/synopses/eh38.htm</w:t>
        </w:r>
      </w:hyperlink>
      <w:r>
        <w:t xml:space="preserve"> </w:t>
      </w:r>
      <w:r w:rsidRPr="00871495">
        <w:t xml:space="preserve"> </w:t>
      </w:r>
    </w:p>
    <w:p w:rsidR="002A3B51" w:rsidRPr="00871495" w:rsidRDefault="002A3B51" w:rsidP="002A3B51">
      <w:pPr>
        <w:tabs>
          <w:tab w:val="left" w:pos="9072"/>
        </w:tabs>
        <w:ind w:right="-87"/>
      </w:pPr>
      <w:r w:rsidRPr="00871495">
        <w:t xml:space="preserve">Department of Health &amp; Human Services 2007.  Recreational Water Quality Guidelines. Available at </w:t>
      </w:r>
      <w:hyperlink r:id="rId18" w:history="1">
        <w:r w:rsidR="0095206A" w:rsidRPr="00E96D3E">
          <w:rPr>
            <w:rStyle w:val="Hyperlink"/>
          </w:rPr>
          <w:t>www.dhhs.tas.gov.au/__data/assets/pdf_file/0014/53321/2007_RWQG.pdf</w:t>
        </w:r>
      </w:hyperlink>
      <w:r>
        <w:t xml:space="preserve"> </w:t>
      </w:r>
    </w:p>
    <w:sectPr w:rsidR="002A3B51" w:rsidRPr="00871495" w:rsidSect="002A3B5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6581" w:rsidRDefault="00E26581" w:rsidP="00590171">
      <w:pPr>
        <w:spacing w:after="336" w:line="240" w:lineRule="auto"/>
      </w:pPr>
      <w:r>
        <w:separator/>
      </w:r>
    </w:p>
  </w:endnote>
  <w:endnote w:type="continuationSeparator" w:id="0">
    <w:p w:rsidR="00E26581" w:rsidRDefault="00E26581" w:rsidP="00590171">
      <w:pPr>
        <w:spacing w:after="336"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5BE" w:rsidRDefault="00BF15BE" w:rsidP="00275A5F">
    <w:pPr>
      <w:pStyle w:val="Footer"/>
      <w:spacing w:after="3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8252243"/>
      <w:docPartObj>
        <w:docPartGallery w:val="Page Numbers (Bottom of Page)"/>
        <w:docPartUnique/>
      </w:docPartObj>
    </w:sdtPr>
    <w:sdtEndPr/>
    <w:sdtContent>
      <w:sdt>
        <w:sdtPr>
          <w:id w:val="-1669238322"/>
          <w:docPartObj>
            <w:docPartGallery w:val="Page Numbers (Top of Page)"/>
            <w:docPartUnique/>
          </w:docPartObj>
        </w:sdtPr>
        <w:sdtEndPr/>
        <w:sdtContent>
          <w:p w:rsidR="00B4514B" w:rsidRDefault="00B4514B">
            <w:pPr>
              <w:pStyle w:val="Footer"/>
              <w:jc w:val="center"/>
            </w:pPr>
          </w:p>
          <w:p w:rsidR="00BF15BE" w:rsidRDefault="00BF15B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F83EC8">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83EC8">
              <w:rPr>
                <w:b/>
                <w:bCs/>
                <w:noProof/>
              </w:rPr>
              <w:t>25</w:t>
            </w:r>
            <w:r>
              <w:rPr>
                <w:b/>
                <w:bCs/>
                <w:sz w:val="24"/>
                <w:szCs w:val="24"/>
              </w:rPr>
              <w:fldChar w:fldCharType="end"/>
            </w:r>
          </w:p>
        </w:sdtContent>
      </w:sdt>
    </w:sdtContent>
  </w:sdt>
  <w:p w:rsidR="00BF15BE" w:rsidRDefault="00BF15BE" w:rsidP="00590171">
    <w:pPr>
      <w:pStyle w:val="Footer"/>
      <w:spacing w:after="3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5BE" w:rsidRDefault="00BF15BE" w:rsidP="00275A5F">
    <w:pPr>
      <w:pStyle w:val="Footer"/>
      <w:spacing w:after="33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6581" w:rsidRDefault="00E26581" w:rsidP="00590171">
      <w:pPr>
        <w:spacing w:after="336" w:line="240" w:lineRule="auto"/>
      </w:pPr>
      <w:r>
        <w:separator/>
      </w:r>
    </w:p>
  </w:footnote>
  <w:footnote w:type="continuationSeparator" w:id="0">
    <w:p w:rsidR="00E26581" w:rsidRDefault="00E26581" w:rsidP="00590171">
      <w:pPr>
        <w:spacing w:after="336"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5BE" w:rsidRDefault="00BF15BE" w:rsidP="00275A5F">
    <w:pPr>
      <w:pStyle w:val="Header"/>
      <w:spacing w:after="33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5BE" w:rsidRDefault="00BF15BE" w:rsidP="00275A5F">
    <w:pPr>
      <w:pStyle w:val="Header"/>
      <w:spacing w:after="33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5BE" w:rsidRDefault="00BF15BE" w:rsidP="00590171">
    <w:pPr>
      <w:pStyle w:val="Header"/>
      <w:spacing w:after="336"/>
    </w:pPr>
    <w:r>
      <w:rPr>
        <w:noProof/>
        <w:lang w:eastAsia="en-AU"/>
      </w:rPr>
      <w:drawing>
        <wp:anchor distT="0" distB="0" distL="114300" distR="114300" simplePos="0" relativeHeight="251664384" behindDoc="1" locked="0" layoutInCell="1" allowOverlap="1" wp14:anchorId="25F8CC0E" wp14:editId="54B908A1">
          <wp:simplePos x="0" y="0"/>
          <wp:positionH relativeFrom="page">
            <wp:align>center</wp:align>
          </wp:positionH>
          <wp:positionV relativeFrom="page">
            <wp:align>top</wp:align>
          </wp:positionV>
          <wp:extent cx="7563933" cy="10695600"/>
          <wp:effectExtent l="0" t="0" r="0" b="0"/>
          <wp:wrapNone/>
          <wp:docPr id="2" name="Picture 2"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Health Services A4 Cover Sheet for Custom Header No Images.jpg"/>
                  <pic:cNvPicPr/>
                </pic:nvPicPr>
                <pic:blipFill>
                  <a:blip r:embed="rId1">
                    <a:extLst>
                      <a:ext uri="{28A0092B-C50C-407E-A947-70E740481C1C}">
                        <a14:useLocalDpi xmlns:a14="http://schemas.microsoft.com/office/drawing/2010/main" val="0"/>
                      </a:ext>
                    </a:extLst>
                  </a:blip>
                  <a:stretch>
                    <a:fillRect/>
                  </a:stretch>
                </pic:blipFill>
                <pic:spPr>
                  <a:xfrm>
                    <a:off x="0" y="0"/>
                    <a:ext cx="7563933" cy="106956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5BE" w:rsidRDefault="00BF15BE" w:rsidP="00590171">
    <w:pPr>
      <w:pStyle w:val="Header"/>
      <w:spacing w:after="33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3341"/>
    <w:multiLevelType w:val="hybridMultilevel"/>
    <w:tmpl w:val="22B014BE"/>
    <w:lvl w:ilvl="0" w:tplc="04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1647E00"/>
    <w:multiLevelType w:val="singleLevel"/>
    <w:tmpl w:val="0C090017"/>
    <w:lvl w:ilvl="0">
      <w:start w:val="1"/>
      <w:numFmt w:val="lowerLetter"/>
      <w:lvlText w:val="%1)"/>
      <w:lvlJc w:val="left"/>
      <w:pPr>
        <w:tabs>
          <w:tab w:val="num" w:pos="360"/>
        </w:tabs>
        <w:ind w:left="360" w:hanging="360"/>
      </w:pPr>
    </w:lvl>
  </w:abstractNum>
  <w:abstractNum w:abstractNumId="2">
    <w:nsid w:val="01F0729B"/>
    <w:multiLevelType w:val="hybridMultilevel"/>
    <w:tmpl w:val="DC5C3DDE"/>
    <w:lvl w:ilvl="0" w:tplc="04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03A16F07"/>
    <w:multiLevelType w:val="hybridMultilevel"/>
    <w:tmpl w:val="0DA6FAD8"/>
    <w:lvl w:ilvl="0" w:tplc="04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055E1CE5"/>
    <w:multiLevelType w:val="multilevel"/>
    <w:tmpl w:val="30D0F4F6"/>
    <w:lvl w:ilvl="0">
      <w:start w:val="1"/>
      <w:numFmt w:val="decimal"/>
      <w:lvlText w:val="%1."/>
      <w:lvlJc w:val="left"/>
      <w:pPr>
        <w:tabs>
          <w:tab w:val="num" w:pos="360"/>
        </w:tabs>
        <w:ind w:left="360" w:hanging="360"/>
      </w:p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093D0D2A"/>
    <w:multiLevelType w:val="multilevel"/>
    <w:tmpl w:val="CD12C868"/>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AD37946"/>
    <w:multiLevelType w:val="hybridMultilevel"/>
    <w:tmpl w:val="8264B9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E337E94"/>
    <w:multiLevelType w:val="multilevel"/>
    <w:tmpl w:val="FCDAF5B6"/>
    <w:lvl w:ilvl="0">
      <w:start w:val="1"/>
      <w:numFmt w:val="decimal"/>
      <w:lvlText w:val="%1."/>
      <w:lvlJc w:val="left"/>
      <w:pPr>
        <w:ind w:left="720" w:hanging="360"/>
      </w:pPr>
      <w:rPr>
        <w:rFonts w:hint="default"/>
      </w:rPr>
    </w:lvl>
    <w:lvl w:ilvl="1">
      <w:start w:val="1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EDC5267"/>
    <w:multiLevelType w:val="hybridMultilevel"/>
    <w:tmpl w:val="EB06FF36"/>
    <w:lvl w:ilvl="0" w:tplc="04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0F68448E"/>
    <w:multiLevelType w:val="hybridMultilevel"/>
    <w:tmpl w:val="5BC4E012"/>
    <w:lvl w:ilvl="0" w:tplc="04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13F432CA"/>
    <w:multiLevelType w:val="multilevel"/>
    <w:tmpl w:val="242E7D5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86C0F40"/>
    <w:multiLevelType w:val="hybridMultilevel"/>
    <w:tmpl w:val="6E147708"/>
    <w:lvl w:ilvl="0" w:tplc="04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189D6BE3"/>
    <w:multiLevelType w:val="multilevel"/>
    <w:tmpl w:val="30D0F4F6"/>
    <w:lvl w:ilvl="0">
      <w:start w:val="1"/>
      <w:numFmt w:val="decimal"/>
      <w:lvlText w:val="%1."/>
      <w:lvlJc w:val="left"/>
      <w:pPr>
        <w:tabs>
          <w:tab w:val="num" w:pos="360"/>
        </w:tabs>
        <w:ind w:left="360" w:hanging="360"/>
      </w:p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192308A5"/>
    <w:multiLevelType w:val="singleLevel"/>
    <w:tmpl w:val="0409000F"/>
    <w:lvl w:ilvl="0">
      <w:start w:val="1"/>
      <w:numFmt w:val="decimal"/>
      <w:lvlText w:val="%1."/>
      <w:lvlJc w:val="left"/>
      <w:pPr>
        <w:tabs>
          <w:tab w:val="num" w:pos="360"/>
        </w:tabs>
        <w:ind w:left="360" w:hanging="360"/>
      </w:pPr>
    </w:lvl>
  </w:abstractNum>
  <w:abstractNum w:abstractNumId="14">
    <w:nsid w:val="1B18154A"/>
    <w:multiLevelType w:val="multilevel"/>
    <w:tmpl w:val="14160DB6"/>
    <w:lvl w:ilvl="0">
      <w:start w:val="1"/>
      <w:numFmt w:val="decimal"/>
      <w:lvlText w:val="%1."/>
      <w:lvlJc w:val="left"/>
      <w:pPr>
        <w:tabs>
          <w:tab w:val="num" w:pos="360"/>
        </w:tabs>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1B5B15E8"/>
    <w:multiLevelType w:val="multilevel"/>
    <w:tmpl w:val="73EE0E1A"/>
    <w:lvl w:ilvl="0">
      <w:start w:val="1"/>
      <w:numFmt w:val="decimal"/>
      <w:lvlText w:val="%1."/>
      <w:lvlJc w:val="left"/>
      <w:pPr>
        <w:tabs>
          <w:tab w:val="num" w:pos="360"/>
        </w:tabs>
        <w:ind w:left="360" w:hanging="360"/>
      </w:pPr>
    </w:lvl>
    <w:lvl w:ilvl="1">
      <w:start w:val="24"/>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215F79FB"/>
    <w:multiLevelType w:val="hybridMultilevel"/>
    <w:tmpl w:val="EAA2D050"/>
    <w:lvl w:ilvl="0" w:tplc="0409000F">
      <w:start w:val="1"/>
      <w:numFmt w:val="decimal"/>
      <w:lvlText w:val="%1."/>
      <w:lvlJc w:val="left"/>
      <w:pPr>
        <w:tabs>
          <w:tab w:val="num" w:pos="420"/>
        </w:tabs>
        <w:ind w:left="420" w:hanging="360"/>
      </w:pPr>
    </w:lvl>
    <w:lvl w:ilvl="1" w:tplc="0C090019" w:tentative="1">
      <w:start w:val="1"/>
      <w:numFmt w:val="lowerLetter"/>
      <w:lvlText w:val="%2."/>
      <w:lvlJc w:val="left"/>
      <w:pPr>
        <w:tabs>
          <w:tab w:val="num" w:pos="1500"/>
        </w:tabs>
        <w:ind w:left="1500" w:hanging="360"/>
      </w:pPr>
    </w:lvl>
    <w:lvl w:ilvl="2" w:tplc="0C09001B" w:tentative="1">
      <w:start w:val="1"/>
      <w:numFmt w:val="lowerRoman"/>
      <w:lvlText w:val="%3."/>
      <w:lvlJc w:val="right"/>
      <w:pPr>
        <w:tabs>
          <w:tab w:val="num" w:pos="2220"/>
        </w:tabs>
        <w:ind w:left="2220" w:hanging="180"/>
      </w:pPr>
    </w:lvl>
    <w:lvl w:ilvl="3" w:tplc="0C09000F" w:tentative="1">
      <w:start w:val="1"/>
      <w:numFmt w:val="decimal"/>
      <w:lvlText w:val="%4."/>
      <w:lvlJc w:val="left"/>
      <w:pPr>
        <w:tabs>
          <w:tab w:val="num" w:pos="2940"/>
        </w:tabs>
        <w:ind w:left="2940" w:hanging="360"/>
      </w:pPr>
    </w:lvl>
    <w:lvl w:ilvl="4" w:tplc="0C090019" w:tentative="1">
      <w:start w:val="1"/>
      <w:numFmt w:val="lowerLetter"/>
      <w:lvlText w:val="%5."/>
      <w:lvlJc w:val="left"/>
      <w:pPr>
        <w:tabs>
          <w:tab w:val="num" w:pos="3660"/>
        </w:tabs>
        <w:ind w:left="3660" w:hanging="360"/>
      </w:pPr>
    </w:lvl>
    <w:lvl w:ilvl="5" w:tplc="0C09001B" w:tentative="1">
      <w:start w:val="1"/>
      <w:numFmt w:val="lowerRoman"/>
      <w:lvlText w:val="%6."/>
      <w:lvlJc w:val="right"/>
      <w:pPr>
        <w:tabs>
          <w:tab w:val="num" w:pos="4380"/>
        </w:tabs>
        <w:ind w:left="4380" w:hanging="180"/>
      </w:pPr>
    </w:lvl>
    <w:lvl w:ilvl="6" w:tplc="0C09000F" w:tentative="1">
      <w:start w:val="1"/>
      <w:numFmt w:val="decimal"/>
      <w:lvlText w:val="%7."/>
      <w:lvlJc w:val="left"/>
      <w:pPr>
        <w:tabs>
          <w:tab w:val="num" w:pos="5100"/>
        </w:tabs>
        <w:ind w:left="5100" w:hanging="360"/>
      </w:pPr>
    </w:lvl>
    <w:lvl w:ilvl="7" w:tplc="0C090019" w:tentative="1">
      <w:start w:val="1"/>
      <w:numFmt w:val="lowerLetter"/>
      <w:lvlText w:val="%8."/>
      <w:lvlJc w:val="left"/>
      <w:pPr>
        <w:tabs>
          <w:tab w:val="num" w:pos="5820"/>
        </w:tabs>
        <w:ind w:left="5820" w:hanging="360"/>
      </w:pPr>
    </w:lvl>
    <w:lvl w:ilvl="8" w:tplc="0C09001B" w:tentative="1">
      <w:start w:val="1"/>
      <w:numFmt w:val="lowerRoman"/>
      <w:lvlText w:val="%9."/>
      <w:lvlJc w:val="right"/>
      <w:pPr>
        <w:tabs>
          <w:tab w:val="num" w:pos="6540"/>
        </w:tabs>
        <w:ind w:left="6540" w:hanging="180"/>
      </w:pPr>
    </w:lvl>
  </w:abstractNum>
  <w:abstractNum w:abstractNumId="17">
    <w:nsid w:val="28156F45"/>
    <w:multiLevelType w:val="hybridMultilevel"/>
    <w:tmpl w:val="D8D861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9084CE9"/>
    <w:multiLevelType w:val="hybridMultilevel"/>
    <w:tmpl w:val="D6BC99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9CC1EE5"/>
    <w:multiLevelType w:val="hybridMultilevel"/>
    <w:tmpl w:val="B79ED6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2AA81E25"/>
    <w:multiLevelType w:val="multilevel"/>
    <w:tmpl w:val="DB083F5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2CE9340B"/>
    <w:multiLevelType w:val="hybridMultilevel"/>
    <w:tmpl w:val="AF561E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0C659D7"/>
    <w:multiLevelType w:val="hybridMultilevel"/>
    <w:tmpl w:val="C0A2BDB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32BC15B2"/>
    <w:multiLevelType w:val="hybridMultilevel"/>
    <w:tmpl w:val="1A3830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34F71A58"/>
    <w:multiLevelType w:val="hybridMultilevel"/>
    <w:tmpl w:val="CE588028"/>
    <w:lvl w:ilvl="0" w:tplc="0409000F">
      <w:start w:val="1"/>
      <w:numFmt w:val="decimal"/>
      <w:lvlText w:val="%1."/>
      <w:lvlJc w:val="left"/>
      <w:pPr>
        <w:tabs>
          <w:tab w:val="num" w:pos="420"/>
        </w:tabs>
        <w:ind w:left="420" w:hanging="360"/>
      </w:pPr>
    </w:lvl>
    <w:lvl w:ilvl="1" w:tplc="0C090019" w:tentative="1">
      <w:start w:val="1"/>
      <w:numFmt w:val="lowerLetter"/>
      <w:lvlText w:val="%2."/>
      <w:lvlJc w:val="left"/>
      <w:pPr>
        <w:tabs>
          <w:tab w:val="num" w:pos="1500"/>
        </w:tabs>
        <w:ind w:left="1500" w:hanging="360"/>
      </w:pPr>
    </w:lvl>
    <w:lvl w:ilvl="2" w:tplc="0C09001B" w:tentative="1">
      <w:start w:val="1"/>
      <w:numFmt w:val="lowerRoman"/>
      <w:lvlText w:val="%3."/>
      <w:lvlJc w:val="right"/>
      <w:pPr>
        <w:tabs>
          <w:tab w:val="num" w:pos="2220"/>
        </w:tabs>
        <w:ind w:left="2220" w:hanging="180"/>
      </w:pPr>
    </w:lvl>
    <w:lvl w:ilvl="3" w:tplc="0C09000F" w:tentative="1">
      <w:start w:val="1"/>
      <w:numFmt w:val="decimal"/>
      <w:lvlText w:val="%4."/>
      <w:lvlJc w:val="left"/>
      <w:pPr>
        <w:tabs>
          <w:tab w:val="num" w:pos="2940"/>
        </w:tabs>
        <w:ind w:left="2940" w:hanging="360"/>
      </w:pPr>
    </w:lvl>
    <w:lvl w:ilvl="4" w:tplc="0C090019" w:tentative="1">
      <w:start w:val="1"/>
      <w:numFmt w:val="lowerLetter"/>
      <w:lvlText w:val="%5."/>
      <w:lvlJc w:val="left"/>
      <w:pPr>
        <w:tabs>
          <w:tab w:val="num" w:pos="3660"/>
        </w:tabs>
        <w:ind w:left="3660" w:hanging="360"/>
      </w:pPr>
    </w:lvl>
    <w:lvl w:ilvl="5" w:tplc="0C09001B" w:tentative="1">
      <w:start w:val="1"/>
      <w:numFmt w:val="lowerRoman"/>
      <w:lvlText w:val="%6."/>
      <w:lvlJc w:val="right"/>
      <w:pPr>
        <w:tabs>
          <w:tab w:val="num" w:pos="4380"/>
        </w:tabs>
        <w:ind w:left="4380" w:hanging="180"/>
      </w:pPr>
    </w:lvl>
    <w:lvl w:ilvl="6" w:tplc="0C09000F" w:tentative="1">
      <w:start w:val="1"/>
      <w:numFmt w:val="decimal"/>
      <w:lvlText w:val="%7."/>
      <w:lvlJc w:val="left"/>
      <w:pPr>
        <w:tabs>
          <w:tab w:val="num" w:pos="5100"/>
        </w:tabs>
        <w:ind w:left="5100" w:hanging="360"/>
      </w:pPr>
    </w:lvl>
    <w:lvl w:ilvl="7" w:tplc="0C090019" w:tentative="1">
      <w:start w:val="1"/>
      <w:numFmt w:val="lowerLetter"/>
      <w:lvlText w:val="%8."/>
      <w:lvlJc w:val="left"/>
      <w:pPr>
        <w:tabs>
          <w:tab w:val="num" w:pos="5820"/>
        </w:tabs>
        <w:ind w:left="5820" w:hanging="360"/>
      </w:pPr>
    </w:lvl>
    <w:lvl w:ilvl="8" w:tplc="0C09001B" w:tentative="1">
      <w:start w:val="1"/>
      <w:numFmt w:val="lowerRoman"/>
      <w:lvlText w:val="%9."/>
      <w:lvlJc w:val="right"/>
      <w:pPr>
        <w:tabs>
          <w:tab w:val="num" w:pos="6540"/>
        </w:tabs>
        <w:ind w:left="6540" w:hanging="180"/>
      </w:pPr>
    </w:lvl>
  </w:abstractNum>
  <w:abstractNum w:abstractNumId="25">
    <w:nsid w:val="37C00F0A"/>
    <w:multiLevelType w:val="hybridMultilevel"/>
    <w:tmpl w:val="2982C946"/>
    <w:lvl w:ilvl="0" w:tplc="0409000F">
      <w:start w:val="1"/>
      <w:numFmt w:val="decimal"/>
      <w:lvlText w:val="%1."/>
      <w:lvlJc w:val="left"/>
      <w:pPr>
        <w:tabs>
          <w:tab w:val="num" w:pos="420"/>
        </w:tabs>
        <w:ind w:left="420" w:hanging="360"/>
      </w:pPr>
    </w:lvl>
    <w:lvl w:ilvl="1" w:tplc="0C090019" w:tentative="1">
      <w:start w:val="1"/>
      <w:numFmt w:val="lowerLetter"/>
      <w:lvlText w:val="%2."/>
      <w:lvlJc w:val="left"/>
      <w:pPr>
        <w:tabs>
          <w:tab w:val="num" w:pos="1500"/>
        </w:tabs>
        <w:ind w:left="1500" w:hanging="360"/>
      </w:pPr>
    </w:lvl>
    <w:lvl w:ilvl="2" w:tplc="0C09001B" w:tentative="1">
      <w:start w:val="1"/>
      <w:numFmt w:val="lowerRoman"/>
      <w:lvlText w:val="%3."/>
      <w:lvlJc w:val="right"/>
      <w:pPr>
        <w:tabs>
          <w:tab w:val="num" w:pos="2220"/>
        </w:tabs>
        <w:ind w:left="2220" w:hanging="180"/>
      </w:pPr>
    </w:lvl>
    <w:lvl w:ilvl="3" w:tplc="0C09000F" w:tentative="1">
      <w:start w:val="1"/>
      <w:numFmt w:val="decimal"/>
      <w:lvlText w:val="%4."/>
      <w:lvlJc w:val="left"/>
      <w:pPr>
        <w:tabs>
          <w:tab w:val="num" w:pos="2940"/>
        </w:tabs>
        <w:ind w:left="2940" w:hanging="360"/>
      </w:pPr>
    </w:lvl>
    <w:lvl w:ilvl="4" w:tplc="0C090019" w:tentative="1">
      <w:start w:val="1"/>
      <w:numFmt w:val="lowerLetter"/>
      <w:lvlText w:val="%5."/>
      <w:lvlJc w:val="left"/>
      <w:pPr>
        <w:tabs>
          <w:tab w:val="num" w:pos="3660"/>
        </w:tabs>
        <w:ind w:left="3660" w:hanging="360"/>
      </w:pPr>
    </w:lvl>
    <w:lvl w:ilvl="5" w:tplc="0C09001B" w:tentative="1">
      <w:start w:val="1"/>
      <w:numFmt w:val="lowerRoman"/>
      <w:lvlText w:val="%6."/>
      <w:lvlJc w:val="right"/>
      <w:pPr>
        <w:tabs>
          <w:tab w:val="num" w:pos="4380"/>
        </w:tabs>
        <w:ind w:left="4380" w:hanging="180"/>
      </w:pPr>
    </w:lvl>
    <w:lvl w:ilvl="6" w:tplc="0C09000F" w:tentative="1">
      <w:start w:val="1"/>
      <w:numFmt w:val="decimal"/>
      <w:lvlText w:val="%7."/>
      <w:lvlJc w:val="left"/>
      <w:pPr>
        <w:tabs>
          <w:tab w:val="num" w:pos="5100"/>
        </w:tabs>
        <w:ind w:left="5100" w:hanging="360"/>
      </w:pPr>
    </w:lvl>
    <w:lvl w:ilvl="7" w:tplc="0C090019" w:tentative="1">
      <w:start w:val="1"/>
      <w:numFmt w:val="lowerLetter"/>
      <w:lvlText w:val="%8."/>
      <w:lvlJc w:val="left"/>
      <w:pPr>
        <w:tabs>
          <w:tab w:val="num" w:pos="5820"/>
        </w:tabs>
        <w:ind w:left="5820" w:hanging="360"/>
      </w:pPr>
    </w:lvl>
    <w:lvl w:ilvl="8" w:tplc="0C09001B" w:tentative="1">
      <w:start w:val="1"/>
      <w:numFmt w:val="lowerRoman"/>
      <w:lvlText w:val="%9."/>
      <w:lvlJc w:val="right"/>
      <w:pPr>
        <w:tabs>
          <w:tab w:val="num" w:pos="6540"/>
        </w:tabs>
        <w:ind w:left="6540" w:hanging="180"/>
      </w:pPr>
    </w:lvl>
  </w:abstractNum>
  <w:abstractNum w:abstractNumId="26">
    <w:nsid w:val="37DA5860"/>
    <w:multiLevelType w:val="hybridMultilevel"/>
    <w:tmpl w:val="8FDA32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3AC9002E"/>
    <w:multiLevelType w:val="multilevel"/>
    <w:tmpl w:val="D1CE687A"/>
    <w:lvl w:ilvl="0">
      <w:start w:val="1"/>
      <w:numFmt w:val="decimal"/>
      <w:lvlText w:val="%1."/>
      <w:lvlJc w:val="left"/>
      <w:pPr>
        <w:tabs>
          <w:tab w:val="num" w:pos="360"/>
        </w:tabs>
        <w:ind w:left="360" w:hanging="360"/>
      </w:pPr>
    </w:lvl>
    <w:lvl w:ilvl="1">
      <w:start w:val="16"/>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nsid w:val="3BE920E9"/>
    <w:multiLevelType w:val="hybridMultilevel"/>
    <w:tmpl w:val="F440C9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3D203F6D"/>
    <w:multiLevelType w:val="multilevel"/>
    <w:tmpl w:val="0FFCA41E"/>
    <w:lvl w:ilvl="0">
      <w:start w:val="1"/>
      <w:numFmt w:val="decimal"/>
      <w:lvlText w:val="%1."/>
      <w:lvlJc w:val="left"/>
      <w:pPr>
        <w:ind w:left="720" w:hanging="360"/>
      </w:pPr>
    </w:lvl>
    <w:lvl w:ilvl="1">
      <w:start w:val="27"/>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401949AA"/>
    <w:multiLevelType w:val="hybridMultilevel"/>
    <w:tmpl w:val="12DAA09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nsid w:val="41603239"/>
    <w:multiLevelType w:val="multilevel"/>
    <w:tmpl w:val="C526D370"/>
    <w:lvl w:ilvl="0">
      <w:start w:val="1"/>
      <w:numFmt w:val="decimal"/>
      <w:lvlText w:val="%1."/>
      <w:lvlJc w:val="left"/>
      <w:pPr>
        <w:ind w:left="720" w:hanging="360"/>
      </w:pPr>
    </w:lvl>
    <w:lvl w:ilvl="1">
      <w:start w:val="18"/>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422E1288"/>
    <w:multiLevelType w:val="multilevel"/>
    <w:tmpl w:val="C526D370"/>
    <w:lvl w:ilvl="0">
      <w:start w:val="1"/>
      <w:numFmt w:val="decimal"/>
      <w:lvlText w:val="%1."/>
      <w:lvlJc w:val="left"/>
      <w:pPr>
        <w:ind w:left="720" w:hanging="360"/>
      </w:pPr>
    </w:lvl>
    <w:lvl w:ilvl="1">
      <w:start w:val="18"/>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43710197"/>
    <w:multiLevelType w:val="hybridMultilevel"/>
    <w:tmpl w:val="7BF021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45742BC7"/>
    <w:multiLevelType w:val="hybridMultilevel"/>
    <w:tmpl w:val="0DA6FAD8"/>
    <w:lvl w:ilvl="0" w:tplc="04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nsid w:val="458C46FC"/>
    <w:multiLevelType w:val="hybridMultilevel"/>
    <w:tmpl w:val="C13CA0E4"/>
    <w:lvl w:ilvl="0" w:tplc="0E1499F4">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46B55661"/>
    <w:multiLevelType w:val="hybridMultilevel"/>
    <w:tmpl w:val="0C2EB4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4A6262FB"/>
    <w:multiLevelType w:val="hybridMultilevel"/>
    <w:tmpl w:val="1556D1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4AD219C8"/>
    <w:multiLevelType w:val="hybridMultilevel"/>
    <w:tmpl w:val="6428E8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4B0A1670"/>
    <w:multiLevelType w:val="hybridMultilevel"/>
    <w:tmpl w:val="0DA6FAD8"/>
    <w:lvl w:ilvl="0" w:tplc="04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0">
    <w:nsid w:val="4B4B478A"/>
    <w:multiLevelType w:val="multilevel"/>
    <w:tmpl w:val="135AE91C"/>
    <w:lvl w:ilvl="0">
      <w:start w:val="1"/>
      <w:numFmt w:val="decimal"/>
      <w:lvlText w:val="%1."/>
      <w:lvlJc w:val="left"/>
      <w:pPr>
        <w:ind w:left="720" w:hanging="360"/>
      </w:pPr>
      <w:rPr>
        <w:rFonts w:hint="default"/>
      </w:rPr>
    </w:lvl>
    <w:lvl w:ilvl="1">
      <w:start w:val="1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4B5E08E3"/>
    <w:multiLevelType w:val="hybridMultilevel"/>
    <w:tmpl w:val="3B0ED7A8"/>
    <w:lvl w:ilvl="0" w:tplc="04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2">
    <w:nsid w:val="4D7E2548"/>
    <w:multiLevelType w:val="hybridMultilevel"/>
    <w:tmpl w:val="2B56EB5C"/>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3">
    <w:nsid w:val="50B752FF"/>
    <w:multiLevelType w:val="hybridMultilevel"/>
    <w:tmpl w:val="85AA5914"/>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4">
    <w:nsid w:val="51B4337F"/>
    <w:multiLevelType w:val="multilevel"/>
    <w:tmpl w:val="2BDAB65E"/>
    <w:lvl w:ilvl="0">
      <w:start w:val="1"/>
      <w:numFmt w:val="decimal"/>
      <w:lvlText w:val="%1."/>
      <w:lvlJc w:val="left"/>
      <w:pPr>
        <w:ind w:left="720" w:hanging="360"/>
      </w:pPr>
    </w:lvl>
    <w:lvl w:ilvl="1">
      <w:start w:val="18"/>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539E2DE1"/>
    <w:multiLevelType w:val="multilevel"/>
    <w:tmpl w:val="77D2121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56634D07"/>
    <w:multiLevelType w:val="hybridMultilevel"/>
    <w:tmpl w:val="13D05FA6"/>
    <w:lvl w:ilvl="0" w:tplc="0409000F">
      <w:start w:val="1"/>
      <w:numFmt w:val="decimal"/>
      <w:lvlText w:val="%1."/>
      <w:lvlJc w:val="left"/>
      <w:pPr>
        <w:tabs>
          <w:tab w:val="num" w:pos="360"/>
        </w:tabs>
        <w:ind w:left="36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7">
    <w:nsid w:val="587E2918"/>
    <w:multiLevelType w:val="hybridMultilevel"/>
    <w:tmpl w:val="655A95F6"/>
    <w:lvl w:ilvl="0" w:tplc="0409000F">
      <w:start w:val="1"/>
      <w:numFmt w:val="decimal"/>
      <w:lvlText w:val="%1."/>
      <w:lvlJc w:val="left"/>
      <w:pPr>
        <w:tabs>
          <w:tab w:val="num" w:pos="927"/>
        </w:tabs>
        <w:ind w:left="927" w:hanging="360"/>
      </w:pPr>
    </w:lvl>
    <w:lvl w:ilvl="1" w:tplc="0C090019" w:tentative="1">
      <w:start w:val="1"/>
      <w:numFmt w:val="lowerLetter"/>
      <w:lvlText w:val="%2."/>
      <w:lvlJc w:val="left"/>
      <w:pPr>
        <w:tabs>
          <w:tab w:val="num" w:pos="2007"/>
        </w:tabs>
        <w:ind w:left="2007" w:hanging="360"/>
      </w:pPr>
    </w:lvl>
    <w:lvl w:ilvl="2" w:tplc="0C09001B" w:tentative="1">
      <w:start w:val="1"/>
      <w:numFmt w:val="lowerRoman"/>
      <w:lvlText w:val="%3."/>
      <w:lvlJc w:val="right"/>
      <w:pPr>
        <w:tabs>
          <w:tab w:val="num" w:pos="2727"/>
        </w:tabs>
        <w:ind w:left="2727" w:hanging="180"/>
      </w:pPr>
    </w:lvl>
    <w:lvl w:ilvl="3" w:tplc="0C09000F" w:tentative="1">
      <w:start w:val="1"/>
      <w:numFmt w:val="decimal"/>
      <w:lvlText w:val="%4."/>
      <w:lvlJc w:val="left"/>
      <w:pPr>
        <w:tabs>
          <w:tab w:val="num" w:pos="3447"/>
        </w:tabs>
        <w:ind w:left="3447" w:hanging="360"/>
      </w:pPr>
    </w:lvl>
    <w:lvl w:ilvl="4" w:tplc="0C090019" w:tentative="1">
      <w:start w:val="1"/>
      <w:numFmt w:val="lowerLetter"/>
      <w:lvlText w:val="%5."/>
      <w:lvlJc w:val="left"/>
      <w:pPr>
        <w:tabs>
          <w:tab w:val="num" w:pos="4167"/>
        </w:tabs>
        <w:ind w:left="4167" w:hanging="360"/>
      </w:pPr>
    </w:lvl>
    <w:lvl w:ilvl="5" w:tplc="0C09001B" w:tentative="1">
      <w:start w:val="1"/>
      <w:numFmt w:val="lowerRoman"/>
      <w:lvlText w:val="%6."/>
      <w:lvlJc w:val="right"/>
      <w:pPr>
        <w:tabs>
          <w:tab w:val="num" w:pos="4887"/>
        </w:tabs>
        <w:ind w:left="4887" w:hanging="180"/>
      </w:pPr>
    </w:lvl>
    <w:lvl w:ilvl="6" w:tplc="0C09000F" w:tentative="1">
      <w:start w:val="1"/>
      <w:numFmt w:val="decimal"/>
      <w:lvlText w:val="%7."/>
      <w:lvlJc w:val="left"/>
      <w:pPr>
        <w:tabs>
          <w:tab w:val="num" w:pos="5607"/>
        </w:tabs>
        <w:ind w:left="5607" w:hanging="360"/>
      </w:pPr>
    </w:lvl>
    <w:lvl w:ilvl="7" w:tplc="0C090019" w:tentative="1">
      <w:start w:val="1"/>
      <w:numFmt w:val="lowerLetter"/>
      <w:lvlText w:val="%8."/>
      <w:lvlJc w:val="left"/>
      <w:pPr>
        <w:tabs>
          <w:tab w:val="num" w:pos="6327"/>
        </w:tabs>
        <w:ind w:left="6327" w:hanging="360"/>
      </w:pPr>
    </w:lvl>
    <w:lvl w:ilvl="8" w:tplc="0C09001B" w:tentative="1">
      <w:start w:val="1"/>
      <w:numFmt w:val="lowerRoman"/>
      <w:lvlText w:val="%9."/>
      <w:lvlJc w:val="right"/>
      <w:pPr>
        <w:tabs>
          <w:tab w:val="num" w:pos="7047"/>
        </w:tabs>
        <w:ind w:left="7047" w:hanging="180"/>
      </w:pPr>
    </w:lvl>
  </w:abstractNum>
  <w:abstractNum w:abstractNumId="48">
    <w:nsid w:val="5AE70EB9"/>
    <w:multiLevelType w:val="hybridMultilevel"/>
    <w:tmpl w:val="FD7626B2"/>
    <w:lvl w:ilvl="0" w:tplc="04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9">
    <w:nsid w:val="5C2715E8"/>
    <w:multiLevelType w:val="multilevel"/>
    <w:tmpl w:val="30D0F4F6"/>
    <w:lvl w:ilvl="0">
      <w:start w:val="1"/>
      <w:numFmt w:val="decimal"/>
      <w:lvlText w:val="%1."/>
      <w:lvlJc w:val="left"/>
      <w:pPr>
        <w:tabs>
          <w:tab w:val="num" w:pos="360"/>
        </w:tabs>
        <w:ind w:left="360" w:hanging="360"/>
      </w:p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0">
    <w:nsid w:val="5DE2712F"/>
    <w:multiLevelType w:val="multilevel"/>
    <w:tmpl w:val="30D0F4F6"/>
    <w:lvl w:ilvl="0">
      <w:start w:val="1"/>
      <w:numFmt w:val="decimal"/>
      <w:lvlText w:val="%1."/>
      <w:lvlJc w:val="left"/>
      <w:pPr>
        <w:tabs>
          <w:tab w:val="num" w:pos="360"/>
        </w:tabs>
        <w:ind w:left="360" w:hanging="360"/>
      </w:p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nsid w:val="5F481B0A"/>
    <w:multiLevelType w:val="hybridMultilevel"/>
    <w:tmpl w:val="F670F222"/>
    <w:lvl w:ilvl="0" w:tplc="04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2">
    <w:nsid w:val="5FE400B4"/>
    <w:multiLevelType w:val="multilevel"/>
    <w:tmpl w:val="4CF24DD4"/>
    <w:lvl w:ilvl="0">
      <w:start w:val="1"/>
      <w:numFmt w:val="decimal"/>
      <w:lvlText w:val="%1."/>
      <w:lvlJc w:val="left"/>
      <w:pPr>
        <w:ind w:left="720" w:hanging="360"/>
      </w:pPr>
    </w:lvl>
    <w:lvl w:ilvl="1">
      <w:start w:val="18"/>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625D4DCB"/>
    <w:multiLevelType w:val="hybridMultilevel"/>
    <w:tmpl w:val="8578C28A"/>
    <w:lvl w:ilvl="0" w:tplc="04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4">
    <w:nsid w:val="668C4526"/>
    <w:multiLevelType w:val="multilevel"/>
    <w:tmpl w:val="FCDAF5B6"/>
    <w:lvl w:ilvl="0">
      <w:start w:val="1"/>
      <w:numFmt w:val="decimal"/>
      <w:lvlText w:val="%1."/>
      <w:lvlJc w:val="left"/>
      <w:pPr>
        <w:ind w:left="720" w:hanging="360"/>
      </w:pPr>
      <w:rPr>
        <w:rFonts w:hint="default"/>
      </w:rPr>
    </w:lvl>
    <w:lvl w:ilvl="1">
      <w:start w:val="1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692B58C4"/>
    <w:multiLevelType w:val="hybridMultilevel"/>
    <w:tmpl w:val="45647700"/>
    <w:lvl w:ilvl="0" w:tplc="04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6">
    <w:nsid w:val="739E3ACB"/>
    <w:multiLevelType w:val="hybridMultilevel"/>
    <w:tmpl w:val="8578C28A"/>
    <w:lvl w:ilvl="0" w:tplc="04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7">
    <w:nsid w:val="76501A1A"/>
    <w:multiLevelType w:val="hybridMultilevel"/>
    <w:tmpl w:val="161ED2B2"/>
    <w:lvl w:ilvl="0" w:tplc="04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
  </w:num>
  <w:num w:numId="3">
    <w:abstractNumId w:val="14"/>
  </w:num>
  <w:num w:numId="4">
    <w:abstractNumId w:val="24"/>
  </w:num>
  <w:num w:numId="5">
    <w:abstractNumId w:val="0"/>
  </w:num>
  <w:num w:numId="6">
    <w:abstractNumId w:val="12"/>
  </w:num>
  <w:num w:numId="7">
    <w:abstractNumId w:val="48"/>
  </w:num>
  <w:num w:numId="8">
    <w:abstractNumId w:val="46"/>
  </w:num>
  <w:num w:numId="9">
    <w:abstractNumId w:val="9"/>
  </w:num>
  <w:num w:numId="10">
    <w:abstractNumId w:val="55"/>
  </w:num>
  <w:num w:numId="11">
    <w:abstractNumId w:val="51"/>
  </w:num>
  <w:num w:numId="12">
    <w:abstractNumId w:val="11"/>
  </w:num>
  <w:num w:numId="13">
    <w:abstractNumId w:val="25"/>
  </w:num>
  <w:num w:numId="14">
    <w:abstractNumId w:val="8"/>
  </w:num>
  <w:num w:numId="15">
    <w:abstractNumId w:val="57"/>
  </w:num>
  <w:num w:numId="16">
    <w:abstractNumId w:val="15"/>
  </w:num>
  <w:num w:numId="17">
    <w:abstractNumId w:val="27"/>
  </w:num>
  <w:num w:numId="18">
    <w:abstractNumId w:val="41"/>
  </w:num>
  <w:num w:numId="19">
    <w:abstractNumId w:val="2"/>
  </w:num>
  <w:num w:numId="20">
    <w:abstractNumId w:val="16"/>
  </w:num>
  <w:num w:numId="21">
    <w:abstractNumId w:val="56"/>
  </w:num>
  <w:num w:numId="22">
    <w:abstractNumId w:val="42"/>
  </w:num>
  <w:num w:numId="23">
    <w:abstractNumId w:val="47"/>
  </w:num>
  <w:num w:numId="24">
    <w:abstractNumId w:val="29"/>
  </w:num>
  <w:num w:numId="25">
    <w:abstractNumId w:val="26"/>
  </w:num>
  <w:num w:numId="26">
    <w:abstractNumId w:val="28"/>
  </w:num>
  <w:num w:numId="27">
    <w:abstractNumId w:val="6"/>
  </w:num>
  <w:num w:numId="28">
    <w:abstractNumId w:val="40"/>
  </w:num>
  <w:num w:numId="29">
    <w:abstractNumId w:val="5"/>
  </w:num>
  <w:num w:numId="30">
    <w:abstractNumId w:val="20"/>
  </w:num>
  <w:num w:numId="31">
    <w:abstractNumId w:val="49"/>
  </w:num>
  <w:num w:numId="32">
    <w:abstractNumId w:val="50"/>
  </w:num>
  <w:num w:numId="33">
    <w:abstractNumId w:val="4"/>
  </w:num>
  <w:num w:numId="34">
    <w:abstractNumId w:val="10"/>
  </w:num>
  <w:num w:numId="35">
    <w:abstractNumId w:val="38"/>
  </w:num>
  <w:num w:numId="36">
    <w:abstractNumId w:val="18"/>
  </w:num>
  <w:num w:numId="37">
    <w:abstractNumId w:val="36"/>
  </w:num>
  <w:num w:numId="38">
    <w:abstractNumId w:val="54"/>
  </w:num>
  <w:num w:numId="39">
    <w:abstractNumId w:val="7"/>
  </w:num>
  <w:num w:numId="40">
    <w:abstractNumId w:val="44"/>
  </w:num>
  <w:num w:numId="41">
    <w:abstractNumId w:val="23"/>
  </w:num>
  <w:num w:numId="42">
    <w:abstractNumId w:val="52"/>
  </w:num>
  <w:num w:numId="43">
    <w:abstractNumId w:val="31"/>
  </w:num>
  <w:num w:numId="44">
    <w:abstractNumId w:val="37"/>
  </w:num>
  <w:num w:numId="45">
    <w:abstractNumId w:val="33"/>
  </w:num>
  <w:num w:numId="46">
    <w:abstractNumId w:val="22"/>
  </w:num>
  <w:num w:numId="47">
    <w:abstractNumId w:val="21"/>
  </w:num>
  <w:num w:numId="48">
    <w:abstractNumId w:val="30"/>
  </w:num>
  <w:num w:numId="49">
    <w:abstractNumId w:val="43"/>
  </w:num>
  <w:num w:numId="50">
    <w:abstractNumId w:val="17"/>
  </w:num>
  <w:num w:numId="51">
    <w:abstractNumId w:val="45"/>
  </w:num>
  <w:num w:numId="52">
    <w:abstractNumId w:val="35"/>
  </w:num>
  <w:num w:numId="53">
    <w:abstractNumId w:val="3"/>
  </w:num>
  <w:num w:numId="54">
    <w:abstractNumId w:val="34"/>
  </w:num>
  <w:num w:numId="55">
    <w:abstractNumId w:val="39"/>
  </w:num>
  <w:num w:numId="56">
    <w:abstractNumId w:val="32"/>
  </w:num>
  <w:num w:numId="57">
    <w:abstractNumId w:val="53"/>
  </w:num>
  <w:num w:numId="58">
    <w:abstractNumId w:val="1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B51"/>
    <w:rsid w:val="000004D3"/>
    <w:rsid w:val="00000A5B"/>
    <w:rsid w:val="00002C09"/>
    <w:rsid w:val="00004679"/>
    <w:rsid w:val="000050A6"/>
    <w:rsid w:val="00005654"/>
    <w:rsid w:val="00005FA2"/>
    <w:rsid w:val="0001030A"/>
    <w:rsid w:val="00011889"/>
    <w:rsid w:val="000123A0"/>
    <w:rsid w:val="000147C0"/>
    <w:rsid w:val="00023DE4"/>
    <w:rsid w:val="00023FEE"/>
    <w:rsid w:val="00025453"/>
    <w:rsid w:val="00032026"/>
    <w:rsid w:val="0003381A"/>
    <w:rsid w:val="0003466A"/>
    <w:rsid w:val="00046528"/>
    <w:rsid w:val="000502A3"/>
    <w:rsid w:val="00051811"/>
    <w:rsid w:val="000528AF"/>
    <w:rsid w:val="00054742"/>
    <w:rsid w:val="000602D9"/>
    <w:rsid w:val="00065A8F"/>
    <w:rsid w:val="00066772"/>
    <w:rsid w:val="00067830"/>
    <w:rsid w:val="00071CC7"/>
    <w:rsid w:val="0007761C"/>
    <w:rsid w:val="00080100"/>
    <w:rsid w:val="00080D04"/>
    <w:rsid w:val="00081669"/>
    <w:rsid w:val="00093DE2"/>
    <w:rsid w:val="000943D9"/>
    <w:rsid w:val="00094DB2"/>
    <w:rsid w:val="000965FF"/>
    <w:rsid w:val="000A092B"/>
    <w:rsid w:val="000A0E93"/>
    <w:rsid w:val="000A2371"/>
    <w:rsid w:val="000A2809"/>
    <w:rsid w:val="000A3BD9"/>
    <w:rsid w:val="000A43ED"/>
    <w:rsid w:val="000A4568"/>
    <w:rsid w:val="000A494D"/>
    <w:rsid w:val="000A7CE0"/>
    <w:rsid w:val="000B26D8"/>
    <w:rsid w:val="000B2B6C"/>
    <w:rsid w:val="000B32C2"/>
    <w:rsid w:val="000B3E24"/>
    <w:rsid w:val="000B4215"/>
    <w:rsid w:val="000B48DA"/>
    <w:rsid w:val="000B5924"/>
    <w:rsid w:val="000B731C"/>
    <w:rsid w:val="000B7C9C"/>
    <w:rsid w:val="000C3212"/>
    <w:rsid w:val="000C3B11"/>
    <w:rsid w:val="000D11BE"/>
    <w:rsid w:val="000D60B5"/>
    <w:rsid w:val="000D7338"/>
    <w:rsid w:val="000E24D1"/>
    <w:rsid w:val="000E2E15"/>
    <w:rsid w:val="000E2E63"/>
    <w:rsid w:val="000E5AFF"/>
    <w:rsid w:val="000E6DD2"/>
    <w:rsid w:val="000E744F"/>
    <w:rsid w:val="000F2891"/>
    <w:rsid w:val="000F35E8"/>
    <w:rsid w:val="000F3F37"/>
    <w:rsid w:val="000F46B1"/>
    <w:rsid w:val="00100171"/>
    <w:rsid w:val="001006D4"/>
    <w:rsid w:val="00103F6F"/>
    <w:rsid w:val="0010622F"/>
    <w:rsid w:val="001146C3"/>
    <w:rsid w:val="00114D59"/>
    <w:rsid w:val="00117026"/>
    <w:rsid w:val="001203DF"/>
    <w:rsid w:val="00121CBE"/>
    <w:rsid w:val="001224B0"/>
    <w:rsid w:val="001234E4"/>
    <w:rsid w:val="00127881"/>
    <w:rsid w:val="00131A3C"/>
    <w:rsid w:val="00133CC2"/>
    <w:rsid w:val="0014006C"/>
    <w:rsid w:val="001417EF"/>
    <w:rsid w:val="00144463"/>
    <w:rsid w:val="00145E81"/>
    <w:rsid w:val="0015089E"/>
    <w:rsid w:val="00153ABB"/>
    <w:rsid w:val="001556FF"/>
    <w:rsid w:val="00156461"/>
    <w:rsid w:val="00173B1D"/>
    <w:rsid w:val="001765F1"/>
    <w:rsid w:val="001802CF"/>
    <w:rsid w:val="0018053F"/>
    <w:rsid w:val="001807A3"/>
    <w:rsid w:val="001811F9"/>
    <w:rsid w:val="00181A50"/>
    <w:rsid w:val="0018441F"/>
    <w:rsid w:val="00184D6F"/>
    <w:rsid w:val="00186F33"/>
    <w:rsid w:val="00190913"/>
    <w:rsid w:val="00197A3C"/>
    <w:rsid w:val="001A0E48"/>
    <w:rsid w:val="001A2D8D"/>
    <w:rsid w:val="001A343D"/>
    <w:rsid w:val="001A51C1"/>
    <w:rsid w:val="001A66E1"/>
    <w:rsid w:val="001A676E"/>
    <w:rsid w:val="001A782A"/>
    <w:rsid w:val="001B14B4"/>
    <w:rsid w:val="001B18D8"/>
    <w:rsid w:val="001C0C29"/>
    <w:rsid w:val="001C185A"/>
    <w:rsid w:val="001C1D29"/>
    <w:rsid w:val="001C337A"/>
    <w:rsid w:val="001C6E33"/>
    <w:rsid w:val="001D0269"/>
    <w:rsid w:val="001D6A23"/>
    <w:rsid w:val="001D722D"/>
    <w:rsid w:val="001E259D"/>
    <w:rsid w:val="001E4EE6"/>
    <w:rsid w:val="001E527E"/>
    <w:rsid w:val="001E706C"/>
    <w:rsid w:val="001E7725"/>
    <w:rsid w:val="001F0385"/>
    <w:rsid w:val="001F111A"/>
    <w:rsid w:val="001F2187"/>
    <w:rsid w:val="001F302C"/>
    <w:rsid w:val="001F3AD2"/>
    <w:rsid w:val="001F6369"/>
    <w:rsid w:val="0020177E"/>
    <w:rsid w:val="00203BC3"/>
    <w:rsid w:val="00207A68"/>
    <w:rsid w:val="0021104E"/>
    <w:rsid w:val="0021176D"/>
    <w:rsid w:val="002121F0"/>
    <w:rsid w:val="00212619"/>
    <w:rsid w:val="00213250"/>
    <w:rsid w:val="0021379C"/>
    <w:rsid w:val="00217474"/>
    <w:rsid w:val="0022062C"/>
    <w:rsid w:val="00223327"/>
    <w:rsid w:val="002239CF"/>
    <w:rsid w:val="0023167E"/>
    <w:rsid w:val="00231EC6"/>
    <w:rsid w:val="002344DF"/>
    <w:rsid w:val="00234631"/>
    <w:rsid w:val="0023652F"/>
    <w:rsid w:val="002448DF"/>
    <w:rsid w:val="002457A8"/>
    <w:rsid w:val="002465D1"/>
    <w:rsid w:val="00251B41"/>
    <w:rsid w:val="002600E3"/>
    <w:rsid w:val="00261C9A"/>
    <w:rsid w:val="002639B3"/>
    <w:rsid w:val="00270FCD"/>
    <w:rsid w:val="00271047"/>
    <w:rsid w:val="0027145D"/>
    <w:rsid w:val="00271B81"/>
    <w:rsid w:val="002731A6"/>
    <w:rsid w:val="002746BC"/>
    <w:rsid w:val="00275A5F"/>
    <w:rsid w:val="002779D3"/>
    <w:rsid w:val="00277D4D"/>
    <w:rsid w:val="00282C60"/>
    <w:rsid w:val="0028685D"/>
    <w:rsid w:val="00287194"/>
    <w:rsid w:val="002928F3"/>
    <w:rsid w:val="00292A88"/>
    <w:rsid w:val="00293FA4"/>
    <w:rsid w:val="00295376"/>
    <w:rsid w:val="0029622E"/>
    <w:rsid w:val="002A3B51"/>
    <w:rsid w:val="002A41F2"/>
    <w:rsid w:val="002A5B88"/>
    <w:rsid w:val="002B04CD"/>
    <w:rsid w:val="002B09B8"/>
    <w:rsid w:val="002B152D"/>
    <w:rsid w:val="002B6960"/>
    <w:rsid w:val="002B765E"/>
    <w:rsid w:val="002B7CAE"/>
    <w:rsid w:val="002C02C6"/>
    <w:rsid w:val="002C0695"/>
    <w:rsid w:val="002C0857"/>
    <w:rsid w:val="002C2E4D"/>
    <w:rsid w:val="002C3CEA"/>
    <w:rsid w:val="002C6F67"/>
    <w:rsid w:val="002D1AFE"/>
    <w:rsid w:val="002D2D15"/>
    <w:rsid w:val="002D4614"/>
    <w:rsid w:val="002D5549"/>
    <w:rsid w:val="002D7C55"/>
    <w:rsid w:val="002E3B74"/>
    <w:rsid w:val="002E5BDB"/>
    <w:rsid w:val="002E64EC"/>
    <w:rsid w:val="002F0157"/>
    <w:rsid w:val="002F2C7F"/>
    <w:rsid w:val="002F3E1F"/>
    <w:rsid w:val="00301C93"/>
    <w:rsid w:val="00301D02"/>
    <w:rsid w:val="003030EC"/>
    <w:rsid w:val="00303DE7"/>
    <w:rsid w:val="0030708B"/>
    <w:rsid w:val="00307B6D"/>
    <w:rsid w:val="00310664"/>
    <w:rsid w:val="00320B05"/>
    <w:rsid w:val="003215D1"/>
    <w:rsid w:val="003223BD"/>
    <w:rsid w:val="00322F5C"/>
    <w:rsid w:val="00324665"/>
    <w:rsid w:val="00325339"/>
    <w:rsid w:val="0032571B"/>
    <w:rsid w:val="003274CE"/>
    <w:rsid w:val="00327EDC"/>
    <w:rsid w:val="003319CA"/>
    <w:rsid w:val="0033314B"/>
    <w:rsid w:val="0033378C"/>
    <w:rsid w:val="003354E3"/>
    <w:rsid w:val="00335CD8"/>
    <w:rsid w:val="003362A5"/>
    <w:rsid w:val="00337824"/>
    <w:rsid w:val="00337865"/>
    <w:rsid w:val="003408D8"/>
    <w:rsid w:val="00342369"/>
    <w:rsid w:val="0034593F"/>
    <w:rsid w:val="003469E3"/>
    <w:rsid w:val="0035053D"/>
    <w:rsid w:val="00351D2F"/>
    <w:rsid w:val="003569BF"/>
    <w:rsid w:val="00356F88"/>
    <w:rsid w:val="00361272"/>
    <w:rsid w:val="00362BA4"/>
    <w:rsid w:val="003661A5"/>
    <w:rsid w:val="00367E0D"/>
    <w:rsid w:val="00370B69"/>
    <w:rsid w:val="003716E3"/>
    <w:rsid w:val="0037411A"/>
    <w:rsid w:val="0037580A"/>
    <w:rsid w:val="00375836"/>
    <w:rsid w:val="00376978"/>
    <w:rsid w:val="003773D3"/>
    <w:rsid w:val="00380EA1"/>
    <w:rsid w:val="00381D48"/>
    <w:rsid w:val="00382222"/>
    <w:rsid w:val="003823B2"/>
    <w:rsid w:val="00382B56"/>
    <w:rsid w:val="003878E3"/>
    <w:rsid w:val="00390177"/>
    <w:rsid w:val="0039053F"/>
    <w:rsid w:val="0039131F"/>
    <w:rsid w:val="0039280B"/>
    <w:rsid w:val="00394407"/>
    <w:rsid w:val="00394B86"/>
    <w:rsid w:val="003A2ADE"/>
    <w:rsid w:val="003A5347"/>
    <w:rsid w:val="003A7A3F"/>
    <w:rsid w:val="003B2AD1"/>
    <w:rsid w:val="003C0353"/>
    <w:rsid w:val="003C0DFA"/>
    <w:rsid w:val="003C163E"/>
    <w:rsid w:val="003C60D0"/>
    <w:rsid w:val="003C7FF0"/>
    <w:rsid w:val="003D3D32"/>
    <w:rsid w:val="003D7954"/>
    <w:rsid w:val="003E5484"/>
    <w:rsid w:val="003E5B06"/>
    <w:rsid w:val="003F06F6"/>
    <w:rsid w:val="003F3004"/>
    <w:rsid w:val="003F6359"/>
    <w:rsid w:val="00403A40"/>
    <w:rsid w:val="00403C54"/>
    <w:rsid w:val="00403D76"/>
    <w:rsid w:val="004043D8"/>
    <w:rsid w:val="00404AF9"/>
    <w:rsid w:val="004056CF"/>
    <w:rsid w:val="0041038E"/>
    <w:rsid w:val="00412AA2"/>
    <w:rsid w:val="00415516"/>
    <w:rsid w:val="00420FA0"/>
    <w:rsid w:val="00423B2F"/>
    <w:rsid w:val="00424271"/>
    <w:rsid w:val="00425653"/>
    <w:rsid w:val="004256E9"/>
    <w:rsid w:val="00431336"/>
    <w:rsid w:val="00431A4C"/>
    <w:rsid w:val="00431D25"/>
    <w:rsid w:val="004338A5"/>
    <w:rsid w:val="00434030"/>
    <w:rsid w:val="00436202"/>
    <w:rsid w:val="00437CB3"/>
    <w:rsid w:val="0044587B"/>
    <w:rsid w:val="004467E9"/>
    <w:rsid w:val="00446BBF"/>
    <w:rsid w:val="00447248"/>
    <w:rsid w:val="00451482"/>
    <w:rsid w:val="00451DF0"/>
    <w:rsid w:val="00451E7B"/>
    <w:rsid w:val="0045319E"/>
    <w:rsid w:val="00454204"/>
    <w:rsid w:val="004550A1"/>
    <w:rsid w:val="004610D5"/>
    <w:rsid w:val="0046190E"/>
    <w:rsid w:val="00462256"/>
    <w:rsid w:val="00463232"/>
    <w:rsid w:val="00470CE3"/>
    <w:rsid w:val="004760E4"/>
    <w:rsid w:val="00477A4D"/>
    <w:rsid w:val="0048072B"/>
    <w:rsid w:val="00480A76"/>
    <w:rsid w:val="004836F1"/>
    <w:rsid w:val="00490DFE"/>
    <w:rsid w:val="004934BD"/>
    <w:rsid w:val="0049370F"/>
    <w:rsid w:val="004A3EA4"/>
    <w:rsid w:val="004B25F9"/>
    <w:rsid w:val="004B2FD2"/>
    <w:rsid w:val="004B6C85"/>
    <w:rsid w:val="004C0346"/>
    <w:rsid w:val="004C1834"/>
    <w:rsid w:val="004C764E"/>
    <w:rsid w:val="004C76C5"/>
    <w:rsid w:val="004D149D"/>
    <w:rsid w:val="004D59B5"/>
    <w:rsid w:val="004E02DD"/>
    <w:rsid w:val="004E133B"/>
    <w:rsid w:val="004E213E"/>
    <w:rsid w:val="004E52E5"/>
    <w:rsid w:val="004E63CC"/>
    <w:rsid w:val="004E696A"/>
    <w:rsid w:val="004E7006"/>
    <w:rsid w:val="004F1EE7"/>
    <w:rsid w:val="004F3ED9"/>
    <w:rsid w:val="0050083B"/>
    <w:rsid w:val="005014EC"/>
    <w:rsid w:val="00510CDD"/>
    <w:rsid w:val="00511BA5"/>
    <w:rsid w:val="00513E10"/>
    <w:rsid w:val="0051421A"/>
    <w:rsid w:val="00514CB1"/>
    <w:rsid w:val="0051536B"/>
    <w:rsid w:val="005201CD"/>
    <w:rsid w:val="00520D2E"/>
    <w:rsid w:val="00521ABD"/>
    <w:rsid w:val="00521EA1"/>
    <w:rsid w:val="00522F56"/>
    <w:rsid w:val="00523987"/>
    <w:rsid w:val="005318BC"/>
    <w:rsid w:val="00532F87"/>
    <w:rsid w:val="00534D50"/>
    <w:rsid w:val="00537106"/>
    <w:rsid w:val="005411A1"/>
    <w:rsid w:val="0054263B"/>
    <w:rsid w:val="00543431"/>
    <w:rsid w:val="00544079"/>
    <w:rsid w:val="00544E55"/>
    <w:rsid w:val="005509BA"/>
    <w:rsid w:val="00551266"/>
    <w:rsid w:val="0055368E"/>
    <w:rsid w:val="005623DF"/>
    <w:rsid w:val="005649E4"/>
    <w:rsid w:val="005672E2"/>
    <w:rsid w:val="00580699"/>
    <w:rsid w:val="00584F09"/>
    <w:rsid w:val="00585EC0"/>
    <w:rsid w:val="00590171"/>
    <w:rsid w:val="005914A5"/>
    <w:rsid w:val="005934C1"/>
    <w:rsid w:val="00594A6F"/>
    <w:rsid w:val="005966DA"/>
    <w:rsid w:val="00597259"/>
    <w:rsid w:val="005A0427"/>
    <w:rsid w:val="005A0831"/>
    <w:rsid w:val="005A099B"/>
    <w:rsid w:val="005A46D7"/>
    <w:rsid w:val="005A6009"/>
    <w:rsid w:val="005B3697"/>
    <w:rsid w:val="005B5362"/>
    <w:rsid w:val="005B733A"/>
    <w:rsid w:val="005C040F"/>
    <w:rsid w:val="005C27A1"/>
    <w:rsid w:val="005C7AC3"/>
    <w:rsid w:val="005D006D"/>
    <w:rsid w:val="005D1B93"/>
    <w:rsid w:val="005D2AC1"/>
    <w:rsid w:val="005D35D1"/>
    <w:rsid w:val="005E0705"/>
    <w:rsid w:val="005E1818"/>
    <w:rsid w:val="005E29E0"/>
    <w:rsid w:val="005E330D"/>
    <w:rsid w:val="005E4099"/>
    <w:rsid w:val="005E7B2B"/>
    <w:rsid w:val="005F0E43"/>
    <w:rsid w:val="005F15E6"/>
    <w:rsid w:val="005F4CF7"/>
    <w:rsid w:val="005F534E"/>
    <w:rsid w:val="005F7E9F"/>
    <w:rsid w:val="0060239A"/>
    <w:rsid w:val="0060397C"/>
    <w:rsid w:val="00604B82"/>
    <w:rsid w:val="00604D00"/>
    <w:rsid w:val="00610175"/>
    <w:rsid w:val="00610A67"/>
    <w:rsid w:val="006111FE"/>
    <w:rsid w:val="0061682F"/>
    <w:rsid w:val="00620C39"/>
    <w:rsid w:val="006212C6"/>
    <w:rsid w:val="006221C2"/>
    <w:rsid w:val="00624213"/>
    <w:rsid w:val="00624935"/>
    <w:rsid w:val="006263F5"/>
    <w:rsid w:val="00636258"/>
    <w:rsid w:val="0063693C"/>
    <w:rsid w:val="00641B9D"/>
    <w:rsid w:val="006516D1"/>
    <w:rsid w:val="0065276D"/>
    <w:rsid w:val="00653C37"/>
    <w:rsid w:val="006561B4"/>
    <w:rsid w:val="006574BE"/>
    <w:rsid w:val="00657ED3"/>
    <w:rsid w:val="00660E71"/>
    <w:rsid w:val="0066560A"/>
    <w:rsid w:val="00670AB5"/>
    <w:rsid w:val="00672C64"/>
    <w:rsid w:val="00672E2B"/>
    <w:rsid w:val="0067446B"/>
    <w:rsid w:val="00675A40"/>
    <w:rsid w:val="00676129"/>
    <w:rsid w:val="006824A8"/>
    <w:rsid w:val="00683593"/>
    <w:rsid w:val="00683F3D"/>
    <w:rsid w:val="0068652F"/>
    <w:rsid w:val="00694028"/>
    <w:rsid w:val="006944F1"/>
    <w:rsid w:val="006951BA"/>
    <w:rsid w:val="00696638"/>
    <w:rsid w:val="00696695"/>
    <w:rsid w:val="00697B75"/>
    <w:rsid w:val="006A0CEE"/>
    <w:rsid w:val="006A1590"/>
    <w:rsid w:val="006A28C0"/>
    <w:rsid w:val="006B0893"/>
    <w:rsid w:val="006B2C8A"/>
    <w:rsid w:val="006C0939"/>
    <w:rsid w:val="006C42AD"/>
    <w:rsid w:val="006D48D3"/>
    <w:rsid w:val="006D57B4"/>
    <w:rsid w:val="006D6253"/>
    <w:rsid w:val="006D6EF6"/>
    <w:rsid w:val="006D783C"/>
    <w:rsid w:val="006E00A3"/>
    <w:rsid w:val="006E2FDF"/>
    <w:rsid w:val="006E388B"/>
    <w:rsid w:val="006E3E59"/>
    <w:rsid w:val="006E57F2"/>
    <w:rsid w:val="006E62EA"/>
    <w:rsid w:val="006E7437"/>
    <w:rsid w:val="006F4249"/>
    <w:rsid w:val="006F57DB"/>
    <w:rsid w:val="006F6841"/>
    <w:rsid w:val="006F6BA5"/>
    <w:rsid w:val="00701383"/>
    <w:rsid w:val="00702423"/>
    <w:rsid w:val="00702CE8"/>
    <w:rsid w:val="00703AED"/>
    <w:rsid w:val="00703BE2"/>
    <w:rsid w:val="0070617A"/>
    <w:rsid w:val="0071108F"/>
    <w:rsid w:val="00713EDD"/>
    <w:rsid w:val="00715171"/>
    <w:rsid w:val="00715988"/>
    <w:rsid w:val="0071622F"/>
    <w:rsid w:val="00716C52"/>
    <w:rsid w:val="007178C5"/>
    <w:rsid w:val="00722E22"/>
    <w:rsid w:val="00723766"/>
    <w:rsid w:val="00725BCF"/>
    <w:rsid w:val="0073048C"/>
    <w:rsid w:val="00736702"/>
    <w:rsid w:val="00737C90"/>
    <w:rsid w:val="00740E6F"/>
    <w:rsid w:val="007415A9"/>
    <w:rsid w:val="00741B4B"/>
    <w:rsid w:val="007477DB"/>
    <w:rsid w:val="00747A07"/>
    <w:rsid w:val="00764F6B"/>
    <w:rsid w:val="00765A33"/>
    <w:rsid w:val="0077125E"/>
    <w:rsid w:val="007737FB"/>
    <w:rsid w:val="00774719"/>
    <w:rsid w:val="007772E9"/>
    <w:rsid w:val="0078004A"/>
    <w:rsid w:val="00783B03"/>
    <w:rsid w:val="0078671F"/>
    <w:rsid w:val="00790A77"/>
    <w:rsid w:val="00791E87"/>
    <w:rsid w:val="007928C2"/>
    <w:rsid w:val="00792D5B"/>
    <w:rsid w:val="007961B5"/>
    <w:rsid w:val="0079622D"/>
    <w:rsid w:val="007A0015"/>
    <w:rsid w:val="007A24F3"/>
    <w:rsid w:val="007B170D"/>
    <w:rsid w:val="007B2F7B"/>
    <w:rsid w:val="007B3F89"/>
    <w:rsid w:val="007B54AD"/>
    <w:rsid w:val="007B567E"/>
    <w:rsid w:val="007B7927"/>
    <w:rsid w:val="007C1235"/>
    <w:rsid w:val="007C2499"/>
    <w:rsid w:val="007C374F"/>
    <w:rsid w:val="007C6AA2"/>
    <w:rsid w:val="007C6F48"/>
    <w:rsid w:val="007D0F3A"/>
    <w:rsid w:val="007D2320"/>
    <w:rsid w:val="007D2729"/>
    <w:rsid w:val="007D4904"/>
    <w:rsid w:val="007E000A"/>
    <w:rsid w:val="007E05A8"/>
    <w:rsid w:val="007E0D0F"/>
    <w:rsid w:val="007E2438"/>
    <w:rsid w:val="007E67B9"/>
    <w:rsid w:val="007E7768"/>
    <w:rsid w:val="007E7806"/>
    <w:rsid w:val="007F109C"/>
    <w:rsid w:val="007F3FB2"/>
    <w:rsid w:val="007F5C03"/>
    <w:rsid w:val="008031BD"/>
    <w:rsid w:val="008033B1"/>
    <w:rsid w:val="00813AE2"/>
    <w:rsid w:val="008157CD"/>
    <w:rsid w:val="008175F1"/>
    <w:rsid w:val="0082057B"/>
    <w:rsid w:val="00821148"/>
    <w:rsid w:val="0082278A"/>
    <w:rsid w:val="00822952"/>
    <w:rsid w:val="00822A64"/>
    <w:rsid w:val="00824D6F"/>
    <w:rsid w:val="0083018D"/>
    <w:rsid w:val="0083046F"/>
    <w:rsid w:val="00830FAA"/>
    <w:rsid w:val="00833311"/>
    <w:rsid w:val="00837B20"/>
    <w:rsid w:val="00843B43"/>
    <w:rsid w:val="00843FA1"/>
    <w:rsid w:val="00847B8C"/>
    <w:rsid w:val="008525E8"/>
    <w:rsid w:val="00861404"/>
    <w:rsid w:val="00866D22"/>
    <w:rsid w:val="008732B6"/>
    <w:rsid w:val="00873810"/>
    <w:rsid w:val="00873A16"/>
    <w:rsid w:val="00873C7A"/>
    <w:rsid w:val="00875625"/>
    <w:rsid w:val="008838B3"/>
    <w:rsid w:val="00886313"/>
    <w:rsid w:val="0089201C"/>
    <w:rsid w:val="0089591D"/>
    <w:rsid w:val="008973D4"/>
    <w:rsid w:val="008974E8"/>
    <w:rsid w:val="00897722"/>
    <w:rsid w:val="008A0363"/>
    <w:rsid w:val="008A15BC"/>
    <w:rsid w:val="008A478D"/>
    <w:rsid w:val="008B6FAA"/>
    <w:rsid w:val="008B7CEB"/>
    <w:rsid w:val="008C1402"/>
    <w:rsid w:val="008C6CB7"/>
    <w:rsid w:val="008C6F95"/>
    <w:rsid w:val="008C7700"/>
    <w:rsid w:val="008D18A0"/>
    <w:rsid w:val="008D345F"/>
    <w:rsid w:val="008D365F"/>
    <w:rsid w:val="008D4065"/>
    <w:rsid w:val="008D6190"/>
    <w:rsid w:val="008D7C1B"/>
    <w:rsid w:val="008E073B"/>
    <w:rsid w:val="008E42D9"/>
    <w:rsid w:val="008E7390"/>
    <w:rsid w:val="008E7433"/>
    <w:rsid w:val="008F07C6"/>
    <w:rsid w:val="008F0CDF"/>
    <w:rsid w:val="008F19DA"/>
    <w:rsid w:val="008F1D34"/>
    <w:rsid w:val="008F23CE"/>
    <w:rsid w:val="008F4167"/>
    <w:rsid w:val="00900A76"/>
    <w:rsid w:val="00916157"/>
    <w:rsid w:val="00920539"/>
    <w:rsid w:val="00920BB4"/>
    <w:rsid w:val="00931161"/>
    <w:rsid w:val="00931F2F"/>
    <w:rsid w:val="00932012"/>
    <w:rsid w:val="009328CF"/>
    <w:rsid w:val="009335ED"/>
    <w:rsid w:val="00937BE0"/>
    <w:rsid w:val="009412B8"/>
    <w:rsid w:val="009414DA"/>
    <w:rsid w:val="009459AA"/>
    <w:rsid w:val="00951F3E"/>
    <w:rsid w:val="0095206A"/>
    <w:rsid w:val="00952FFB"/>
    <w:rsid w:val="00955515"/>
    <w:rsid w:val="009578F5"/>
    <w:rsid w:val="009605E7"/>
    <w:rsid w:val="009650CD"/>
    <w:rsid w:val="00975067"/>
    <w:rsid w:val="009759F1"/>
    <w:rsid w:val="00977376"/>
    <w:rsid w:val="009808EB"/>
    <w:rsid w:val="00981EFA"/>
    <w:rsid w:val="00984C76"/>
    <w:rsid w:val="00991A2B"/>
    <w:rsid w:val="00991DA2"/>
    <w:rsid w:val="00994C3E"/>
    <w:rsid w:val="00996BA4"/>
    <w:rsid w:val="009A1F20"/>
    <w:rsid w:val="009A21A1"/>
    <w:rsid w:val="009A4262"/>
    <w:rsid w:val="009A4301"/>
    <w:rsid w:val="009A57EC"/>
    <w:rsid w:val="009A5C0D"/>
    <w:rsid w:val="009A5C13"/>
    <w:rsid w:val="009A64CE"/>
    <w:rsid w:val="009B0FA0"/>
    <w:rsid w:val="009B1A25"/>
    <w:rsid w:val="009B1CE8"/>
    <w:rsid w:val="009B2310"/>
    <w:rsid w:val="009B5B09"/>
    <w:rsid w:val="009B6849"/>
    <w:rsid w:val="009B7B78"/>
    <w:rsid w:val="009C0D1B"/>
    <w:rsid w:val="009C5758"/>
    <w:rsid w:val="009D37CB"/>
    <w:rsid w:val="009D5D15"/>
    <w:rsid w:val="009D617C"/>
    <w:rsid w:val="009D79BC"/>
    <w:rsid w:val="009D7C63"/>
    <w:rsid w:val="009E0446"/>
    <w:rsid w:val="009E135B"/>
    <w:rsid w:val="009E1373"/>
    <w:rsid w:val="009E1E49"/>
    <w:rsid w:val="009E2E31"/>
    <w:rsid w:val="009E4F1A"/>
    <w:rsid w:val="009E79A0"/>
    <w:rsid w:val="009F020D"/>
    <w:rsid w:val="009F1F69"/>
    <w:rsid w:val="009F4519"/>
    <w:rsid w:val="009F49AA"/>
    <w:rsid w:val="009F5D8C"/>
    <w:rsid w:val="00A00C32"/>
    <w:rsid w:val="00A01846"/>
    <w:rsid w:val="00A05DED"/>
    <w:rsid w:val="00A06BB0"/>
    <w:rsid w:val="00A06C24"/>
    <w:rsid w:val="00A06FE2"/>
    <w:rsid w:val="00A07533"/>
    <w:rsid w:val="00A11326"/>
    <w:rsid w:val="00A12DCD"/>
    <w:rsid w:val="00A14CB7"/>
    <w:rsid w:val="00A15227"/>
    <w:rsid w:val="00A15CF7"/>
    <w:rsid w:val="00A23A27"/>
    <w:rsid w:val="00A24C24"/>
    <w:rsid w:val="00A30C08"/>
    <w:rsid w:val="00A32300"/>
    <w:rsid w:val="00A323E4"/>
    <w:rsid w:val="00A33F8E"/>
    <w:rsid w:val="00A35285"/>
    <w:rsid w:val="00A371B3"/>
    <w:rsid w:val="00A402F4"/>
    <w:rsid w:val="00A41605"/>
    <w:rsid w:val="00A420DF"/>
    <w:rsid w:val="00A42109"/>
    <w:rsid w:val="00A42D92"/>
    <w:rsid w:val="00A45BF4"/>
    <w:rsid w:val="00A467E7"/>
    <w:rsid w:val="00A47A30"/>
    <w:rsid w:val="00A56A1B"/>
    <w:rsid w:val="00A56CF2"/>
    <w:rsid w:val="00A5776E"/>
    <w:rsid w:val="00A636A8"/>
    <w:rsid w:val="00A648ED"/>
    <w:rsid w:val="00A65057"/>
    <w:rsid w:val="00A70225"/>
    <w:rsid w:val="00A72656"/>
    <w:rsid w:val="00A76F4B"/>
    <w:rsid w:val="00A81769"/>
    <w:rsid w:val="00A81C17"/>
    <w:rsid w:val="00A82D9D"/>
    <w:rsid w:val="00A8338A"/>
    <w:rsid w:val="00A84FBA"/>
    <w:rsid w:val="00A97854"/>
    <w:rsid w:val="00AA0085"/>
    <w:rsid w:val="00AA268B"/>
    <w:rsid w:val="00AA31FC"/>
    <w:rsid w:val="00AA6250"/>
    <w:rsid w:val="00AA67EB"/>
    <w:rsid w:val="00AB0790"/>
    <w:rsid w:val="00AB3F5C"/>
    <w:rsid w:val="00AB5283"/>
    <w:rsid w:val="00AB7EDE"/>
    <w:rsid w:val="00AC0056"/>
    <w:rsid w:val="00AC2D7F"/>
    <w:rsid w:val="00AC360D"/>
    <w:rsid w:val="00AC4474"/>
    <w:rsid w:val="00AC55AB"/>
    <w:rsid w:val="00AC6730"/>
    <w:rsid w:val="00AD0B86"/>
    <w:rsid w:val="00AD2E86"/>
    <w:rsid w:val="00AD5011"/>
    <w:rsid w:val="00AD6C11"/>
    <w:rsid w:val="00AD7306"/>
    <w:rsid w:val="00AD776A"/>
    <w:rsid w:val="00AE0838"/>
    <w:rsid w:val="00AE10D7"/>
    <w:rsid w:val="00AE1B6B"/>
    <w:rsid w:val="00AE2B51"/>
    <w:rsid w:val="00AE3080"/>
    <w:rsid w:val="00AE316F"/>
    <w:rsid w:val="00AE45C3"/>
    <w:rsid w:val="00AE724F"/>
    <w:rsid w:val="00B050A9"/>
    <w:rsid w:val="00B07D4D"/>
    <w:rsid w:val="00B139F0"/>
    <w:rsid w:val="00B140A3"/>
    <w:rsid w:val="00B14A0A"/>
    <w:rsid w:val="00B220FF"/>
    <w:rsid w:val="00B2338B"/>
    <w:rsid w:val="00B26F6C"/>
    <w:rsid w:val="00B27EB7"/>
    <w:rsid w:val="00B27EFD"/>
    <w:rsid w:val="00B33838"/>
    <w:rsid w:val="00B35509"/>
    <w:rsid w:val="00B42390"/>
    <w:rsid w:val="00B42BED"/>
    <w:rsid w:val="00B4514B"/>
    <w:rsid w:val="00B455E8"/>
    <w:rsid w:val="00B46FD8"/>
    <w:rsid w:val="00B50F70"/>
    <w:rsid w:val="00B52364"/>
    <w:rsid w:val="00B52B50"/>
    <w:rsid w:val="00B52F3D"/>
    <w:rsid w:val="00B538DB"/>
    <w:rsid w:val="00B53AA0"/>
    <w:rsid w:val="00B60CC8"/>
    <w:rsid w:val="00B64C8F"/>
    <w:rsid w:val="00B65A06"/>
    <w:rsid w:val="00B67187"/>
    <w:rsid w:val="00B70FD5"/>
    <w:rsid w:val="00B71486"/>
    <w:rsid w:val="00B72545"/>
    <w:rsid w:val="00B72A57"/>
    <w:rsid w:val="00B753B4"/>
    <w:rsid w:val="00B757FB"/>
    <w:rsid w:val="00B77898"/>
    <w:rsid w:val="00B82A31"/>
    <w:rsid w:val="00B82CD0"/>
    <w:rsid w:val="00B83483"/>
    <w:rsid w:val="00B83F77"/>
    <w:rsid w:val="00B84EE7"/>
    <w:rsid w:val="00B853AA"/>
    <w:rsid w:val="00B86893"/>
    <w:rsid w:val="00B87999"/>
    <w:rsid w:val="00B90F77"/>
    <w:rsid w:val="00B9115B"/>
    <w:rsid w:val="00B946A6"/>
    <w:rsid w:val="00B96D42"/>
    <w:rsid w:val="00BA1688"/>
    <w:rsid w:val="00BA6B19"/>
    <w:rsid w:val="00BA7E77"/>
    <w:rsid w:val="00BB16C0"/>
    <w:rsid w:val="00BB1802"/>
    <w:rsid w:val="00BB1DCC"/>
    <w:rsid w:val="00BB24EB"/>
    <w:rsid w:val="00BB3113"/>
    <w:rsid w:val="00BB4B1D"/>
    <w:rsid w:val="00BB7CC1"/>
    <w:rsid w:val="00BC2824"/>
    <w:rsid w:val="00BC375D"/>
    <w:rsid w:val="00BC59BB"/>
    <w:rsid w:val="00BC59F3"/>
    <w:rsid w:val="00BC639B"/>
    <w:rsid w:val="00BC7FED"/>
    <w:rsid w:val="00BD07D0"/>
    <w:rsid w:val="00BD0C4B"/>
    <w:rsid w:val="00BD2952"/>
    <w:rsid w:val="00BD4D2B"/>
    <w:rsid w:val="00BE2E4F"/>
    <w:rsid w:val="00BE4EF3"/>
    <w:rsid w:val="00BF15BE"/>
    <w:rsid w:val="00BF2B75"/>
    <w:rsid w:val="00BF2E9A"/>
    <w:rsid w:val="00BF6735"/>
    <w:rsid w:val="00BF71AE"/>
    <w:rsid w:val="00BF7847"/>
    <w:rsid w:val="00C01E0C"/>
    <w:rsid w:val="00C030E6"/>
    <w:rsid w:val="00C07CB2"/>
    <w:rsid w:val="00C11BEE"/>
    <w:rsid w:val="00C11CCD"/>
    <w:rsid w:val="00C1214A"/>
    <w:rsid w:val="00C21352"/>
    <w:rsid w:val="00C27532"/>
    <w:rsid w:val="00C30620"/>
    <w:rsid w:val="00C30FE9"/>
    <w:rsid w:val="00C33DDB"/>
    <w:rsid w:val="00C36DAC"/>
    <w:rsid w:val="00C45A78"/>
    <w:rsid w:val="00C46580"/>
    <w:rsid w:val="00C46E9D"/>
    <w:rsid w:val="00C50F60"/>
    <w:rsid w:val="00C51A80"/>
    <w:rsid w:val="00C528C1"/>
    <w:rsid w:val="00C52AF4"/>
    <w:rsid w:val="00C53AAF"/>
    <w:rsid w:val="00C55E73"/>
    <w:rsid w:val="00C57DC7"/>
    <w:rsid w:val="00C6154D"/>
    <w:rsid w:val="00C63757"/>
    <w:rsid w:val="00C6498F"/>
    <w:rsid w:val="00C703D1"/>
    <w:rsid w:val="00C71274"/>
    <w:rsid w:val="00C7306A"/>
    <w:rsid w:val="00C74070"/>
    <w:rsid w:val="00C758CB"/>
    <w:rsid w:val="00C80A8C"/>
    <w:rsid w:val="00C80F62"/>
    <w:rsid w:val="00C84AFE"/>
    <w:rsid w:val="00C856EF"/>
    <w:rsid w:val="00C91FC7"/>
    <w:rsid w:val="00C92C20"/>
    <w:rsid w:val="00C95F9C"/>
    <w:rsid w:val="00C9702E"/>
    <w:rsid w:val="00C97FE6"/>
    <w:rsid w:val="00CA4DC6"/>
    <w:rsid w:val="00CA6355"/>
    <w:rsid w:val="00CB1FA0"/>
    <w:rsid w:val="00CB1FBB"/>
    <w:rsid w:val="00CB4FA8"/>
    <w:rsid w:val="00CB5D13"/>
    <w:rsid w:val="00CC0134"/>
    <w:rsid w:val="00CC0D8A"/>
    <w:rsid w:val="00CC32F2"/>
    <w:rsid w:val="00CC5CB3"/>
    <w:rsid w:val="00CC76FB"/>
    <w:rsid w:val="00CC78F5"/>
    <w:rsid w:val="00CD0866"/>
    <w:rsid w:val="00CD1814"/>
    <w:rsid w:val="00CD1D5F"/>
    <w:rsid w:val="00CD53F4"/>
    <w:rsid w:val="00CE05F5"/>
    <w:rsid w:val="00CE24DD"/>
    <w:rsid w:val="00CE3687"/>
    <w:rsid w:val="00CE7C44"/>
    <w:rsid w:val="00CF1BF3"/>
    <w:rsid w:val="00CF4155"/>
    <w:rsid w:val="00CF4451"/>
    <w:rsid w:val="00CF5753"/>
    <w:rsid w:val="00D02179"/>
    <w:rsid w:val="00D0295D"/>
    <w:rsid w:val="00D03F63"/>
    <w:rsid w:val="00D0736B"/>
    <w:rsid w:val="00D07F26"/>
    <w:rsid w:val="00D103DF"/>
    <w:rsid w:val="00D10F09"/>
    <w:rsid w:val="00D11412"/>
    <w:rsid w:val="00D11487"/>
    <w:rsid w:val="00D14003"/>
    <w:rsid w:val="00D14FD2"/>
    <w:rsid w:val="00D1512C"/>
    <w:rsid w:val="00D15F3C"/>
    <w:rsid w:val="00D16A5E"/>
    <w:rsid w:val="00D200E6"/>
    <w:rsid w:val="00D2217F"/>
    <w:rsid w:val="00D2237D"/>
    <w:rsid w:val="00D22412"/>
    <w:rsid w:val="00D23468"/>
    <w:rsid w:val="00D2583C"/>
    <w:rsid w:val="00D26F2F"/>
    <w:rsid w:val="00D301FF"/>
    <w:rsid w:val="00D32C6C"/>
    <w:rsid w:val="00D3372C"/>
    <w:rsid w:val="00D36DA2"/>
    <w:rsid w:val="00D40384"/>
    <w:rsid w:val="00D43167"/>
    <w:rsid w:val="00D44DC7"/>
    <w:rsid w:val="00D50608"/>
    <w:rsid w:val="00D50782"/>
    <w:rsid w:val="00D52574"/>
    <w:rsid w:val="00D52EED"/>
    <w:rsid w:val="00D53333"/>
    <w:rsid w:val="00D57794"/>
    <w:rsid w:val="00D6058F"/>
    <w:rsid w:val="00D62F5E"/>
    <w:rsid w:val="00D635B3"/>
    <w:rsid w:val="00D63903"/>
    <w:rsid w:val="00D653AE"/>
    <w:rsid w:val="00D65961"/>
    <w:rsid w:val="00D6662F"/>
    <w:rsid w:val="00D66D74"/>
    <w:rsid w:val="00D76F97"/>
    <w:rsid w:val="00D77C56"/>
    <w:rsid w:val="00D80349"/>
    <w:rsid w:val="00D81CC5"/>
    <w:rsid w:val="00D83661"/>
    <w:rsid w:val="00D845F1"/>
    <w:rsid w:val="00D86BC9"/>
    <w:rsid w:val="00D91365"/>
    <w:rsid w:val="00D920A7"/>
    <w:rsid w:val="00D926FB"/>
    <w:rsid w:val="00D9559D"/>
    <w:rsid w:val="00DA6C02"/>
    <w:rsid w:val="00DA6C58"/>
    <w:rsid w:val="00DB0B72"/>
    <w:rsid w:val="00DB2D9D"/>
    <w:rsid w:val="00DB37E7"/>
    <w:rsid w:val="00DD003E"/>
    <w:rsid w:val="00DD0F60"/>
    <w:rsid w:val="00DD12E6"/>
    <w:rsid w:val="00DD5E0F"/>
    <w:rsid w:val="00DD74C3"/>
    <w:rsid w:val="00DE4C6B"/>
    <w:rsid w:val="00DE70CE"/>
    <w:rsid w:val="00DF133F"/>
    <w:rsid w:val="00DF34BB"/>
    <w:rsid w:val="00DF4C77"/>
    <w:rsid w:val="00DF50CD"/>
    <w:rsid w:val="00DF7B60"/>
    <w:rsid w:val="00E014D5"/>
    <w:rsid w:val="00E02A94"/>
    <w:rsid w:val="00E04C11"/>
    <w:rsid w:val="00E054B6"/>
    <w:rsid w:val="00E05E33"/>
    <w:rsid w:val="00E06964"/>
    <w:rsid w:val="00E07C9A"/>
    <w:rsid w:val="00E15FD9"/>
    <w:rsid w:val="00E173BC"/>
    <w:rsid w:val="00E21E66"/>
    <w:rsid w:val="00E23B77"/>
    <w:rsid w:val="00E24C7E"/>
    <w:rsid w:val="00E25A10"/>
    <w:rsid w:val="00E26581"/>
    <w:rsid w:val="00E31BA2"/>
    <w:rsid w:val="00E349ED"/>
    <w:rsid w:val="00E36F37"/>
    <w:rsid w:val="00E375BD"/>
    <w:rsid w:val="00E37B34"/>
    <w:rsid w:val="00E4109C"/>
    <w:rsid w:val="00E43E6E"/>
    <w:rsid w:val="00E45607"/>
    <w:rsid w:val="00E462F3"/>
    <w:rsid w:val="00E463DA"/>
    <w:rsid w:val="00E51A8E"/>
    <w:rsid w:val="00E547CF"/>
    <w:rsid w:val="00E55870"/>
    <w:rsid w:val="00E56CF3"/>
    <w:rsid w:val="00E63374"/>
    <w:rsid w:val="00E65719"/>
    <w:rsid w:val="00E65CCC"/>
    <w:rsid w:val="00E70148"/>
    <w:rsid w:val="00E722D9"/>
    <w:rsid w:val="00E768E0"/>
    <w:rsid w:val="00E90BB7"/>
    <w:rsid w:val="00E90CA6"/>
    <w:rsid w:val="00E91FBE"/>
    <w:rsid w:val="00E95752"/>
    <w:rsid w:val="00E9637C"/>
    <w:rsid w:val="00EA1798"/>
    <w:rsid w:val="00EA1CCF"/>
    <w:rsid w:val="00EA2112"/>
    <w:rsid w:val="00EA267C"/>
    <w:rsid w:val="00EA2FD6"/>
    <w:rsid w:val="00EA6E75"/>
    <w:rsid w:val="00EA6E7E"/>
    <w:rsid w:val="00EB5D5C"/>
    <w:rsid w:val="00EB6852"/>
    <w:rsid w:val="00EC7DB1"/>
    <w:rsid w:val="00ED2B5D"/>
    <w:rsid w:val="00ED41F6"/>
    <w:rsid w:val="00ED5C6A"/>
    <w:rsid w:val="00ED615D"/>
    <w:rsid w:val="00EE2C8C"/>
    <w:rsid w:val="00EE3A59"/>
    <w:rsid w:val="00EE41EB"/>
    <w:rsid w:val="00EE4B8B"/>
    <w:rsid w:val="00EE5F22"/>
    <w:rsid w:val="00EE655D"/>
    <w:rsid w:val="00EE6DE1"/>
    <w:rsid w:val="00EF0631"/>
    <w:rsid w:val="00EF4677"/>
    <w:rsid w:val="00EF6D98"/>
    <w:rsid w:val="00EF72FD"/>
    <w:rsid w:val="00F010BC"/>
    <w:rsid w:val="00F01886"/>
    <w:rsid w:val="00F022D3"/>
    <w:rsid w:val="00F023BF"/>
    <w:rsid w:val="00F026E9"/>
    <w:rsid w:val="00F03952"/>
    <w:rsid w:val="00F0702A"/>
    <w:rsid w:val="00F1359A"/>
    <w:rsid w:val="00F162FD"/>
    <w:rsid w:val="00F22403"/>
    <w:rsid w:val="00F240EB"/>
    <w:rsid w:val="00F2456E"/>
    <w:rsid w:val="00F24739"/>
    <w:rsid w:val="00F268C8"/>
    <w:rsid w:val="00F27DE1"/>
    <w:rsid w:val="00F30A05"/>
    <w:rsid w:val="00F31381"/>
    <w:rsid w:val="00F359FC"/>
    <w:rsid w:val="00F36233"/>
    <w:rsid w:val="00F42193"/>
    <w:rsid w:val="00F422CA"/>
    <w:rsid w:val="00F425D3"/>
    <w:rsid w:val="00F45F13"/>
    <w:rsid w:val="00F51424"/>
    <w:rsid w:val="00F51A30"/>
    <w:rsid w:val="00F52924"/>
    <w:rsid w:val="00F556D8"/>
    <w:rsid w:val="00F57068"/>
    <w:rsid w:val="00F57F96"/>
    <w:rsid w:val="00F7032B"/>
    <w:rsid w:val="00F70971"/>
    <w:rsid w:val="00F726C5"/>
    <w:rsid w:val="00F72CAB"/>
    <w:rsid w:val="00F763A9"/>
    <w:rsid w:val="00F805C5"/>
    <w:rsid w:val="00F80CBE"/>
    <w:rsid w:val="00F83EC8"/>
    <w:rsid w:val="00F91BA6"/>
    <w:rsid w:val="00F92B23"/>
    <w:rsid w:val="00F92CE5"/>
    <w:rsid w:val="00F9576B"/>
    <w:rsid w:val="00F958E2"/>
    <w:rsid w:val="00F96C03"/>
    <w:rsid w:val="00FA30F1"/>
    <w:rsid w:val="00FA3EF6"/>
    <w:rsid w:val="00FA4838"/>
    <w:rsid w:val="00FA5DE8"/>
    <w:rsid w:val="00FB059E"/>
    <w:rsid w:val="00FB3420"/>
    <w:rsid w:val="00FC18D9"/>
    <w:rsid w:val="00FC1A65"/>
    <w:rsid w:val="00FC278B"/>
    <w:rsid w:val="00FC45FA"/>
    <w:rsid w:val="00FC4849"/>
    <w:rsid w:val="00FD4977"/>
    <w:rsid w:val="00FE079C"/>
    <w:rsid w:val="00FE1E27"/>
    <w:rsid w:val="00FE4C36"/>
    <w:rsid w:val="00FE5CB2"/>
    <w:rsid w:val="00FE6540"/>
    <w:rsid w:val="00FE6653"/>
    <w:rsid w:val="00FF046B"/>
    <w:rsid w:val="00FF1759"/>
    <w:rsid w:val="00FF3003"/>
    <w:rsid w:val="00FF302C"/>
    <w:rsid w:val="00FF4809"/>
    <w:rsid w:val="00FF753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Theme="minorHAnsi" w:hAnsi="Gill Sans MT" w:cstheme="minorBidi"/>
        <w:sz w:val="22"/>
        <w:szCs w:val="22"/>
        <w:lang w:val="en-AU" w:eastAsia="en-US" w:bidi="ar-SA"/>
      </w:rPr>
    </w:rPrDefault>
    <w:pPrDefault>
      <w:pPr>
        <w:spacing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6BC"/>
  </w:style>
  <w:style w:type="paragraph" w:styleId="Heading1">
    <w:name w:val="heading 1"/>
    <w:basedOn w:val="Normal"/>
    <w:next w:val="Normal"/>
    <w:link w:val="Heading1Char"/>
    <w:qFormat/>
    <w:rsid w:val="002A3B51"/>
    <w:pPr>
      <w:keepNext/>
      <w:spacing w:after="0" w:line="240" w:lineRule="auto"/>
      <w:outlineLvl w:val="0"/>
    </w:pPr>
    <w:rPr>
      <w:rFonts w:ascii="Times New Roman" w:eastAsia="Times New Roman" w:hAnsi="Times New Roman" w:cs="Times New Roman"/>
      <w:b/>
      <w:sz w:val="20"/>
      <w:szCs w:val="20"/>
      <w:u w:val="single"/>
    </w:rPr>
  </w:style>
  <w:style w:type="paragraph" w:styleId="Heading2">
    <w:name w:val="heading 2"/>
    <w:basedOn w:val="Normal"/>
    <w:next w:val="Normal"/>
    <w:link w:val="Heading2Char"/>
    <w:qFormat/>
    <w:rsid w:val="002A3B51"/>
    <w:pPr>
      <w:keepNext/>
      <w:spacing w:after="0" w:line="240" w:lineRule="auto"/>
      <w:outlineLvl w:val="1"/>
    </w:pPr>
    <w:rPr>
      <w:rFonts w:ascii="Times New Roman" w:eastAsia="Times New Roman" w:hAnsi="Times New Roman" w:cs="Times New Roman"/>
      <w:i/>
      <w:sz w:val="20"/>
      <w:szCs w:val="20"/>
    </w:rPr>
  </w:style>
  <w:style w:type="paragraph" w:styleId="Heading3">
    <w:name w:val="heading 3"/>
    <w:basedOn w:val="Normal"/>
    <w:next w:val="Normal"/>
    <w:link w:val="Heading3Char"/>
    <w:qFormat/>
    <w:rsid w:val="002A3B51"/>
    <w:pPr>
      <w:keepNext/>
      <w:spacing w:after="0" w:line="240" w:lineRule="auto"/>
      <w:outlineLvl w:val="2"/>
    </w:pPr>
    <w:rPr>
      <w:rFonts w:ascii="Times New Roman" w:eastAsia="Times New Roman" w:hAnsi="Times New Roman" w:cs="Times New Roman"/>
      <w:b/>
      <w:sz w:val="20"/>
      <w:szCs w:val="20"/>
    </w:rPr>
  </w:style>
  <w:style w:type="paragraph" w:styleId="Heading4">
    <w:name w:val="heading 4"/>
    <w:basedOn w:val="Normal"/>
    <w:next w:val="Normal"/>
    <w:link w:val="Heading4Char"/>
    <w:qFormat/>
    <w:rsid w:val="002A3B51"/>
    <w:pPr>
      <w:keepNext/>
      <w:tabs>
        <w:tab w:val="left" w:pos="9072"/>
      </w:tabs>
      <w:spacing w:after="0" w:line="240" w:lineRule="auto"/>
      <w:ind w:right="-766"/>
      <w:outlineLvl w:val="3"/>
    </w:pPr>
    <w:rPr>
      <w:rFonts w:ascii="Times New Roman" w:eastAsia="Times New Roman" w:hAnsi="Times New Roman" w:cs="Times New Roman"/>
      <w:b/>
      <w:sz w:val="24"/>
      <w:szCs w:val="20"/>
    </w:rPr>
  </w:style>
  <w:style w:type="paragraph" w:styleId="Heading5">
    <w:name w:val="heading 5"/>
    <w:basedOn w:val="Normal"/>
    <w:next w:val="Normal"/>
    <w:link w:val="Heading5Char"/>
    <w:qFormat/>
    <w:rsid w:val="002A3B51"/>
    <w:pPr>
      <w:keepNext/>
      <w:tabs>
        <w:tab w:val="left" w:pos="9072"/>
      </w:tabs>
      <w:spacing w:after="0" w:line="240" w:lineRule="auto"/>
      <w:ind w:right="-766"/>
      <w:outlineLvl w:val="4"/>
    </w:pPr>
    <w:rPr>
      <w:rFonts w:ascii="Times New Roman" w:eastAsia="Times New Roman" w:hAnsi="Times New Roman" w:cs="Times New Roman"/>
      <w:b/>
      <w:sz w:val="24"/>
      <w:szCs w:val="20"/>
      <w:u w:val="single"/>
    </w:rPr>
  </w:style>
  <w:style w:type="paragraph" w:styleId="Heading6">
    <w:name w:val="heading 6"/>
    <w:basedOn w:val="Normal"/>
    <w:next w:val="Normal"/>
    <w:link w:val="Heading6Char"/>
    <w:qFormat/>
    <w:rsid w:val="002A3B51"/>
    <w:pPr>
      <w:keepNext/>
      <w:tabs>
        <w:tab w:val="left" w:pos="9072"/>
      </w:tabs>
      <w:spacing w:after="0" w:line="240" w:lineRule="auto"/>
      <w:ind w:right="-766"/>
      <w:outlineLvl w:val="5"/>
    </w:pPr>
    <w:rPr>
      <w:rFonts w:ascii="Times New Roman" w:eastAsia="Times New Roman" w:hAnsi="Times New Roman" w:cs="Times New Roman"/>
      <w:sz w:val="24"/>
      <w:szCs w:val="20"/>
      <w:u w:val="single"/>
    </w:rPr>
  </w:style>
  <w:style w:type="paragraph" w:styleId="Heading7">
    <w:name w:val="heading 7"/>
    <w:basedOn w:val="Normal"/>
    <w:next w:val="Normal"/>
    <w:link w:val="Heading7Char"/>
    <w:qFormat/>
    <w:rsid w:val="002A3B51"/>
    <w:pPr>
      <w:keepNext/>
      <w:tabs>
        <w:tab w:val="left" w:pos="9072"/>
      </w:tabs>
      <w:spacing w:after="0" w:line="240" w:lineRule="auto"/>
      <w:ind w:right="-766"/>
      <w:outlineLvl w:val="6"/>
    </w:pPr>
    <w:rPr>
      <w:rFonts w:ascii="Times New Roman" w:eastAsia="Times New Roman" w:hAnsi="Times New Roman" w:cs="Times New Roman"/>
      <w:sz w:val="24"/>
      <w:szCs w:val="20"/>
    </w:rPr>
  </w:style>
  <w:style w:type="paragraph" w:styleId="Heading8">
    <w:name w:val="heading 8"/>
    <w:basedOn w:val="Normal"/>
    <w:next w:val="Normal"/>
    <w:link w:val="Heading8Char"/>
    <w:qFormat/>
    <w:rsid w:val="002A3B51"/>
    <w:pPr>
      <w:keepNext/>
      <w:tabs>
        <w:tab w:val="left" w:pos="9072"/>
      </w:tabs>
      <w:spacing w:after="0" w:line="240" w:lineRule="auto"/>
      <w:ind w:right="-766"/>
      <w:outlineLvl w:val="7"/>
    </w:pPr>
    <w:rPr>
      <w:rFonts w:ascii="Times New Roman" w:eastAsia="Times New Roman" w:hAnsi="Times New Roman" w:cs="Times New Roman"/>
      <w:b/>
      <w:color w:val="000000"/>
      <w:sz w:val="24"/>
      <w:szCs w:val="20"/>
      <w:u w:val="single"/>
    </w:rPr>
  </w:style>
  <w:style w:type="paragraph" w:styleId="Heading9">
    <w:name w:val="heading 9"/>
    <w:basedOn w:val="Normal"/>
    <w:next w:val="Normal"/>
    <w:link w:val="Heading9Char"/>
    <w:qFormat/>
    <w:rsid w:val="002A3B51"/>
    <w:pPr>
      <w:keepNext/>
      <w:tabs>
        <w:tab w:val="left" w:pos="9072"/>
      </w:tabs>
      <w:spacing w:after="0" w:line="240" w:lineRule="auto"/>
      <w:ind w:right="-766"/>
      <w:outlineLvl w:val="8"/>
    </w:pPr>
    <w:rPr>
      <w:rFonts w:ascii="Times New Roman" w:eastAsia="Times New Roman" w:hAnsi="Times New Roman"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30FE9"/>
    <w:rPr>
      <w:rFonts w:ascii="Lucida Grande" w:hAnsi="Lucida Grande"/>
      <w:sz w:val="18"/>
      <w:szCs w:val="18"/>
    </w:rPr>
  </w:style>
  <w:style w:type="character" w:customStyle="1" w:styleId="Heading1Char">
    <w:name w:val="Heading 1 Char"/>
    <w:basedOn w:val="DefaultParagraphFont"/>
    <w:link w:val="Heading1"/>
    <w:rsid w:val="002A3B51"/>
    <w:rPr>
      <w:rFonts w:ascii="Times New Roman" w:eastAsia="Times New Roman" w:hAnsi="Times New Roman" w:cs="Times New Roman"/>
      <w:b/>
      <w:sz w:val="20"/>
      <w:szCs w:val="20"/>
      <w:u w:val="single"/>
    </w:rPr>
  </w:style>
  <w:style w:type="character" w:customStyle="1" w:styleId="Heading2Char">
    <w:name w:val="Heading 2 Char"/>
    <w:basedOn w:val="DefaultParagraphFont"/>
    <w:link w:val="Heading2"/>
    <w:rsid w:val="002A3B51"/>
    <w:rPr>
      <w:rFonts w:ascii="Times New Roman" w:eastAsia="Times New Roman" w:hAnsi="Times New Roman" w:cs="Times New Roman"/>
      <w:i/>
      <w:sz w:val="20"/>
      <w:szCs w:val="20"/>
    </w:rPr>
  </w:style>
  <w:style w:type="character" w:customStyle="1" w:styleId="Heading3Char">
    <w:name w:val="Heading 3 Char"/>
    <w:basedOn w:val="DefaultParagraphFont"/>
    <w:link w:val="Heading3"/>
    <w:rsid w:val="002A3B51"/>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2A3B51"/>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2A3B51"/>
    <w:rPr>
      <w:rFonts w:ascii="Times New Roman" w:eastAsia="Times New Roman" w:hAnsi="Times New Roman" w:cs="Times New Roman"/>
      <w:b/>
      <w:sz w:val="24"/>
      <w:szCs w:val="20"/>
      <w:u w:val="single"/>
    </w:rPr>
  </w:style>
  <w:style w:type="character" w:customStyle="1" w:styleId="Heading6Char">
    <w:name w:val="Heading 6 Char"/>
    <w:basedOn w:val="DefaultParagraphFont"/>
    <w:link w:val="Heading6"/>
    <w:rsid w:val="002A3B51"/>
    <w:rPr>
      <w:rFonts w:ascii="Times New Roman" w:eastAsia="Times New Roman" w:hAnsi="Times New Roman" w:cs="Times New Roman"/>
      <w:sz w:val="24"/>
      <w:szCs w:val="20"/>
      <w:u w:val="single"/>
    </w:rPr>
  </w:style>
  <w:style w:type="character" w:customStyle="1" w:styleId="Heading7Char">
    <w:name w:val="Heading 7 Char"/>
    <w:basedOn w:val="DefaultParagraphFont"/>
    <w:link w:val="Heading7"/>
    <w:rsid w:val="002A3B51"/>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2A3B51"/>
    <w:rPr>
      <w:rFonts w:ascii="Times New Roman" w:eastAsia="Times New Roman" w:hAnsi="Times New Roman" w:cs="Times New Roman"/>
      <w:b/>
      <w:color w:val="000000"/>
      <w:sz w:val="24"/>
      <w:szCs w:val="20"/>
      <w:u w:val="single"/>
    </w:rPr>
  </w:style>
  <w:style w:type="character" w:customStyle="1" w:styleId="Heading9Char">
    <w:name w:val="Heading 9 Char"/>
    <w:basedOn w:val="DefaultParagraphFont"/>
    <w:link w:val="Heading9"/>
    <w:rsid w:val="002A3B51"/>
    <w:rPr>
      <w:rFonts w:ascii="Times New Roman" w:eastAsia="Times New Roman" w:hAnsi="Times New Roman" w:cs="Times New Roman"/>
      <w:b/>
      <w:color w:val="000000"/>
      <w:sz w:val="24"/>
      <w:szCs w:val="20"/>
    </w:rPr>
  </w:style>
  <w:style w:type="paragraph" w:styleId="BodyText">
    <w:name w:val="Body Text"/>
    <w:basedOn w:val="Normal"/>
    <w:link w:val="BodyTextChar"/>
    <w:rsid w:val="002A3B51"/>
    <w:pPr>
      <w:spacing w:after="0" w:line="240" w:lineRule="auto"/>
    </w:pPr>
    <w:rPr>
      <w:rFonts w:ascii="Times New Roman" w:eastAsia="Times New Roman" w:hAnsi="Times New Roman" w:cs="Times New Roman"/>
      <w:b/>
      <w:sz w:val="20"/>
      <w:szCs w:val="20"/>
    </w:rPr>
  </w:style>
  <w:style w:type="character" w:customStyle="1" w:styleId="BodyTextChar">
    <w:name w:val="Body Text Char"/>
    <w:basedOn w:val="DefaultParagraphFont"/>
    <w:link w:val="BodyText"/>
    <w:rsid w:val="002A3B51"/>
    <w:rPr>
      <w:rFonts w:ascii="Times New Roman" w:eastAsia="Times New Roman" w:hAnsi="Times New Roman" w:cs="Times New Roman"/>
      <w:b/>
      <w:sz w:val="20"/>
      <w:szCs w:val="20"/>
    </w:rPr>
  </w:style>
  <w:style w:type="character" w:styleId="PageNumber">
    <w:name w:val="page number"/>
    <w:basedOn w:val="DefaultParagraphFont"/>
    <w:rsid w:val="002A3B51"/>
  </w:style>
  <w:style w:type="paragraph" w:styleId="BodyText2">
    <w:name w:val="Body Text 2"/>
    <w:basedOn w:val="Normal"/>
    <w:link w:val="BodyText2Char"/>
    <w:rsid w:val="002A3B51"/>
    <w:pPr>
      <w:tabs>
        <w:tab w:val="left" w:pos="9072"/>
      </w:tabs>
      <w:spacing w:after="0" w:line="240" w:lineRule="auto"/>
      <w:ind w:right="-766"/>
    </w:pPr>
    <w:rPr>
      <w:rFonts w:ascii="Times New Roman" w:eastAsia="Times New Roman" w:hAnsi="Times New Roman" w:cs="Times New Roman"/>
      <w:color w:val="000000"/>
      <w:sz w:val="24"/>
      <w:szCs w:val="20"/>
    </w:rPr>
  </w:style>
  <w:style w:type="character" w:customStyle="1" w:styleId="BodyText2Char">
    <w:name w:val="Body Text 2 Char"/>
    <w:basedOn w:val="DefaultParagraphFont"/>
    <w:link w:val="BodyText2"/>
    <w:rsid w:val="002A3B51"/>
    <w:rPr>
      <w:rFonts w:ascii="Times New Roman" w:eastAsia="Times New Roman" w:hAnsi="Times New Roman" w:cs="Times New Roman"/>
      <w:color w:val="000000"/>
      <w:sz w:val="24"/>
      <w:szCs w:val="20"/>
    </w:rPr>
  </w:style>
  <w:style w:type="paragraph" w:styleId="BodyText3">
    <w:name w:val="Body Text 3"/>
    <w:basedOn w:val="Normal"/>
    <w:link w:val="BodyText3Char"/>
    <w:rsid w:val="002A3B51"/>
    <w:pPr>
      <w:tabs>
        <w:tab w:val="left" w:pos="9072"/>
      </w:tabs>
      <w:spacing w:after="0" w:line="240" w:lineRule="auto"/>
      <w:ind w:right="-766"/>
    </w:pPr>
    <w:rPr>
      <w:rFonts w:ascii="Times New Roman" w:eastAsia="Times New Roman" w:hAnsi="Times New Roman" w:cs="Times New Roman"/>
      <w:sz w:val="24"/>
      <w:szCs w:val="20"/>
    </w:rPr>
  </w:style>
  <w:style w:type="character" w:customStyle="1" w:styleId="BodyText3Char">
    <w:name w:val="Body Text 3 Char"/>
    <w:basedOn w:val="DefaultParagraphFont"/>
    <w:link w:val="BodyText3"/>
    <w:rsid w:val="002A3B51"/>
    <w:rPr>
      <w:rFonts w:ascii="Times New Roman" w:eastAsia="Times New Roman" w:hAnsi="Times New Roman" w:cs="Times New Roman"/>
      <w:sz w:val="24"/>
      <w:szCs w:val="20"/>
    </w:rPr>
  </w:style>
  <w:style w:type="paragraph" w:styleId="BlockText">
    <w:name w:val="Block Text"/>
    <w:basedOn w:val="Normal"/>
    <w:rsid w:val="002A3B51"/>
    <w:pPr>
      <w:spacing w:after="0" w:line="240" w:lineRule="auto"/>
      <w:ind w:left="567" w:right="-87"/>
      <w:jc w:val="both"/>
    </w:pPr>
    <w:rPr>
      <w:rFonts w:ascii="Times New Roman" w:eastAsia="Times New Roman" w:hAnsi="Times New Roman" w:cs="Times New Roman"/>
      <w:sz w:val="24"/>
      <w:szCs w:val="20"/>
    </w:rPr>
  </w:style>
  <w:style w:type="paragraph" w:styleId="TOC3">
    <w:name w:val="toc 3"/>
    <w:basedOn w:val="Normal"/>
    <w:next w:val="Normal"/>
    <w:autoRedefine/>
    <w:semiHidden/>
    <w:rsid w:val="002A3B51"/>
    <w:pPr>
      <w:spacing w:after="0" w:line="240" w:lineRule="auto"/>
      <w:ind w:left="400"/>
    </w:pPr>
    <w:rPr>
      <w:rFonts w:ascii="Times New Roman" w:eastAsia="Times New Roman" w:hAnsi="Times New Roman" w:cs="Times New Roman"/>
      <w:sz w:val="20"/>
      <w:szCs w:val="20"/>
    </w:rPr>
  </w:style>
  <w:style w:type="paragraph" w:styleId="TOC1">
    <w:name w:val="toc 1"/>
    <w:basedOn w:val="Normal"/>
    <w:next w:val="Normal"/>
    <w:autoRedefine/>
    <w:uiPriority w:val="39"/>
    <w:rsid w:val="002A3B51"/>
    <w:pPr>
      <w:tabs>
        <w:tab w:val="right" w:leader="dot" w:pos="8834"/>
      </w:tabs>
      <w:spacing w:after="0" w:line="240" w:lineRule="auto"/>
    </w:pPr>
    <w:rPr>
      <w:rFonts w:eastAsia="Times New Roman" w:cs="Times New Roman"/>
      <w:b/>
      <w:smallCaps/>
      <w:noProof/>
      <w:sz w:val="24"/>
      <w:szCs w:val="20"/>
    </w:rPr>
  </w:style>
  <w:style w:type="paragraph" w:styleId="TOC2">
    <w:name w:val="toc 2"/>
    <w:basedOn w:val="Normal"/>
    <w:next w:val="Normal"/>
    <w:autoRedefine/>
    <w:uiPriority w:val="39"/>
    <w:rsid w:val="002A3B51"/>
    <w:pPr>
      <w:tabs>
        <w:tab w:val="right" w:leader="dot" w:pos="8834"/>
      </w:tabs>
      <w:spacing w:after="0" w:line="240" w:lineRule="auto"/>
      <w:ind w:left="284"/>
    </w:pPr>
    <w:rPr>
      <w:rFonts w:ascii="Times New Roman" w:eastAsia="Times New Roman" w:hAnsi="Times New Roman" w:cs="Times New Roman"/>
      <w:b/>
      <w:sz w:val="24"/>
      <w:szCs w:val="20"/>
    </w:rPr>
  </w:style>
  <w:style w:type="paragraph" w:styleId="TOC4">
    <w:name w:val="toc 4"/>
    <w:basedOn w:val="Normal"/>
    <w:next w:val="Normal"/>
    <w:autoRedefine/>
    <w:semiHidden/>
    <w:rsid w:val="002A3B51"/>
    <w:pPr>
      <w:spacing w:after="0" w:line="240" w:lineRule="auto"/>
      <w:ind w:left="600"/>
    </w:pPr>
    <w:rPr>
      <w:rFonts w:ascii="Times New Roman" w:eastAsia="Times New Roman" w:hAnsi="Times New Roman" w:cs="Times New Roman"/>
      <w:sz w:val="20"/>
      <w:szCs w:val="20"/>
    </w:rPr>
  </w:style>
  <w:style w:type="paragraph" w:styleId="TOC5">
    <w:name w:val="toc 5"/>
    <w:basedOn w:val="Normal"/>
    <w:next w:val="Normal"/>
    <w:autoRedefine/>
    <w:semiHidden/>
    <w:rsid w:val="002A3B51"/>
    <w:pPr>
      <w:spacing w:after="0" w:line="240" w:lineRule="auto"/>
      <w:ind w:left="800"/>
    </w:pPr>
    <w:rPr>
      <w:rFonts w:ascii="Times New Roman" w:eastAsia="Times New Roman" w:hAnsi="Times New Roman" w:cs="Times New Roman"/>
      <w:sz w:val="20"/>
      <w:szCs w:val="20"/>
    </w:rPr>
  </w:style>
  <w:style w:type="paragraph" w:styleId="TOC6">
    <w:name w:val="toc 6"/>
    <w:basedOn w:val="Normal"/>
    <w:next w:val="Normal"/>
    <w:autoRedefine/>
    <w:semiHidden/>
    <w:rsid w:val="002A3B51"/>
    <w:pPr>
      <w:spacing w:after="0" w:line="240" w:lineRule="auto"/>
      <w:ind w:left="1000"/>
    </w:pPr>
    <w:rPr>
      <w:rFonts w:ascii="Times New Roman" w:eastAsia="Times New Roman" w:hAnsi="Times New Roman" w:cs="Times New Roman"/>
      <w:sz w:val="20"/>
      <w:szCs w:val="20"/>
    </w:rPr>
  </w:style>
  <w:style w:type="paragraph" w:styleId="TOC7">
    <w:name w:val="toc 7"/>
    <w:basedOn w:val="Normal"/>
    <w:next w:val="Normal"/>
    <w:autoRedefine/>
    <w:semiHidden/>
    <w:rsid w:val="002A3B51"/>
    <w:pPr>
      <w:spacing w:after="0" w:line="240" w:lineRule="auto"/>
      <w:ind w:left="1200"/>
    </w:pPr>
    <w:rPr>
      <w:rFonts w:ascii="Times New Roman" w:eastAsia="Times New Roman" w:hAnsi="Times New Roman" w:cs="Times New Roman"/>
      <w:sz w:val="20"/>
      <w:szCs w:val="20"/>
    </w:rPr>
  </w:style>
  <w:style w:type="paragraph" w:styleId="TOC8">
    <w:name w:val="toc 8"/>
    <w:basedOn w:val="Normal"/>
    <w:next w:val="Normal"/>
    <w:autoRedefine/>
    <w:semiHidden/>
    <w:rsid w:val="002A3B51"/>
    <w:pPr>
      <w:spacing w:after="0" w:line="240" w:lineRule="auto"/>
      <w:ind w:left="1400"/>
    </w:pPr>
    <w:rPr>
      <w:rFonts w:ascii="Times New Roman" w:eastAsia="Times New Roman" w:hAnsi="Times New Roman" w:cs="Times New Roman"/>
      <w:sz w:val="20"/>
      <w:szCs w:val="20"/>
    </w:rPr>
  </w:style>
  <w:style w:type="paragraph" w:styleId="TOC9">
    <w:name w:val="toc 9"/>
    <w:basedOn w:val="Normal"/>
    <w:next w:val="Normal"/>
    <w:autoRedefine/>
    <w:semiHidden/>
    <w:rsid w:val="002A3B51"/>
    <w:pPr>
      <w:spacing w:after="0" w:line="240" w:lineRule="auto"/>
      <w:ind w:left="1600"/>
    </w:pPr>
    <w:rPr>
      <w:rFonts w:ascii="Times New Roman" w:eastAsia="Times New Roman" w:hAnsi="Times New Roman" w:cs="Times New Roman"/>
      <w:sz w:val="20"/>
      <w:szCs w:val="20"/>
    </w:rPr>
  </w:style>
  <w:style w:type="character" w:styleId="Hyperlink">
    <w:name w:val="Hyperlink"/>
    <w:uiPriority w:val="99"/>
    <w:rsid w:val="002A3B51"/>
    <w:rPr>
      <w:color w:val="0000FF"/>
      <w:u w:val="single"/>
    </w:rPr>
  </w:style>
  <w:style w:type="table" w:styleId="TableGrid">
    <w:name w:val="Table Grid"/>
    <w:basedOn w:val="TableNormal"/>
    <w:rsid w:val="002A3B5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2A3B51"/>
    <w:rPr>
      <w:color w:val="800080"/>
      <w:u w:val="single"/>
    </w:rPr>
  </w:style>
  <w:style w:type="character" w:styleId="CommentReference">
    <w:name w:val="annotation reference"/>
    <w:rsid w:val="002A3B51"/>
    <w:rPr>
      <w:sz w:val="16"/>
      <w:szCs w:val="16"/>
    </w:rPr>
  </w:style>
  <w:style w:type="paragraph" w:styleId="CommentText">
    <w:name w:val="annotation text"/>
    <w:basedOn w:val="Normal"/>
    <w:link w:val="CommentTextChar"/>
    <w:rsid w:val="002A3B5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2A3B5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2A3B51"/>
    <w:rPr>
      <w:b/>
      <w:bCs/>
    </w:rPr>
  </w:style>
  <w:style w:type="character" w:customStyle="1" w:styleId="CommentSubjectChar">
    <w:name w:val="Comment Subject Char"/>
    <w:basedOn w:val="CommentTextChar"/>
    <w:link w:val="CommentSubject"/>
    <w:rsid w:val="002A3B51"/>
    <w:rPr>
      <w:rFonts w:ascii="Times New Roman" w:eastAsia="Times New Roman" w:hAnsi="Times New Roman" w:cs="Times New Roman"/>
      <w:b/>
      <w:bCs/>
      <w:sz w:val="20"/>
      <w:szCs w:val="20"/>
    </w:rPr>
  </w:style>
  <w:style w:type="paragraph" w:styleId="ListParagraph">
    <w:name w:val="List Paragraph"/>
    <w:basedOn w:val="Normal"/>
    <w:uiPriority w:val="34"/>
    <w:qFormat/>
    <w:rsid w:val="001C337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Theme="minorHAnsi" w:hAnsi="Gill Sans MT" w:cstheme="minorBidi"/>
        <w:sz w:val="22"/>
        <w:szCs w:val="22"/>
        <w:lang w:val="en-AU" w:eastAsia="en-US" w:bidi="ar-SA"/>
      </w:rPr>
    </w:rPrDefault>
    <w:pPrDefault>
      <w:pPr>
        <w:spacing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6BC"/>
  </w:style>
  <w:style w:type="paragraph" w:styleId="Heading1">
    <w:name w:val="heading 1"/>
    <w:basedOn w:val="Normal"/>
    <w:next w:val="Normal"/>
    <w:link w:val="Heading1Char"/>
    <w:qFormat/>
    <w:rsid w:val="002A3B51"/>
    <w:pPr>
      <w:keepNext/>
      <w:spacing w:after="0" w:line="240" w:lineRule="auto"/>
      <w:outlineLvl w:val="0"/>
    </w:pPr>
    <w:rPr>
      <w:rFonts w:ascii="Times New Roman" w:eastAsia="Times New Roman" w:hAnsi="Times New Roman" w:cs="Times New Roman"/>
      <w:b/>
      <w:sz w:val="20"/>
      <w:szCs w:val="20"/>
      <w:u w:val="single"/>
    </w:rPr>
  </w:style>
  <w:style w:type="paragraph" w:styleId="Heading2">
    <w:name w:val="heading 2"/>
    <w:basedOn w:val="Normal"/>
    <w:next w:val="Normal"/>
    <w:link w:val="Heading2Char"/>
    <w:qFormat/>
    <w:rsid w:val="002A3B51"/>
    <w:pPr>
      <w:keepNext/>
      <w:spacing w:after="0" w:line="240" w:lineRule="auto"/>
      <w:outlineLvl w:val="1"/>
    </w:pPr>
    <w:rPr>
      <w:rFonts w:ascii="Times New Roman" w:eastAsia="Times New Roman" w:hAnsi="Times New Roman" w:cs="Times New Roman"/>
      <w:i/>
      <w:sz w:val="20"/>
      <w:szCs w:val="20"/>
    </w:rPr>
  </w:style>
  <w:style w:type="paragraph" w:styleId="Heading3">
    <w:name w:val="heading 3"/>
    <w:basedOn w:val="Normal"/>
    <w:next w:val="Normal"/>
    <w:link w:val="Heading3Char"/>
    <w:qFormat/>
    <w:rsid w:val="002A3B51"/>
    <w:pPr>
      <w:keepNext/>
      <w:spacing w:after="0" w:line="240" w:lineRule="auto"/>
      <w:outlineLvl w:val="2"/>
    </w:pPr>
    <w:rPr>
      <w:rFonts w:ascii="Times New Roman" w:eastAsia="Times New Roman" w:hAnsi="Times New Roman" w:cs="Times New Roman"/>
      <w:b/>
      <w:sz w:val="20"/>
      <w:szCs w:val="20"/>
    </w:rPr>
  </w:style>
  <w:style w:type="paragraph" w:styleId="Heading4">
    <w:name w:val="heading 4"/>
    <w:basedOn w:val="Normal"/>
    <w:next w:val="Normal"/>
    <w:link w:val="Heading4Char"/>
    <w:qFormat/>
    <w:rsid w:val="002A3B51"/>
    <w:pPr>
      <w:keepNext/>
      <w:tabs>
        <w:tab w:val="left" w:pos="9072"/>
      </w:tabs>
      <w:spacing w:after="0" w:line="240" w:lineRule="auto"/>
      <w:ind w:right="-766"/>
      <w:outlineLvl w:val="3"/>
    </w:pPr>
    <w:rPr>
      <w:rFonts w:ascii="Times New Roman" w:eastAsia="Times New Roman" w:hAnsi="Times New Roman" w:cs="Times New Roman"/>
      <w:b/>
      <w:sz w:val="24"/>
      <w:szCs w:val="20"/>
    </w:rPr>
  </w:style>
  <w:style w:type="paragraph" w:styleId="Heading5">
    <w:name w:val="heading 5"/>
    <w:basedOn w:val="Normal"/>
    <w:next w:val="Normal"/>
    <w:link w:val="Heading5Char"/>
    <w:qFormat/>
    <w:rsid w:val="002A3B51"/>
    <w:pPr>
      <w:keepNext/>
      <w:tabs>
        <w:tab w:val="left" w:pos="9072"/>
      </w:tabs>
      <w:spacing w:after="0" w:line="240" w:lineRule="auto"/>
      <w:ind w:right="-766"/>
      <w:outlineLvl w:val="4"/>
    </w:pPr>
    <w:rPr>
      <w:rFonts w:ascii="Times New Roman" w:eastAsia="Times New Roman" w:hAnsi="Times New Roman" w:cs="Times New Roman"/>
      <w:b/>
      <w:sz w:val="24"/>
      <w:szCs w:val="20"/>
      <w:u w:val="single"/>
    </w:rPr>
  </w:style>
  <w:style w:type="paragraph" w:styleId="Heading6">
    <w:name w:val="heading 6"/>
    <w:basedOn w:val="Normal"/>
    <w:next w:val="Normal"/>
    <w:link w:val="Heading6Char"/>
    <w:qFormat/>
    <w:rsid w:val="002A3B51"/>
    <w:pPr>
      <w:keepNext/>
      <w:tabs>
        <w:tab w:val="left" w:pos="9072"/>
      </w:tabs>
      <w:spacing w:after="0" w:line="240" w:lineRule="auto"/>
      <w:ind w:right="-766"/>
      <w:outlineLvl w:val="5"/>
    </w:pPr>
    <w:rPr>
      <w:rFonts w:ascii="Times New Roman" w:eastAsia="Times New Roman" w:hAnsi="Times New Roman" w:cs="Times New Roman"/>
      <w:sz w:val="24"/>
      <w:szCs w:val="20"/>
      <w:u w:val="single"/>
    </w:rPr>
  </w:style>
  <w:style w:type="paragraph" w:styleId="Heading7">
    <w:name w:val="heading 7"/>
    <w:basedOn w:val="Normal"/>
    <w:next w:val="Normal"/>
    <w:link w:val="Heading7Char"/>
    <w:qFormat/>
    <w:rsid w:val="002A3B51"/>
    <w:pPr>
      <w:keepNext/>
      <w:tabs>
        <w:tab w:val="left" w:pos="9072"/>
      </w:tabs>
      <w:spacing w:after="0" w:line="240" w:lineRule="auto"/>
      <w:ind w:right="-766"/>
      <w:outlineLvl w:val="6"/>
    </w:pPr>
    <w:rPr>
      <w:rFonts w:ascii="Times New Roman" w:eastAsia="Times New Roman" w:hAnsi="Times New Roman" w:cs="Times New Roman"/>
      <w:sz w:val="24"/>
      <w:szCs w:val="20"/>
    </w:rPr>
  </w:style>
  <w:style w:type="paragraph" w:styleId="Heading8">
    <w:name w:val="heading 8"/>
    <w:basedOn w:val="Normal"/>
    <w:next w:val="Normal"/>
    <w:link w:val="Heading8Char"/>
    <w:qFormat/>
    <w:rsid w:val="002A3B51"/>
    <w:pPr>
      <w:keepNext/>
      <w:tabs>
        <w:tab w:val="left" w:pos="9072"/>
      </w:tabs>
      <w:spacing w:after="0" w:line="240" w:lineRule="auto"/>
      <w:ind w:right="-766"/>
      <w:outlineLvl w:val="7"/>
    </w:pPr>
    <w:rPr>
      <w:rFonts w:ascii="Times New Roman" w:eastAsia="Times New Roman" w:hAnsi="Times New Roman" w:cs="Times New Roman"/>
      <w:b/>
      <w:color w:val="000000"/>
      <w:sz w:val="24"/>
      <w:szCs w:val="20"/>
      <w:u w:val="single"/>
    </w:rPr>
  </w:style>
  <w:style w:type="paragraph" w:styleId="Heading9">
    <w:name w:val="heading 9"/>
    <w:basedOn w:val="Normal"/>
    <w:next w:val="Normal"/>
    <w:link w:val="Heading9Char"/>
    <w:qFormat/>
    <w:rsid w:val="002A3B51"/>
    <w:pPr>
      <w:keepNext/>
      <w:tabs>
        <w:tab w:val="left" w:pos="9072"/>
      </w:tabs>
      <w:spacing w:after="0" w:line="240" w:lineRule="auto"/>
      <w:ind w:right="-766"/>
      <w:outlineLvl w:val="8"/>
    </w:pPr>
    <w:rPr>
      <w:rFonts w:ascii="Times New Roman" w:eastAsia="Times New Roman" w:hAnsi="Times New Roman"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30FE9"/>
    <w:rPr>
      <w:rFonts w:ascii="Lucida Grande" w:hAnsi="Lucida Grande"/>
      <w:sz w:val="18"/>
      <w:szCs w:val="18"/>
    </w:rPr>
  </w:style>
  <w:style w:type="character" w:customStyle="1" w:styleId="Heading1Char">
    <w:name w:val="Heading 1 Char"/>
    <w:basedOn w:val="DefaultParagraphFont"/>
    <w:link w:val="Heading1"/>
    <w:rsid w:val="002A3B51"/>
    <w:rPr>
      <w:rFonts w:ascii="Times New Roman" w:eastAsia="Times New Roman" w:hAnsi="Times New Roman" w:cs="Times New Roman"/>
      <w:b/>
      <w:sz w:val="20"/>
      <w:szCs w:val="20"/>
      <w:u w:val="single"/>
    </w:rPr>
  </w:style>
  <w:style w:type="character" w:customStyle="1" w:styleId="Heading2Char">
    <w:name w:val="Heading 2 Char"/>
    <w:basedOn w:val="DefaultParagraphFont"/>
    <w:link w:val="Heading2"/>
    <w:rsid w:val="002A3B51"/>
    <w:rPr>
      <w:rFonts w:ascii="Times New Roman" w:eastAsia="Times New Roman" w:hAnsi="Times New Roman" w:cs="Times New Roman"/>
      <w:i/>
      <w:sz w:val="20"/>
      <w:szCs w:val="20"/>
    </w:rPr>
  </w:style>
  <w:style w:type="character" w:customStyle="1" w:styleId="Heading3Char">
    <w:name w:val="Heading 3 Char"/>
    <w:basedOn w:val="DefaultParagraphFont"/>
    <w:link w:val="Heading3"/>
    <w:rsid w:val="002A3B51"/>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2A3B51"/>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2A3B51"/>
    <w:rPr>
      <w:rFonts w:ascii="Times New Roman" w:eastAsia="Times New Roman" w:hAnsi="Times New Roman" w:cs="Times New Roman"/>
      <w:b/>
      <w:sz w:val="24"/>
      <w:szCs w:val="20"/>
      <w:u w:val="single"/>
    </w:rPr>
  </w:style>
  <w:style w:type="character" w:customStyle="1" w:styleId="Heading6Char">
    <w:name w:val="Heading 6 Char"/>
    <w:basedOn w:val="DefaultParagraphFont"/>
    <w:link w:val="Heading6"/>
    <w:rsid w:val="002A3B51"/>
    <w:rPr>
      <w:rFonts w:ascii="Times New Roman" w:eastAsia="Times New Roman" w:hAnsi="Times New Roman" w:cs="Times New Roman"/>
      <w:sz w:val="24"/>
      <w:szCs w:val="20"/>
      <w:u w:val="single"/>
    </w:rPr>
  </w:style>
  <w:style w:type="character" w:customStyle="1" w:styleId="Heading7Char">
    <w:name w:val="Heading 7 Char"/>
    <w:basedOn w:val="DefaultParagraphFont"/>
    <w:link w:val="Heading7"/>
    <w:rsid w:val="002A3B51"/>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2A3B51"/>
    <w:rPr>
      <w:rFonts w:ascii="Times New Roman" w:eastAsia="Times New Roman" w:hAnsi="Times New Roman" w:cs="Times New Roman"/>
      <w:b/>
      <w:color w:val="000000"/>
      <w:sz w:val="24"/>
      <w:szCs w:val="20"/>
      <w:u w:val="single"/>
    </w:rPr>
  </w:style>
  <w:style w:type="character" w:customStyle="1" w:styleId="Heading9Char">
    <w:name w:val="Heading 9 Char"/>
    <w:basedOn w:val="DefaultParagraphFont"/>
    <w:link w:val="Heading9"/>
    <w:rsid w:val="002A3B51"/>
    <w:rPr>
      <w:rFonts w:ascii="Times New Roman" w:eastAsia="Times New Roman" w:hAnsi="Times New Roman" w:cs="Times New Roman"/>
      <w:b/>
      <w:color w:val="000000"/>
      <w:sz w:val="24"/>
      <w:szCs w:val="20"/>
    </w:rPr>
  </w:style>
  <w:style w:type="paragraph" w:styleId="BodyText">
    <w:name w:val="Body Text"/>
    <w:basedOn w:val="Normal"/>
    <w:link w:val="BodyTextChar"/>
    <w:rsid w:val="002A3B51"/>
    <w:pPr>
      <w:spacing w:after="0" w:line="240" w:lineRule="auto"/>
    </w:pPr>
    <w:rPr>
      <w:rFonts w:ascii="Times New Roman" w:eastAsia="Times New Roman" w:hAnsi="Times New Roman" w:cs="Times New Roman"/>
      <w:b/>
      <w:sz w:val="20"/>
      <w:szCs w:val="20"/>
    </w:rPr>
  </w:style>
  <w:style w:type="character" w:customStyle="1" w:styleId="BodyTextChar">
    <w:name w:val="Body Text Char"/>
    <w:basedOn w:val="DefaultParagraphFont"/>
    <w:link w:val="BodyText"/>
    <w:rsid w:val="002A3B51"/>
    <w:rPr>
      <w:rFonts w:ascii="Times New Roman" w:eastAsia="Times New Roman" w:hAnsi="Times New Roman" w:cs="Times New Roman"/>
      <w:b/>
      <w:sz w:val="20"/>
      <w:szCs w:val="20"/>
    </w:rPr>
  </w:style>
  <w:style w:type="character" w:styleId="PageNumber">
    <w:name w:val="page number"/>
    <w:basedOn w:val="DefaultParagraphFont"/>
    <w:rsid w:val="002A3B51"/>
  </w:style>
  <w:style w:type="paragraph" w:styleId="BodyText2">
    <w:name w:val="Body Text 2"/>
    <w:basedOn w:val="Normal"/>
    <w:link w:val="BodyText2Char"/>
    <w:rsid w:val="002A3B51"/>
    <w:pPr>
      <w:tabs>
        <w:tab w:val="left" w:pos="9072"/>
      </w:tabs>
      <w:spacing w:after="0" w:line="240" w:lineRule="auto"/>
      <w:ind w:right="-766"/>
    </w:pPr>
    <w:rPr>
      <w:rFonts w:ascii="Times New Roman" w:eastAsia="Times New Roman" w:hAnsi="Times New Roman" w:cs="Times New Roman"/>
      <w:color w:val="000000"/>
      <w:sz w:val="24"/>
      <w:szCs w:val="20"/>
    </w:rPr>
  </w:style>
  <w:style w:type="character" w:customStyle="1" w:styleId="BodyText2Char">
    <w:name w:val="Body Text 2 Char"/>
    <w:basedOn w:val="DefaultParagraphFont"/>
    <w:link w:val="BodyText2"/>
    <w:rsid w:val="002A3B51"/>
    <w:rPr>
      <w:rFonts w:ascii="Times New Roman" w:eastAsia="Times New Roman" w:hAnsi="Times New Roman" w:cs="Times New Roman"/>
      <w:color w:val="000000"/>
      <w:sz w:val="24"/>
      <w:szCs w:val="20"/>
    </w:rPr>
  </w:style>
  <w:style w:type="paragraph" w:styleId="BodyText3">
    <w:name w:val="Body Text 3"/>
    <w:basedOn w:val="Normal"/>
    <w:link w:val="BodyText3Char"/>
    <w:rsid w:val="002A3B51"/>
    <w:pPr>
      <w:tabs>
        <w:tab w:val="left" w:pos="9072"/>
      </w:tabs>
      <w:spacing w:after="0" w:line="240" w:lineRule="auto"/>
      <w:ind w:right="-766"/>
    </w:pPr>
    <w:rPr>
      <w:rFonts w:ascii="Times New Roman" w:eastAsia="Times New Roman" w:hAnsi="Times New Roman" w:cs="Times New Roman"/>
      <w:sz w:val="24"/>
      <w:szCs w:val="20"/>
    </w:rPr>
  </w:style>
  <w:style w:type="character" w:customStyle="1" w:styleId="BodyText3Char">
    <w:name w:val="Body Text 3 Char"/>
    <w:basedOn w:val="DefaultParagraphFont"/>
    <w:link w:val="BodyText3"/>
    <w:rsid w:val="002A3B51"/>
    <w:rPr>
      <w:rFonts w:ascii="Times New Roman" w:eastAsia="Times New Roman" w:hAnsi="Times New Roman" w:cs="Times New Roman"/>
      <w:sz w:val="24"/>
      <w:szCs w:val="20"/>
    </w:rPr>
  </w:style>
  <w:style w:type="paragraph" w:styleId="BlockText">
    <w:name w:val="Block Text"/>
    <w:basedOn w:val="Normal"/>
    <w:rsid w:val="002A3B51"/>
    <w:pPr>
      <w:spacing w:after="0" w:line="240" w:lineRule="auto"/>
      <w:ind w:left="567" w:right="-87"/>
      <w:jc w:val="both"/>
    </w:pPr>
    <w:rPr>
      <w:rFonts w:ascii="Times New Roman" w:eastAsia="Times New Roman" w:hAnsi="Times New Roman" w:cs="Times New Roman"/>
      <w:sz w:val="24"/>
      <w:szCs w:val="20"/>
    </w:rPr>
  </w:style>
  <w:style w:type="paragraph" w:styleId="TOC3">
    <w:name w:val="toc 3"/>
    <w:basedOn w:val="Normal"/>
    <w:next w:val="Normal"/>
    <w:autoRedefine/>
    <w:semiHidden/>
    <w:rsid w:val="002A3B51"/>
    <w:pPr>
      <w:spacing w:after="0" w:line="240" w:lineRule="auto"/>
      <w:ind w:left="400"/>
    </w:pPr>
    <w:rPr>
      <w:rFonts w:ascii="Times New Roman" w:eastAsia="Times New Roman" w:hAnsi="Times New Roman" w:cs="Times New Roman"/>
      <w:sz w:val="20"/>
      <w:szCs w:val="20"/>
    </w:rPr>
  </w:style>
  <w:style w:type="paragraph" w:styleId="TOC1">
    <w:name w:val="toc 1"/>
    <w:basedOn w:val="Normal"/>
    <w:next w:val="Normal"/>
    <w:autoRedefine/>
    <w:uiPriority w:val="39"/>
    <w:rsid w:val="002A3B51"/>
    <w:pPr>
      <w:tabs>
        <w:tab w:val="right" w:leader="dot" w:pos="8834"/>
      </w:tabs>
      <w:spacing w:after="0" w:line="240" w:lineRule="auto"/>
    </w:pPr>
    <w:rPr>
      <w:rFonts w:eastAsia="Times New Roman" w:cs="Times New Roman"/>
      <w:b/>
      <w:smallCaps/>
      <w:noProof/>
      <w:sz w:val="24"/>
      <w:szCs w:val="20"/>
    </w:rPr>
  </w:style>
  <w:style w:type="paragraph" w:styleId="TOC2">
    <w:name w:val="toc 2"/>
    <w:basedOn w:val="Normal"/>
    <w:next w:val="Normal"/>
    <w:autoRedefine/>
    <w:uiPriority w:val="39"/>
    <w:rsid w:val="002A3B51"/>
    <w:pPr>
      <w:tabs>
        <w:tab w:val="right" w:leader="dot" w:pos="8834"/>
      </w:tabs>
      <w:spacing w:after="0" w:line="240" w:lineRule="auto"/>
      <w:ind w:left="284"/>
    </w:pPr>
    <w:rPr>
      <w:rFonts w:ascii="Times New Roman" w:eastAsia="Times New Roman" w:hAnsi="Times New Roman" w:cs="Times New Roman"/>
      <w:b/>
      <w:sz w:val="24"/>
      <w:szCs w:val="20"/>
    </w:rPr>
  </w:style>
  <w:style w:type="paragraph" w:styleId="TOC4">
    <w:name w:val="toc 4"/>
    <w:basedOn w:val="Normal"/>
    <w:next w:val="Normal"/>
    <w:autoRedefine/>
    <w:semiHidden/>
    <w:rsid w:val="002A3B51"/>
    <w:pPr>
      <w:spacing w:after="0" w:line="240" w:lineRule="auto"/>
      <w:ind w:left="600"/>
    </w:pPr>
    <w:rPr>
      <w:rFonts w:ascii="Times New Roman" w:eastAsia="Times New Roman" w:hAnsi="Times New Roman" w:cs="Times New Roman"/>
      <w:sz w:val="20"/>
      <w:szCs w:val="20"/>
    </w:rPr>
  </w:style>
  <w:style w:type="paragraph" w:styleId="TOC5">
    <w:name w:val="toc 5"/>
    <w:basedOn w:val="Normal"/>
    <w:next w:val="Normal"/>
    <w:autoRedefine/>
    <w:semiHidden/>
    <w:rsid w:val="002A3B51"/>
    <w:pPr>
      <w:spacing w:after="0" w:line="240" w:lineRule="auto"/>
      <w:ind w:left="800"/>
    </w:pPr>
    <w:rPr>
      <w:rFonts w:ascii="Times New Roman" w:eastAsia="Times New Roman" w:hAnsi="Times New Roman" w:cs="Times New Roman"/>
      <w:sz w:val="20"/>
      <w:szCs w:val="20"/>
    </w:rPr>
  </w:style>
  <w:style w:type="paragraph" w:styleId="TOC6">
    <w:name w:val="toc 6"/>
    <w:basedOn w:val="Normal"/>
    <w:next w:val="Normal"/>
    <w:autoRedefine/>
    <w:semiHidden/>
    <w:rsid w:val="002A3B51"/>
    <w:pPr>
      <w:spacing w:after="0" w:line="240" w:lineRule="auto"/>
      <w:ind w:left="1000"/>
    </w:pPr>
    <w:rPr>
      <w:rFonts w:ascii="Times New Roman" w:eastAsia="Times New Roman" w:hAnsi="Times New Roman" w:cs="Times New Roman"/>
      <w:sz w:val="20"/>
      <w:szCs w:val="20"/>
    </w:rPr>
  </w:style>
  <w:style w:type="paragraph" w:styleId="TOC7">
    <w:name w:val="toc 7"/>
    <w:basedOn w:val="Normal"/>
    <w:next w:val="Normal"/>
    <w:autoRedefine/>
    <w:semiHidden/>
    <w:rsid w:val="002A3B51"/>
    <w:pPr>
      <w:spacing w:after="0" w:line="240" w:lineRule="auto"/>
      <w:ind w:left="1200"/>
    </w:pPr>
    <w:rPr>
      <w:rFonts w:ascii="Times New Roman" w:eastAsia="Times New Roman" w:hAnsi="Times New Roman" w:cs="Times New Roman"/>
      <w:sz w:val="20"/>
      <w:szCs w:val="20"/>
    </w:rPr>
  </w:style>
  <w:style w:type="paragraph" w:styleId="TOC8">
    <w:name w:val="toc 8"/>
    <w:basedOn w:val="Normal"/>
    <w:next w:val="Normal"/>
    <w:autoRedefine/>
    <w:semiHidden/>
    <w:rsid w:val="002A3B51"/>
    <w:pPr>
      <w:spacing w:after="0" w:line="240" w:lineRule="auto"/>
      <w:ind w:left="1400"/>
    </w:pPr>
    <w:rPr>
      <w:rFonts w:ascii="Times New Roman" w:eastAsia="Times New Roman" w:hAnsi="Times New Roman" w:cs="Times New Roman"/>
      <w:sz w:val="20"/>
      <w:szCs w:val="20"/>
    </w:rPr>
  </w:style>
  <w:style w:type="paragraph" w:styleId="TOC9">
    <w:name w:val="toc 9"/>
    <w:basedOn w:val="Normal"/>
    <w:next w:val="Normal"/>
    <w:autoRedefine/>
    <w:semiHidden/>
    <w:rsid w:val="002A3B51"/>
    <w:pPr>
      <w:spacing w:after="0" w:line="240" w:lineRule="auto"/>
      <w:ind w:left="1600"/>
    </w:pPr>
    <w:rPr>
      <w:rFonts w:ascii="Times New Roman" w:eastAsia="Times New Roman" w:hAnsi="Times New Roman" w:cs="Times New Roman"/>
      <w:sz w:val="20"/>
      <w:szCs w:val="20"/>
    </w:rPr>
  </w:style>
  <w:style w:type="character" w:styleId="Hyperlink">
    <w:name w:val="Hyperlink"/>
    <w:uiPriority w:val="99"/>
    <w:rsid w:val="002A3B51"/>
    <w:rPr>
      <w:color w:val="0000FF"/>
      <w:u w:val="single"/>
    </w:rPr>
  </w:style>
  <w:style w:type="table" w:styleId="TableGrid">
    <w:name w:val="Table Grid"/>
    <w:basedOn w:val="TableNormal"/>
    <w:rsid w:val="002A3B5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2A3B51"/>
    <w:rPr>
      <w:color w:val="800080"/>
      <w:u w:val="single"/>
    </w:rPr>
  </w:style>
  <w:style w:type="character" w:styleId="CommentReference">
    <w:name w:val="annotation reference"/>
    <w:rsid w:val="002A3B51"/>
    <w:rPr>
      <w:sz w:val="16"/>
      <w:szCs w:val="16"/>
    </w:rPr>
  </w:style>
  <w:style w:type="paragraph" w:styleId="CommentText">
    <w:name w:val="annotation text"/>
    <w:basedOn w:val="Normal"/>
    <w:link w:val="CommentTextChar"/>
    <w:rsid w:val="002A3B5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2A3B5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2A3B51"/>
    <w:rPr>
      <w:b/>
      <w:bCs/>
    </w:rPr>
  </w:style>
  <w:style w:type="character" w:customStyle="1" w:styleId="CommentSubjectChar">
    <w:name w:val="Comment Subject Char"/>
    <w:basedOn w:val="CommentTextChar"/>
    <w:link w:val="CommentSubject"/>
    <w:rsid w:val="002A3B51"/>
    <w:rPr>
      <w:rFonts w:ascii="Times New Roman" w:eastAsia="Times New Roman" w:hAnsi="Times New Roman" w:cs="Times New Roman"/>
      <w:b/>
      <w:bCs/>
      <w:sz w:val="20"/>
      <w:szCs w:val="20"/>
    </w:rPr>
  </w:style>
  <w:style w:type="paragraph" w:styleId="ListParagraph">
    <w:name w:val="List Paragraph"/>
    <w:basedOn w:val="Normal"/>
    <w:uiPriority w:val="34"/>
    <w:qFormat/>
    <w:rsid w:val="001C33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dhhs.tas.gov.au/__data/assets/pdf_file/0014/53321/2007_RWQG.pd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nhmrc.gov.au/publications/synopses/eh38.htm" TargetMode="External"/><Relationship Id="rId2" Type="http://schemas.openxmlformats.org/officeDocument/2006/relationships/numbering" Target="numbering.xml"/><Relationship Id="rId16" Type="http://schemas.openxmlformats.org/officeDocument/2006/relationships/hyperlink" Target="http://www.gcc.tas.gov.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CA0DB-DBF8-4D94-991B-34E469B2F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5A3D368F.dotm</Template>
  <TotalTime>0</TotalTime>
  <Pages>25</Pages>
  <Words>8029</Words>
  <Characters>44885</Characters>
  <Application>Microsoft Office Word</Application>
  <DocSecurity>0</DocSecurity>
  <Lines>2040</Lines>
  <Paragraphs>696</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52218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fnoakes</dc:creator>
  <cp:lastModifiedBy>Noakes, Frank C</cp:lastModifiedBy>
  <cp:revision>2</cp:revision>
  <cp:lastPrinted>2017-11-22T03:59:00Z</cp:lastPrinted>
  <dcterms:created xsi:type="dcterms:W3CDTF">2017-11-23T02:00:00Z</dcterms:created>
  <dcterms:modified xsi:type="dcterms:W3CDTF">2017-11-23T02:00:00Z</dcterms:modified>
</cp:coreProperties>
</file>